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335"/>
        <w:gridCol w:w="6"/>
        <w:gridCol w:w="2332"/>
        <w:gridCol w:w="13"/>
        <w:gridCol w:w="2321"/>
        <w:gridCol w:w="20"/>
        <w:gridCol w:w="2314"/>
        <w:gridCol w:w="27"/>
        <w:gridCol w:w="2308"/>
        <w:gridCol w:w="34"/>
        <w:gridCol w:w="2301"/>
        <w:gridCol w:w="41"/>
      </w:tblGrid>
      <w:tr w:rsidR="00CE08FB" w:rsidRPr="00A07CE4" w14:paraId="36778E0A" w14:textId="77777777" w:rsidTr="00F2153B">
        <w:trPr>
          <w:gridAfter w:val="1"/>
          <w:wAfter w:w="41" w:type="dxa"/>
        </w:trPr>
        <w:tc>
          <w:tcPr>
            <w:tcW w:w="1602" w:type="dxa"/>
            <w:tcBorders>
              <w:bottom w:val="single" w:sz="12" w:space="0" w:color="auto"/>
            </w:tcBorders>
          </w:tcPr>
          <w:p w14:paraId="36778E03" w14:textId="77777777" w:rsidR="007146DD" w:rsidRPr="00A07CE4" w:rsidRDefault="007146DD" w:rsidP="00E84412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35" w:type="dxa"/>
            <w:tcBorders>
              <w:bottom w:val="single" w:sz="12" w:space="0" w:color="auto"/>
            </w:tcBorders>
            <w:shd w:val="clear" w:color="auto" w:fill="FFFF00"/>
          </w:tcPr>
          <w:p w14:paraId="36778E04" w14:textId="1671FF38" w:rsidR="007146DD" w:rsidRPr="00A07CE4" w:rsidRDefault="00812E8E" w:rsidP="00E84412">
            <w:pPr>
              <w:rPr>
                <w:rFonts w:ascii="Calibri" w:hAnsi="Calibri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1</w:t>
            </w:r>
          </w:p>
        </w:tc>
        <w:tc>
          <w:tcPr>
            <w:tcW w:w="2338" w:type="dxa"/>
            <w:gridSpan w:val="2"/>
            <w:tcBorders>
              <w:bottom w:val="single" w:sz="12" w:space="0" w:color="auto"/>
            </w:tcBorders>
            <w:shd w:val="clear" w:color="auto" w:fill="CC00CC"/>
          </w:tcPr>
          <w:p w14:paraId="36778E05" w14:textId="37FB28A7" w:rsidR="007146DD" w:rsidRPr="00A07CE4" w:rsidRDefault="00812E8E" w:rsidP="00E84412">
            <w:pPr>
              <w:rPr>
                <w:rFonts w:ascii="Calibri" w:hAnsi="Calibri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2</w:t>
            </w:r>
          </w:p>
        </w:tc>
        <w:tc>
          <w:tcPr>
            <w:tcW w:w="2334" w:type="dxa"/>
            <w:gridSpan w:val="2"/>
            <w:tcBorders>
              <w:bottom w:val="single" w:sz="12" w:space="0" w:color="auto"/>
            </w:tcBorders>
            <w:shd w:val="clear" w:color="auto" w:fill="FFC000"/>
          </w:tcPr>
          <w:p w14:paraId="36778E06" w14:textId="4C060121" w:rsidR="007146DD" w:rsidRPr="00A07CE4" w:rsidRDefault="00812E8E" w:rsidP="00E84412">
            <w:pPr>
              <w:rPr>
                <w:rFonts w:ascii="Calibri" w:hAnsi="Calibri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3</w:t>
            </w:r>
          </w:p>
        </w:tc>
        <w:tc>
          <w:tcPr>
            <w:tcW w:w="2334" w:type="dxa"/>
            <w:gridSpan w:val="2"/>
            <w:tcBorders>
              <w:bottom w:val="single" w:sz="12" w:space="0" w:color="auto"/>
            </w:tcBorders>
            <w:shd w:val="clear" w:color="auto" w:fill="33CC33"/>
          </w:tcPr>
          <w:p w14:paraId="36778E07" w14:textId="71A6B0CA" w:rsidR="007146DD" w:rsidRPr="00A07CE4" w:rsidRDefault="00812E8E" w:rsidP="00E84412">
            <w:pPr>
              <w:rPr>
                <w:rFonts w:ascii="Calibri" w:hAnsi="Calibri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4</w:t>
            </w:r>
          </w:p>
        </w:tc>
        <w:tc>
          <w:tcPr>
            <w:tcW w:w="2335" w:type="dxa"/>
            <w:gridSpan w:val="2"/>
            <w:tcBorders>
              <w:bottom w:val="single" w:sz="12" w:space="0" w:color="auto"/>
            </w:tcBorders>
            <w:shd w:val="clear" w:color="auto" w:fill="00B0F0"/>
          </w:tcPr>
          <w:p w14:paraId="36778E08" w14:textId="0211CB6F" w:rsidR="007146DD" w:rsidRPr="00A07CE4" w:rsidRDefault="00812E8E" w:rsidP="00E84412">
            <w:pPr>
              <w:rPr>
                <w:rFonts w:ascii="Calibri" w:hAnsi="Calibri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5</w:t>
            </w:r>
          </w:p>
        </w:tc>
        <w:tc>
          <w:tcPr>
            <w:tcW w:w="2335" w:type="dxa"/>
            <w:gridSpan w:val="2"/>
            <w:tcBorders>
              <w:bottom w:val="single" w:sz="12" w:space="0" w:color="auto"/>
            </w:tcBorders>
            <w:shd w:val="clear" w:color="auto" w:fill="FF0000"/>
          </w:tcPr>
          <w:p w14:paraId="36778E09" w14:textId="055D4444" w:rsidR="007146DD" w:rsidRPr="00A07CE4" w:rsidRDefault="00812E8E" w:rsidP="00E84412">
            <w:pPr>
              <w:rPr>
                <w:rFonts w:ascii="Calibri" w:hAnsi="Calibri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6</w:t>
            </w:r>
          </w:p>
        </w:tc>
      </w:tr>
      <w:tr w:rsidR="00A07CE4" w:rsidRPr="00A07CE4" w14:paraId="603672B8" w14:textId="77777777" w:rsidTr="00F2153B">
        <w:trPr>
          <w:gridAfter w:val="1"/>
          <w:wAfter w:w="41" w:type="dxa"/>
        </w:trPr>
        <w:tc>
          <w:tcPr>
            <w:tcW w:w="1602" w:type="dxa"/>
            <w:vMerge w:val="restart"/>
            <w:tcBorders>
              <w:top w:val="single" w:sz="12" w:space="0" w:color="auto"/>
            </w:tcBorders>
          </w:tcPr>
          <w:p w14:paraId="03B26B90" w14:textId="77777777" w:rsidR="00A07CE4" w:rsidRPr="00A95147" w:rsidRDefault="00A07CE4" w:rsidP="00A07CE4">
            <w:pPr>
              <w:rPr>
                <w:rFonts w:ascii="Calibri" w:hAnsi="Calibri"/>
                <w:b/>
                <w:color w:val="FF0000"/>
                <w:sz w:val="28"/>
                <w:szCs w:val="18"/>
              </w:rPr>
            </w:pPr>
            <w:r w:rsidRPr="00A95147">
              <w:rPr>
                <w:rFonts w:ascii="Calibri" w:hAnsi="Calibri"/>
                <w:b/>
                <w:color w:val="FF0000"/>
                <w:sz w:val="28"/>
                <w:szCs w:val="18"/>
              </w:rPr>
              <w:t>Designing</w:t>
            </w:r>
          </w:p>
          <w:p w14:paraId="50D944FA" w14:textId="77777777" w:rsidR="00A07CE4" w:rsidRPr="00A95147" w:rsidRDefault="00A07CE4" w:rsidP="00A07CE4">
            <w:pPr>
              <w:rPr>
                <w:rFonts w:ascii="Calibri" w:hAnsi="Calibri"/>
                <w:b/>
                <w:color w:val="0F243E" w:themeColor="text2" w:themeShade="80"/>
                <w:sz w:val="32"/>
                <w:szCs w:val="18"/>
              </w:rPr>
            </w:pPr>
          </w:p>
          <w:p w14:paraId="0CD45B4A" w14:textId="77777777" w:rsidR="00A07CE4" w:rsidRPr="00A95147" w:rsidRDefault="00A07CE4" w:rsidP="00A07CE4">
            <w:pPr>
              <w:rPr>
                <w:rFonts w:ascii="Calibri" w:hAnsi="Calibri"/>
                <w:szCs w:val="18"/>
              </w:rPr>
            </w:pPr>
            <w:r w:rsidRPr="00A95147">
              <w:rPr>
                <w:rFonts w:ascii="Calibri" w:hAnsi="Calibri"/>
                <w:i/>
                <w:color w:val="0F243E" w:themeColor="text2" w:themeShade="80"/>
                <w:szCs w:val="18"/>
              </w:rPr>
              <w:t>Understanding users, contexts and purposes</w:t>
            </w:r>
          </w:p>
          <w:p w14:paraId="35C7F253" w14:textId="58D2FA90" w:rsidR="00A07CE4" w:rsidRPr="00A07CE4" w:rsidRDefault="00A07CE4" w:rsidP="00A66B85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  <w:p w14:paraId="028D67E4" w14:textId="52A8290D" w:rsidR="00A07CE4" w:rsidRPr="00A07CE4" w:rsidRDefault="00A07CE4" w:rsidP="00A66B8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011" w:type="dxa"/>
            <w:gridSpan w:val="11"/>
            <w:tcBorders>
              <w:top w:val="single" w:sz="12" w:space="0" w:color="auto"/>
            </w:tcBorders>
            <w:shd w:val="clear" w:color="auto" w:fill="auto"/>
          </w:tcPr>
          <w:p w14:paraId="334E5C44" w14:textId="6540FB1D" w:rsidR="00A07CE4" w:rsidRPr="00A07CE4" w:rsidRDefault="00A07CE4" w:rsidP="0018173C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color w:val="0F243E" w:themeColor="text2" w:themeShade="80"/>
                <w:sz w:val="20"/>
                <w:szCs w:val="18"/>
              </w:rPr>
            </w:pPr>
            <w:r w:rsidRPr="00A07CE4">
              <w:rPr>
                <w:rFonts w:ascii="Calibri" w:hAnsi="Calibri"/>
                <w:color w:val="0F243E" w:themeColor="text2" w:themeShade="80"/>
                <w:sz w:val="20"/>
                <w:szCs w:val="18"/>
              </w:rPr>
              <w:t>Work within a range of contexts, such as imaginary, story-based, home, school, gardens, playgrounds, local community, industry and the wider environment</w:t>
            </w:r>
          </w:p>
        </w:tc>
      </w:tr>
      <w:tr w:rsidR="00CE08FB" w:rsidRPr="00A07CE4" w14:paraId="1CFDFE52" w14:textId="77777777" w:rsidTr="00F2153B">
        <w:trPr>
          <w:gridAfter w:val="1"/>
          <w:wAfter w:w="41" w:type="dxa"/>
          <w:trHeight w:val="495"/>
        </w:trPr>
        <w:tc>
          <w:tcPr>
            <w:tcW w:w="1602" w:type="dxa"/>
            <w:vMerge/>
          </w:tcPr>
          <w:p w14:paraId="683FF8EA" w14:textId="22D332AC" w:rsidR="00A07CE4" w:rsidRPr="00A07CE4" w:rsidRDefault="00A07CE4" w:rsidP="00A66B85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5" w:type="dxa"/>
            <w:tcBorders>
              <w:bottom w:val="single" w:sz="4" w:space="0" w:color="auto"/>
            </w:tcBorders>
          </w:tcPr>
          <w:p w14:paraId="793D2589" w14:textId="77777777" w:rsidR="00A07CE4" w:rsidRPr="00A07CE4" w:rsidRDefault="00A07CE4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8" w:type="dxa"/>
            <w:gridSpan w:val="2"/>
          </w:tcPr>
          <w:p w14:paraId="39D5F4A0" w14:textId="77777777" w:rsidR="00A07CE4" w:rsidRPr="00A07CE4" w:rsidRDefault="00A07CE4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9338" w:type="dxa"/>
            <w:gridSpan w:val="8"/>
          </w:tcPr>
          <w:p w14:paraId="68FE97CB" w14:textId="1CDFACE3" w:rsidR="00A07CE4" w:rsidRPr="00A07CE4" w:rsidRDefault="00C124C3" w:rsidP="00A07CE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Describe the purpose of their products</w:t>
            </w:r>
          </w:p>
          <w:p w14:paraId="0A124381" w14:textId="2F627120" w:rsidR="00A07CE4" w:rsidRPr="00A07CE4" w:rsidRDefault="00C124C3" w:rsidP="00A07CE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Indicate the design features of their products that will appeal to intended users</w:t>
            </w:r>
          </w:p>
          <w:p w14:paraId="65AC45C8" w14:textId="43C5C8F1" w:rsidR="00A07CE4" w:rsidRPr="00A07CE4" w:rsidRDefault="00C124C3" w:rsidP="0023787B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Explain how particular parts of their products work using appropriate technical vocabulary</w:t>
            </w:r>
          </w:p>
        </w:tc>
      </w:tr>
      <w:tr w:rsidR="00CE08FB" w:rsidRPr="00A07CE4" w14:paraId="36778E2E" w14:textId="77777777" w:rsidTr="00F2153B">
        <w:trPr>
          <w:gridAfter w:val="1"/>
          <w:wAfter w:w="41" w:type="dxa"/>
          <w:trHeight w:val="3227"/>
        </w:trPr>
        <w:tc>
          <w:tcPr>
            <w:tcW w:w="1602" w:type="dxa"/>
            <w:vMerge/>
            <w:tcBorders>
              <w:bottom w:val="single" w:sz="12" w:space="0" w:color="auto"/>
            </w:tcBorders>
          </w:tcPr>
          <w:p w14:paraId="36778E0B" w14:textId="333D550D" w:rsidR="00A07CE4" w:rsidRPr="00A07CE4" w:rsidRDefault="00A07CE4" w:rsidP="00A66B85">
            <w:pPr>
              <w:rPr>
                <w:rFonts w:ascii="Calibri" w:hAnsi="Calibri"/>
                <w:i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5" w:type="dxa"/>
            <w:tcBorders>
              <w:bottom w:val="single" w:sz="12" w:space="0" w:color="auto"/>
            </w:tcBorders>
          </w:tcPr>
          <w:p w14:paraId="44C3443E" w14:textId="128BD844" w:rsidR="00E844A8" w:rsidRPr="00A07CE4" w:rsidRDefault="00C124C3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State which products they are designing and making</w:t>
            </w:r>
          </w:p>
          <w:p w14:paraId="50C0B5AC" w14:textId="1EAA44A1" w:rsidR="00E844A8" w:rsidRPr="00A07CE4" w:rsidRDefault="00C124C3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Say whether their products are for themselves or other users</w:t>
            </w:r>
            <w:r w:rsidR="00E844A8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 and d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escribe what their products are for</w:t>
            </w:r>
          </w:p>
          <w:p w14:paraId="0C9E6700" w14:textId="766576C2" w:rsidR="00E844A8" w:rsidRPr="00A07CE4" w:rsidRDefault="00C124C3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Say how their products will work</w:t>
            </w:r>
          </w:p>
          <w:p w14:paraId="37C94239" w14:textId="1C6DBCCB" w:rsidR="00E844A8" w:rsidRPr="00A07CE4" w:rsidRDefault="00C124C3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Say how they will make their products suitable for their intended users</w:t>
            </w:r>
          </w:p>
          <w:p w14:paraId="36778E10" w14:textId="02ABE648" w:rsidR="00A07CE4" w:rsidRPr="00A07CE4" w:rsidRDefault="00C124C3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Use simple design criteria to help develop their ideas</w:t>
            </w:r>
          </w:p>
        </w:tc>
        <w:tc>
          <w:tcPr>
            <w:tcW w:w="2338" w:type="dxa"/>
            <w:gridSpan w:val="2"/>
            <w:tcBorders>
              <w:bottom w:val="single" w:sz="12" w:space="0" w:color="auto"/>
            </w:tcBorders>
          </w:tcPr>
          <w:p w14:paraId="62400182" w14:textId="08BF5186" w:rsidR="00E844A8" w:rsidRPr="00A07CE4" w:rsidRDefault="00C124C3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State and explain which products they are designing and making</w:t>
            </w:r>
          </w:p>
          <w:p w14:paraId="04468D39" w14:textId="60B7854E" w:rsidR="00E844A8" w:rsidRPr="00A07CE4" w:rsidRDefault="00C124C3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State and explain who their product is for and why they are making their product</w:t>
            </w:r>
          </w:p>
          <w:p w14:paraId="6D9C92A5" w14:textId="405D5809" w:rsidR="00E844A8" w:rsidRPr="00A07CE4" w:rsidRDefault="00C124C3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Say and explain how their product will work including how the mechanism is suitable for its purpose</w:t>
            </w:r>
          </w:p>
          <w:p w14:paraId="36778E15" w14:textId="3CB1069D" w:rsidR="00A07CE4" w:rsidRPr="00A07CE4" w:rsidRDefault="00C124C3" w:rsidP="00E844A8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Use simple design criteria and begin to </w:t>
            </w:r>
            <w:r w:rsidR="00E844A8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consider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 their own criteria to develop their ideas</w:t>
            </w:r>
          </w:p>
        </w:tc>
        <w:tc>
          <w:tcPr>
            <w:tcW w:w="2334" w:type="dxa"/>
            <w:gridSpan w:val="2"/>
            <w:tcBorders>
              <w:bottom w:val="single" w:sz="12" w:space="0" w:color="auto"/>
            </w:tcBorders>
          </w:tcPr>
          <w:p w14:paraId="3F44559E" w14:textId="41725A1A" w:rsidR="00E844A8" w:rsidRPr="00A07CE4" w:rsidRDefault="00C124C3" w:rsidP="00E133C3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Gather information about the needs and wants of particular individuals and groups</w:t>
            </w:r>
            <w:r w:rsidR="00957C75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 using simple questionnaires and research</w:t>
            </w:r>
          </w:p>
          <w:p w14:paraId="36778E1B" w14:textId="30DA4ABF" w:rsidR="00A07CE4" w:rsidRPr="00A07CE4" w:rsidRDefault="00C124C3" w:rsidP="00957C75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957C75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With support, d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evelop their own design criteria and use these to inform ideas</w:t>
            </w:r>
          </w:p>
        </w:tc>
        <w:tc>
          <w:tcPr>
            <w:tcW w:w="2334" w:type="dxa"/>
            <w:gridSpan w:val="2"/>
            <w:tcBorders>
              <w:bottom w:val="single" w:sz="12" w:space="0" w:color="auto"/>
            </w:tcBorders>
          </w:tcPr>
          <w:p w14:paraId="75D959B8" w14:textId="6CA7161A" w:rsidR="00E844A8" w:rsidRPr="00A07CE4" w:rsidRDefault="00C124C3" w:rsidP="0023787B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Gather detailed information about the needs and wants of particular individuals and groups</w:t>
            </w:r>
            <w:r w:rsidR="00957C75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 by creating simple questionnaires and through research</w:t>
            </w:r>
          </w:p>
          <w:p w14:paraId="36778E21" w14:textId="303C54DE" w:rsidR="00A07CE4" w:rsidRPr="00A07CE4" w:rsidRDefault="00C124C3" w:rsidP="00957C75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957C75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With growing confidence, d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evelop their own design criteria and use these to effectively inform ideas</w:t>
            </w:r>
          </w:p>
        </w:tc>
        <w:tc>
          <w:tcPr>
            <w:tcW w:w="2335" w:type="dxa"/>
            <w:gridSpan w:val="2"/>
            <w:tcBorders>
              <w:bottom w:val="single" w:sz="12" w:space="0" w:color="auto"/>
            </w:tcBorders>
          </w:tcPr>
          <w:p w14:paraId="4917E92F" w14:textId="1CD2C2A3" w:rsidR="00E844A8" w:rsidRPr="00A07CE4" w:rsidRDefault="00C124C3" w:rsidP="00531675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Carry out research, using surveys, interviews questionnaires and web-based resources</w:t>
            </w:r>
          </w:p>
          <w:p w14:paraId="76613A31" w14:textId="2CA822B3" w:rsidR="00E844A8" w:rsidRPr="00A07CE4" w:rsidRDefault="00C124C3" w:rsidP="00531675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Identify the needs, wants, preferences and values of particular individuals and groups</w:t>
            </w:r>
          </w:p>
          <w:p w14:paraId="36778E27" w14:textId="76305C75" w:rsidR="00A07CE4" w:rsidRPr="00A07CE4" w:rsidRDefault="00C124C3" w:rsidP="0023787B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Develop a simple design specification to guide their thinking</w:t>
            </w:r>
          </w:p>
        </w:tc>
        <w:tc>
          <w:tcPr>
            <w:tcW w:w="2335" w:type="dxa"/>
            <w:gridSpan w:val="2"/>
            <w:tcBorders>
              <w:bottom w:val="single" w:sz="12" w:space="0" w:color="auto"/>
            </w:tcBorders>
          </w:tcPr>
          <w:p w14:paraId="620FE11A" w14:textId="53D74A11" w:rsidR="00E844A8" w:rsidRPr="00A07CE4" w:rsidRDefault="00C124C3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Carry out </w:t>
            </w:r>
            <w:r w:rsidR="00957C75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a variety of 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research, using surveys, interviews questionnaires and web-based resources to inform their design criteria for a product</w:t>
            </w:r>
          </w:p>
          <w:p w14:paraId="2BA04658" w14:textId="71653CB8" w:rsidR="00A07CE4" w:rsidRDefault="00C124C3" w:rsidP="00C9240F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957C75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Identify specific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 needs, wants, preferences and values of particular individuals and groups to inform their planning and design</w:t>
            </w:r>
          </w:p>
          <w:p w14:paraId="36778E2D" w14:textId="6932FE16" w:rsidR="00A07CE4" w:rsidRPr="00A07CE4" w:rsidRDefault="00C124C3" w:rsidP="00C124C3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Develop design specification to guide their thinking within their learning context.</w:t>
            </w:r>
          </w:p>
        </w:tc>
      </w:tr>
      <w:tr w:rsidR="00CE08FB" w:rsidRPr="00A07CE4" w14:paraId="44D18C16" w14:textId="77777777" w:rsidTr="00F2153B">
        <w:trPr>
          <w:gridAfter w:val="1"/>
          <w:wAfter w:w="41" w:type="dxa"/>
        </w:trPr>
        <w:tc>
          <w:tcPr>
            <w:tcW w:w="1602" w:type="dxa"/>
            <w:vMerge w:val="restart"/>
            <w:tcBorders>
              <w:top w:val="single" w:sz="12" w:space="0" w:color="auto"/>
            </w:tcBorders>
          </w:tcPr>
          <w:p w14:paraId="74B73E04" w14:textId="77777777" w:rsidR="00A95147" w:rsidRPr="00A95147" w:rsidRDefault="00A95147" w:rsidP="00A95147">
            <w:pPr>
              <w:rPr>
                <w:rFonts w:ascii="Calibri" w:hAnsi="Calibri"/>
                <w:b/>
                <w:color w:val="FF0000"/>
                <w:sz w:val="28"/>
                <w:szCs w:val="18"/>
              </w:rPr>
            </w:pPr>
            <w:r w:rsidRPr="00A95147">
              <w:rPr>
                <w:rFonts w:ascii="Calibri" w:hAnsi="Calibri"/>
                <w:b/>
                <w:color w:val="FF0000"/>
                <w:sz w:val="28"/>
                <w:szCs w:val="18"/>
              </w:rPr>
              <w:t>Designing</w:t>
            </w:r>
          </w:p>
          <w:p w14:paraId="74D12BE8" w14:textId="64679475" w:rsidR="00A07CE4" w:rsidRPr="00A07CE4" w:rsidRDefault="00A07CE4" w:rsidP="00A07CE4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  <w:p w14:paraId="0A165614" w14:textId="77777777" w:rsidR="00A07CE4" w:rsidRPr="00A95147" w:rsidRDefault="00A07CE4" w:rsidP="00A66B85">
            <w:pPr>
              <w:rPr>
                <w:rFonts w:ascii="Calibri" w:hAnsi="Calibri"/>
                <w:i/>
                <w:color w:val="0F243E" w:themeColor="text2" w:themeShade="80"/>
                <w:szCs w:val="18"/>
              </w:rPr>
            </w:pPr>
            <w:r w:rsidRPr="00A95147">
              <w:rPr>
                <w:rFonts w:ascii="Calibri" w:hAnsi="Calibri"/>
                <w:i/>
                <w:color w:val="0F243E" w:themeColor="text2" w:themeShade="80"/>
                <w:szCs w:val="18"/>
              </w:rPr>
              <w:t>Generating, developing, modelling and communicating ideas</w:t>
            </w:r>
          </w:p>
          <w:p w14:paraId="4AD0791E" w14:textId="631F3AF9" w:rsidR="00A07CE4" w:rsidRPr="00A07CE4" w:rsidRDefault="00A07CE4" w:rsidP="00A66B85">
            <w:pPr>
              <w:rPr>
                <w:rFonts w:ascii="Calibri" w:hAnsi="Calibri"/>
                <w:i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5" w:type="dxa"/>
            <w:tcBorders>
              <w:top w:val="single" w:sz="12" w:space="0" w:color="auto"/>
            </w:tcBorders>
          </w:tcPr>
          <w:p w14:paraId="3AC35E5F" w14:textId="77777777" w:rsidR="00A07CE4" w:rsidRPr="00A07CE4" w:rsidRDefault="00A07CE4" w:rsidP="0060498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8" w:type="dxa"/>
            <w:gridSpan w:val="2"/>
            <w:tcBorders>
              <w:top w:val="single" w:sz="12" w:space="0" w:color="auto"/>
            </w:tcBorders>
          </w:tcPr>
          <w:p w14:paraId="7408409E" w14:textId="77777777" w:rsidR="00A07CE4" w:rsidRPr="00A07CE4" w:rsidRDefault="00A07CE4" w:rsidP="0060498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9338" w:type="dxa"/>
            <w:gridSpan w:val="8"/>
            <w:tcBorders>
              <w:top w:val="single" w:sz="12" w:space="0" w:color="auto"/>
            </w:tcBorders>
          </w:tcPr>
          <w:p w14:paraId="15A26CFC" w14:textId="77777777" w:rsidR="00C124C3" w:rsidRDefault="00C124C3" w:rsidP="00A07CE4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Share and clarify ideas through discussion</w:t>
            </w:r>
          </w:p>
          <w:p w14:paraId="0681430D" w14:textId="29E42E95" w:rsidR="00A07CE4" w:rsidRPr="00A07CE4" w:rsidRDefault="00C124C3" w:rsidP="00A07CE4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Model their ideas using prototypes and pattern pieces</w:t>
            </w:r>
          </w:p>
          <w:p w14:paraId="3BAF07F8" w14:textId="1FFFA236" w:rsidR="00A07CE4" w:rsidRPr="00A07CE4" w:rsidRDefault="00C124C3" w:rsidP="00604984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Use annotated sketches, cross-sectional drawings and exploded diagrams to devel</w:t>
            </w:r>
            <w:r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op and communicate their ideas</w:t>
            </w:r>
            <w:r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Use computer-aided design to develop and communicate their ideas</w:t>
            </w:r>
          </w:p>
        </w:tc>
      </w:tr>
      <w:tr w:rsidR="00CE08FB" w:rsidRPr="00A07CE4" w14:paraId="1B6504D2" w14:textId="77777777" w:rsidTr="00F2153B">
        <w:trPr>
          <w:gridAfter w:val="1"/>
          <w:wAfter w:w="41" w:type="dxa"/>
        </w:trPr>
        <w:tc>
          <w:tcPr>
            <w:tcW w:w="1602" w:type="dxa"/>
            <w:vMerge/>
          </w:tcPr>
          <w:p w14:paraId="5EC9072A" w14:textId="16AC355D" w:rsidR="00A07CE4" w:rsidRPr="00A07CE4" w:rsidRDefault="00A07CE4" w:rsidP="00A66B85">
            <w:pPr>
              <w:rPr>
                <w:rFonts w:ascii="Calibri" w:hAnsi="Calibri"/>
                <w:i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5" w:type="dxa"/>
          </w:tcPr>
          <w:p w14:paraId="45045AB1" w14:textId="795A5494" w:rsidR="00A07CE4" w:rsidRDefault="00C124C3" w:rsidP="0060498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Generate ideas by drawing on their own experiences</w:t>
            </w:r>
          </w:p>
          <w:p w14:paraId="5B2F7B43" w14:textId="164A1121" w:rsidR="00A07CE4" w:rsidRDefault="00C124C3" w:rsidP="0060498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Use knowledge of existing products to help come up with ideas</w:t>
            </w:r>
          </w:p>
          <w:p w14:paraId="43617CBC" w14:textId="01D64B11" w:rsidR="00A07CE4" w:rsidRDefault="00C124C3" w:rsidP="0060498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Develop and communicate ideas by talking and drawing</w:t>
            </w:r>
          </w:p>
          <w:p w14:paraId="768B9C82" w14:textId="4A00F20C" w:rsidR="00A07CE4" w:rsidRDefault="00C124C3" w:rsidP="0060498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Model ideas by exploring materials, components and construction kits and by making templates and mock-ups</w:t>
            </w:r>
          </w:p>
          <w:p w14:paraId="6124AD3F" w14:textId="4FA27EBD" w:rsidR="00A07CE4" w:rsidRPr="00A07CE4" w:rsidRDefault="00C124C3" w:rsidP="00812E8E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Use information and communication technology, where appropriate, to deve</w:t>
            </w:r>
            <w:r w:rsidR="00E844A8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lop and communicate their ideas</w:t>
            </w:r>
          </w:p>
        </w:tc>
        <w:tc>
          <w:tcPr>
            <w:tcW w:w="2338" w:type="dxa"/>
            <w:gridSpan w:val="2"/>
          </w:tcPr>
          <w:p w14:paraId="051EF7D2" w14:textId="00C2120F" w:rsidR="00A07CE4" w:rsidRDefault="00C124C3" w:rsidP="0060498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Generate ideas by drawing on their own experiences with confidence</w:t>
            </w:r>
          </w:p>
          <w:p w14:paraId="31FB0D9F" w14:textId="267A5126" w:rsidR="00A07CE4" w:rsidRDefault="00C124C3" w:rsidP="0060498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Use knowledge of existing products to help come up with ideas</w:t>
            </w:r>
          </w:p>
          <w:p w14:paraId="2E742650" w14:textId="643AFA17" w:rsidR="00A07CE4" w:rsidRDefault="00C124C3" w:rsidP="0060498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Develop and communicate ideas by talking and drawing with increased accuracy</w:t>
            </w:r>
          </w:p>
          <w:p w14:paraId="36C8BD20" w14:textId="7AB5F12E" w:rsidR="00A07CE4" w:rsidRDefault="00C124C3" w:rsidP="00604984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Model ideas by exploring materials, components and construction kits and by making templates and mock-ups with developing detail and accuracy</w:t>
            </w:r>
          </w:p>
          <w:p w14:paraId="571745AB" w14:textId="42F14FD3" w:rsidR="00A07CE4" w:rsidRPr="00A07CE4" w:rsidRDefault="00C124C3" w:rsidP="00531675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Use information and communication technology, where appropriate, to develop and communicate their ideas effectively</w:t>
            </w:r>
          </w:p>
        </w:tc>
        <w:tc>
          <w:tcPr>
            <w:tcW w:w="2334" w:type="dxa"/>
            <w:gridSpan w:val="2"/>
          </w:tcPr>
          <w:p w14:paraId="17DC2B23" w14:textId="35FFE22B" w:rsidR="00A07CE4" w:rsidRDefault="00C124C3" w:rsidP="00E133C3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Generate realistic ideas, focusing on the needs of the user</w:t>
            </w:r>
          </w:p>
          <w:p w14:paraId="32D88DA9" w14:textId="352C4023" w:rsidR="00A07CE4" w:rsidRPr="00A07CE4" w:rsidRDefault="00C124C3" w:rsidP="00E133C3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 xml:space="preserve">Make design decisions that take account of the availability of resources </w:t>
            </w:r>
          </w:p>
        </w:tc>
        <w:tc>
          <w:tcPr>
            <w:tcW w:w="2334" w:type="dxa"/>
            <w:gridSpan w:val="2"/>
          </w:tcPr>
          <w:p w14:paraId="0716E757" w14:textId="05B8CD7E" w:rsidR="00A07CE4" w:rsidRDefault="00C124C3" w:rsidP="00444DDB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Generate realistic and appropriate ideas, focusing on the needs of the user</w:t>
            </w:r>
          </w:p>
          <w:p w14:paraId="38BF4C62" w14:textId="6BF50E41" w:rsidR="00A07CE4" w:rsidRPr="00A07CE4" w:rsidRDefault="00C124C3" w:rsidP="00444DDB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Make design decisions that take account of the availability of resources with increasing awareness</w:t>
            </w:r>
          </w:p>
        </w:tc>
        <w:tc>
          <w:tcPr>
            <w:tcW w:w="2335" w:type="dxa"/>
            <w:gridSpan w:val="2"/>
          </w:tcPr>
          <w:p w14:paraId="22C9D803" w14:textId="112FAAAF" w:rsidR="00A07CE4" w:rsidRDefault="00C124C3" w:rsidP="00604984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Generate innovative ideas, drawing on research from a variety of products and Design Technologists</w:t>
            </w:r>
          </w:p>
          <w:p w14:paraId="1DE22A17" w14:textId="1136C3DA" w:rsidR="00A07CE4" w:rsidRPr="00A07CE4" w:rsidRDefault="00C124C3" w:rsidP="00531675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Make informed design decisions, taking account of constraints s</w:t>
            </w:r>
            <w:r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uch as time, resources and cost</w:t>
            </w:r>
          </w:p>
        </w:tc>
        <w:tc>
          <w:tcPr>
            <w:tcW w:w="2335" w:type="dxa"/>
            <w:gridSpan w:val="2"/>
          </w:tcPr>
          <w:p w14:paraId="3FDEA826" w14:textId="08D79A78" w:rsidR="00A07CE4" w:rsidRDefault="00C124C3" w:rsidP="00444DDB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Generate innovative ideas, drawing on</w:t>
            </w:r>
            <w:r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 xml:space="preserve"> in-depth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 xml:space="preserve"> research from a variety of products and Design Technologists</w:t>
            </w:r>
          </w:p>
          <w:p w14:paraId="087569B5" w14:textId="01BA2070" w:rsidR="00A07CE4" w:rsidRPr="00A07CE4" w:rsidRDefault="00C124C3" w:rsidP="00444DDB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  <w:t>Make informed design decisions, taking account of constraints such as time, resources and cost. Work within given constraints</w:t>
            </w:r>
          </w:p>
        </w:tc>
      </w:tr>
      <w:tr w:rsidR="00CE08FB" w:rsidRPr="00A07CE4" w14:paraId="01B14414" w14:textId="77777777" w:rsidTr="00F2153B">
        <w:trPr>
          <w:gridAfter w:val="1"/>
          <w:wAfter w:w="41" w:type="dxa"/>
        </w:trPr>
        <w:tc>
          <w:tcPr>
            <w:tcW w:w="1602" w:type="dxa"/>
            <w:tcBorders>
              <w:bottom w:val="single" w:sz="12" w:space="0" w:color="auto"/>
            </w:tcBorders>
          </w:tcPr>
          <w:p w14:paraId="676D0F14" w14:textId="1E569650" w:rsidR="00EA7B2D" w:rsidRPr="00A07CE4" w:rsidRDefault="00EA7B2D" w:rsidP="00A66B85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5" w:type="dxa"/>
            <w:tcBorders>
              <w:bottom w:val="single" w:sz="12" w:space="0" w:color="auto"/>
            </w:tcBorders>
            <w:shd w:val="clear" w:color="auto" w:fill="FFFF00"/>
          </w:tcPr>
          <w:p w14:paraId="5DE85A44" w14:textId="6FC00FC4" w:rsidR="00EA7B2D" w:rsidRPr="00A07CE4" w:rsidRDefault="00EA7B2D" w:rsidP="00933FAD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1</w:t>
            </w:r>
          </w:p>
        </w:tc>
        <w:tc>
          <w:tcPr>
            <w:tcW w:w="2338" w:type="dxa"/>
            <w:gridSpan w:val="2"/>
            <w:tcBorders>
              <w:bottom w:val="single" w:sz="12" w:space="0" w:color="auto"/>
            </w:tcBorders>
            <w:shd w:val="clear" w:color="auto" w:fill="CC00CC"/>
          </w:tcPr>
          <w:p w14:paraId="35DBC10A" w14:textId="6B0ADE00" w:rsidR="00EA7B2D" w:rsidRPr="00A07CE4" w:rsidRDefault="00EA7B2D" w:rsidP="00531675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2</w:t>
            </w:r>
          </w:p>
        </w:tc>
        <w:tc>
          <w:tcPr>
            <w:tcW w:w="2334" w:type="dxa"/>
            <w:gridSpan w:val="2"/>
            <w:tcBorders>
              <w:bottom w:val="single" w:sz="12" w:space="0" w:color="auto"/>
            </w:tcBorders>
            <w:shd w:val="clear" w:color="auto" w:fill="FFC000"/>
          </w:tcPr>
          <w:p w14:paraId="4A896A68" w14:textId="74CE9385" w:rsidR="00EA7B2D" w:rsidRPr="00A07CE4" w:rsidRDefault="00EA7B2D" w:rsidP="00E133C3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3</w:t>
            </w:r>
          </w:p>
        </w:tc>
        <w:tc>
          <w:tcPr>
            <w:tcW w:w="2334" w:type="dxa"/>
            <w:gridSpan w:val="2"/>
            <w:tcBorders>
              <w:bottom w:val="single" w:sz="12" w:space="0" w:color="auto"/>
            </w:tcBorders>
            <w:shd w:val="clear" w:color="auto" w:fill="00CC00"/>
          </w:tcPr>
          <w:p w14:paraId="14C40674" w14:textId="178DB1D3" w:rsidR="00EA7B2D" w:rsidRPr="00A07CE4" w:rsidRDefault="00EA7B2D" w:rsidP="00531675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4</w:t>
            </w:r>
          </w:p>
        </w:tc>
        <w:tc>
          <w:tcPr>
            <w:tcW w:w="2335" w:type="dxa"/>
            <w:gridSpan w:val="2"/>
            <w:tcBorders>
              <w:bottom w:val="single" w:sz="12" w:space="0" w:color="auto"/>
            </w:tcBorders>
            <w:shd w:val="clear" w:color="auto" w:fill="00B0F0"/>
          </w:tcPr>
          <w:p w14:paraId="3F384E7B" w14:textId="08AD80EB" w:rsidR="00EA7B2D" w:rsidRPr="00A07CE4" w:rsidRDefault="00EA7B2D" w:rsidP="00531675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5</w:t>
            </w:r>
          </w:p>
        </w:tc>
        <w:tc>
          <w:tcPr>
            <w:tcW w:w="2335" w:type="dxa"/>
            <w:gridSpan w:val="2"/>
            <w:tcBorders>
              <w:bottom w:val="single" w:sz="12" w:space="0" w:color="auto"/>
            </w:tcBorders>
            <w:shd w:val="clear" w:color="auto" w:fill="FF0000"/>
          </w:tcPr>
          <w:p w14:paraId="6E27A351" w14:textId="0A3FC133" w:rsidR="00EA7B2D" w:rsidRPr="00A07CE4" w:rsidRDefault="00EA7B2D" w:rsidP="00531675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6</w:t>
            </w:r>
          </w:p>
        </w:tc>
      </w:tr>
      <w:tr w:rsidR="00CE08FB" w:rsidRPr="00A07CE4" w14:paraId="5FC8F56C" w14:textId="77777777" w:rsidTr="00F2153B">
        <w:trPr>
          <w:gridAfter w:val="1"/>
          <w:wAfter w:w="41" w:type="dxa"/>
        </w:trPr>
        <w:tc>
          <w:tcPr>
            <w:tcW w:w="1602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14:paraId="7E6556F7" w14:textId="77777777" w:rsidR="00A07CE4" w:rsidRPr="00A95147" w:rsidRDefault="00A07CE4" w:rsidP="00B51ACF">
            <w:pPr>
              <w:rPr>
                <w:rFonts w:ascii="Calibri" w:hAnsi="Calibri"/>
                <w:b/>
                <w:color w:val="E36C0A" w:themeColor="accent6" w:themeShade="BF"/>
                <w:sz w:val="28"/>
                <w:szCs w:val="18"/>
              </w:rPr>
            </w:pPr>
            <w:r w:rsidRPr="00A95147">
              <w:rPr>
                <w:rFonts w:ascii="Calibri" w:hAnsi="Calibri"/>
                <w:b/>
                <w:color w:val="E36C0A" w:themeColor="accent6" w:themeShade="BF"/>
                <w:sz w:val="28"/>
                <w:szCs w:val="18"/>
              </w:rPr>
              <w:t>Making</w:t>
            </w:r>
          </w:p>
          <w:p w14:paraId="797081D4" w14:textId="77777777" w:rsidR="00A07CE4" w:rsidRPr="00A95147" w:rsidRDefault="00A07CE4" w:rsidP="00B51ACF">
            <w:pPr>
              <w:rPr>
                <w:rFonts w:ascii="Calibri" w:hAnsi="Calibri"/>
                <w:b/>
                <w:color w:val="0F243E" w:themeColor="text2" w:themeShade="80"/>
                <w:szCs w:val="18"/>
              </w:rPr>
            </w:pPr>
          </w:p>
          <w:p w14:paraId="19AEC223" w14:textId="77777777" w:rsidR="00A07CE4" w:rsidRPr="00A95147" w:rsidRDefault="00A07CE4" w:rsidP="00B51ACF">
            <w:pPr>
              <w:rPr>
                <w:rFonts w:ascii="Calibri" w:hAnsi="Calibri"/>
                <w:b/>
                <w:color w:val="0F243E" w:themeColor="text2" w:themeShade="80"/>
                <w:szCs w:val="18"/>
              </w:rPr>
            </w:pPr>
            <w:r w:rsidRPr="00A95147">
              <w:rPr>
                <w:rFonts w:ascii="Calibri" w:hAnsi="Calibri"/>
                <w:i/>
                <w:color w:val="0F243E" w:themeColor="text2" w:themeShade="80"/>
                <w:szCs w:val="18"/>
              </w:rPr>
              <w:t>Planning</w:t>
            </w:r>
          </w:p>
          <w:p w14:paraId="08949DDB" w14:textId="58831511" w:rsidR="00A07CE4" w:rsidRPr="00A07CE4" w:rsidRDefault="00A07CE4" w:rsidP="006C3BC3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5" w:type="dxa"/>
            <w:tcBorders>
              <w:top w:val="single" w:sz="12" w:space="0" w:color="auto"/>
            </w:tcBorders>
            <w:shd w:val="clear" w:color="auto" w:fill="auto"/>
          </w:tcPr>
          <w:p w14:paraId="48788D36" w14:textId="058D2665" w:rsidR="00A07CE4" w:rsidRPr="00A07CE4" w:rsidRDefault="00A07CE4" w:rsidP="006C3BC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38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53CE225D" w14:textId="6F5C6219" w:rsidR="00A07CE4" w:rsidRPr="00A07CE4" w:rsidRDefault="00A07CE4" w:rsidP="00A66B85">
            <w:pPr>
              <w:ind w:left="1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338" w:type="dxa"/>
            <w:gridSpan w:val="8"/>
            <w:tcBorders>
              <w:top w:val="single" w:sz="12" w:space="0" w:color="auto"/>
            </w:tcBorders>
            <w:shd w:val="clear" w:color="auto" w:fill="auto"/>
          </w:tcPr>
          <w:p w14:paraId="52F74400" w14:textId="599E1614" w:rsidR="00A07CE4" w:rsidRPr="00A07CE4" w:rsidRDefault="00C124C3" w:rsidP="00A07CE4">
            <w:pPr>
              <w:ind w:left="1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Select tools and equipment suitable for the task</w:t>
            </w:r>
          </w:p>
          <w:p w14:paraId="0F34D9EF" w14:textId="2FF15D89" w:rsidR="00A07CE4" w:rsidRPr="00A07CE4" w:rsidRDefault="00C124C3" w:rsidP="00A07CE4">
            <w:pPr>
              <w:ind w:left="1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Explain their choice of tools and equipment in relation to the skills and techniques they will be using</w:t>
            </w:r>
          </w:p>
          <w:p w14:paraId="62D01CDC" w14:textId="10A85B11" w:rsidR="00A07CE4" w:rsidRPr="00A07CE4" w:rsidRDefault="00C124C3" w:rsidP="00A07CE4">
            <w:pPr>
              <w:ind w:left="1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Select materials and components suitable for the task</w:t>
            </w:r>
          </w:p>
          <w:p w14:paraId="33FF2F5E" w14:textId="1CA27503" w:rsidR="00A07CE4" w:rsidRPr="00A07CE4" w:rsidRDefault="00C124C3" w:rsidP="00A07CE4">
            <w:pPr>
              <w:ind w:left="1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Explain their choice of materials and components according to functional properties and aesthetic qualities</w:t>
            </w:r>
          </w:p>
        </w:tc>
      </w:tr>
      <w:tr w:rsidR="00CE08FB" w:rsidRPr="00A07CE4" w14:paraId="36778E45" w14:textId="77777777" w:rsidTr="00F2153B">
        <w:trPr>
          <w:gridAfter w:val="1"/>
          <w:wAfter w:w="41" w:type="dxa"/>
        </w:trPr>
        <w:tc>
          <w:tcPr>
            <w:tcW w:w="1602" w:type="dxa"/>
            <w:vMerge/>
            <w:tcBorders>
              <w:bottom w:val="single" w:sz="12" w:space="0" w:color="auto"/>
            </w:tcBorders>
          </w:tcPr>
          <w:p w14:paraId="36778E2F" w14:textId="7F08DBB2" w:rsidR="00A07CE4" w:rsidRPr="00A07CE4" w:rsidRDefault="00A07CE4" w:rsidP="006C3BC3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5" w:type="dxa"/>
            <w:tcBorders>
              <w:bottom w:val="single" w:sz="12" w:space="0" w:color="auto"/>
            </w:tcBorders>
            <w:shd w:val="clear" w:color="auto" w:fill="auto"/>
          </w:tcPr>
          <w:p w14:paraId="08AF720E" w14:textId="1FF377C0" w:rsidR="00C124C3" w:rsidRDefault="00C124C3" w:rsidP="006C3BC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P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lan </w:t>
            </w:r>
            <w:r>
              <w:rPr>
                <w:rFonts w:ascii="Calibri" w:hAnsi="Calibri"/>
                <w:sz w:val="18"/>
                <w:szCs w:val="18"/>
              </w:rPr>
              <w:t>by suggesting what to do next</w:t>
            </w:r>
          </w:p>
          <w:p w14:paraId="556550C8" w14:textId="41A3C9C6" w:rsidR="00C124C3" w:rsidRDefault="00C124C3" w:rsidP="006C3BC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S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elect from a range of tools and equip</w:t>
            </w:r>
            <w:r>
              <w:rPr>
                <w:rFonts w:ascii="Calibri" w:hAnsi="Calibri"/>
                <w:sz w:val="18"/>
                <w:szCs w:val="18"/>
              </w:rPr>
              <w:t>ment, explaining their choice</w:t>
            </w:r>
          </w:p>
          <w:p w14:paraId="36778E32" w14:textId="3324F1BE" w:rsidR="00A07CE4" w:rsidRPr="00A07CE4" w:rsidRDefault="00C124C3" w:rsidP="006C3BC3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S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elect from a range of materials and components according to their characteristics</w:t>
            </w:r>
          </w:p>
        </w:tc>
        <w:tc>
          <w:tcPr>
            <w:tcW w:w="233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6997C5D3" w14:textId="58FD2AF0" w:rsidR="00C124C3" w:rsidRDefault="00C124C3" w:rsidP="00C124C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●P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lan </w:t>
            </w:r>
            <w:r>
              <w:rPr>
                <w:rFonts w:ascii="Calibri" w:hAnsi="Calibri"/>
                <w:sz w:val="18"/>
                <w:szCs w:val="18"/>
              </w:rPr>
              <w:t>by suggesting what to do next and take suggestion from others</w:t>
            </w:r>
          </w:p>
          <w:p w14:paraId="7E8D2ECD" w14:textId="597AAF7D" w:rsidR="00C124C3" w:rsidRDefault="00C124C3" w:rsidP="00C124C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S</w:t>
            </w:r>
            <w:r w:rsidRPr="00A07CE4">
              <w:rPr>
                <w:rFonts w:ascii="Calibri" w:hAnsi="Calibri"/>
                <w:sz w:val="18"/>
                <w:szCs w:val="18"/>
              </w:rPr>
              <w:t>elect from a range of tools and equip</w:t>
            </w:r>
            <w:r>
              <w:rPr>
                <w:rFonts w:ascii="Calibri" w:hAnsi="Calibri"/>
                <w:sz w:val="18"/>
                <w:szCs w:val="18"/>
              </w:rPr>
              <w:t>ment, explaining their choice and purpose</w:t>
            </w:r>
          </w:p>
          <w:p w14:paraId="36778E35" w14:textId="74C59EC4" w:rsidR="00A07CE4" w:rsidRPr="00A07CE4" w:rsidRDefault="00C124C3" w:rsidP="00C124C3">
            <w:pPr>
              <w:ind w:left="1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S</w:t>
            </w:r>
            <w:r w:rsidRPr="00A07CE4">
              <w:rPr>
                <w:rFonts w:ascii="Calibri" w:hAnsi="Calibri"/>
                <w:sz w:val="18"/>
                <w:szCs w:val="18"/>
              </w:rPr>
              <w:t>elect from a range of materials and components according to their characteristics</w:t>
            </w:r>
            <w:r>
              <w:rPr>
                <w:rFonts w:ascii="Calibri" w:hAnsi="Calibri"/>
                <w:sz w:val="18"/>
                <w:szCs w:val="18"/>
              </w:rPr>
              <w:t xml:space="preserve"> for purpose/aesthetic quality</w:t>
            </w:r>
          </w:p>
        </w:tc>
        <w:tc>
          <w:tcPr>
            <w:tcW w:w="2334" w:type="dxa"/>
            <w:gridSpan w:val="2"/>
            <w:tcBorders>
              <w:bottom w:val="single" w:sz="12" w:space="0" w:color="auto"/>
            </w:tcBorders>
          </w:tcPr>
          <w:p w14:paraId="720A953E" w14:textId="36E36123" w:rsidR="00A07CE4" w:rsidRPr="00A07CE4" w:rsidRDefault="00C124C3" w:rsidP="006C3BC3">
            <w:pPr>
              <w:spacing w:after="160" w:line="254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O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rder the main stages of making</w:t>
            </w:r>
            <w:r>
              <w:rPr>
                <w:rFonts w:ascii="Calibri" w:hAnsi="Calibri"/>
                <w:sz w:val="18"/>
                <w:szCs w:val="18"/>
              </w:rPr>
              <w:t xml:space="preserve"> with some support</w:t>
            </w:r>
          </w:p>
          <w:p w14:paraId="36778E38" w14:textId="01E1729C" w:rsidR="00A07CE4" w:rsidRPr="00A07CE4" w:rsidRDefault="00A07CE4" w:rsidP="006C3BC3">
            <w:pPr>
              <w:ind w:left="1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4" w:type="dxa"/>
            <w:gridSpan w:val="2"/>
            <w:tcBorders>
              <w:bottom w:val="single" w:sz="12" w:space="0" w:color="auto"/>
            </w:tcBorders>
          </w:tcPr>
          <w:p w14:paraId="4F0E61F4" w14:textId="75D660DA" w:rsidR="00A07CE4" w:rsidRPr="00A07CE4" w:rsidRDefault="00C124C3" w:rsidP="006C3BC3">
            <w:pPr>
              <w:spacing w:after="160" w:line="254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●O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rder the main stages of making </w:t>
            </w:r>
            <w:r>
              <w:rPr>
                <w:rFonts w:ascii="Calibri" w:hAnsi="Calibri"/>
                <w:sz w:val="18"/>
                <w:szCs w:val="18"/>
              </w:rPr>
              <w:t xml:space="preserve">with growing independence </w:t>
            </w:r>
          </w:p>
          <w:p w14:paraId="36778E3B" w14:textId="0E8A3975" w:rsidR="00A07CE4" w:rsidRPr="00A07CE4" w:rsidRDefault="00A07CE4" w:rsidP="006C3BC3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5" w:type="dxa"/>
            <w:gridSpan w:val="2"/>
            <w:tcBorders>
              <w:bottom w:val="single" w:sz="12" w:space="0" w:color="auto"/>
            </w:tcBorders>
          </w:tcPr>
          <w:p w14:paraId="31896AC5" w14:textId="582B0572" w:rsidR="00A07CE4" w:rsidRPr="00A07CE4" w:rsidRDefault="00C124C3" w:rsidP="006C3BC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Produce appropriate lists of tools, equipment and materials that they need</w:t>
            </w:r>
          </w:p>
          <w:p w14:paraId="36778E41" w14:textId="32849BA9" w:rsidR="00A07CE4" w:rsidRPr="00A07CE4" w:rsidRDefault="00A07CE4" w:rsidP="006C3BC3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-Formulate step-by-step plans as a guide to making</w:t>
            </w:r>
          </w:p>
        </w:tc>
        <w:tc>
          <w:tcPr>
            <w:tcW w:w="2335" w:type="dxa"/>
            <w:gridSpan w:val="2"/>
            <w:tcBorders>
              <w:bottom w:val="single" w:sz="12" w:space="0" w:color="auto"/>
            </w:tcBorders>
          </w:tcPr>
          <w:p w14:paraId="3BD9270E" w14:textId="6EF674EC" w:rsidR="00B7539D" w:rsidRPr="00A07CE4" w:rsidRDefault="00B7539D" w:rsidP="00B7539D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Produce </w:t>
            </w:r>
            <w:r>
              <w:rPr>
                <w:rFonts w:ascii="Calibri" w:hAnsi="Calibri"/>
                <w:sz w:val="18"/>
                <w:szCs w:val="18"/>
              </w:rPr>
              <w:t>succinct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 lists of tools, equipment and materials that they </w:t>
            </w:r>
            <w:r>
              <w:rPr>
                <w:rFonts w:ascii="Calibri" w:hAnsi="Calibri"/>
                <w:sz w:val="18"/>
                <w:szCs w:val="18"/>
              </w:rPr>
              <w:t>require</w:t>
            </w:r>
          </w:p>
          <w:p w14:paraId="36778E44" w14:textId="73603D8E" w:rsidR="00A07CE4" w:rsidRPr="00A07CE4" w:rsidRDefault="00B7539D" w:rsidP="00B7539D">
            <w:pPr>
              <w:autoSpaceDE w:val="0"/>
              <w:autoSpaceDN w:val="0"/>
              <w:adjustRightInd w:val="0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Pr="00A07CE4">
              <w:rPr>
                <w:rFonts w:ascii="Calibri" w:hAnsi="Calibri"/>
                <w:sz w:val="18"/>
                <w:szCs w:val="18"/>
              </w:rPr>
              <w:t>Formulate</w:t>
            </w:r>
            <w:r>
              <w:rPr>
                <w:rFonts w:ascii="Calibri" w:hAnsi="Calibri"/>
                <w:sz w:val="18"/>
                <w:szCs w:val="18"/>
              </w:rPr>
              <w:t xml:space="preserve"> clear, concise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 step-by-step plans as a guide to making</w:t>
            </w:r>
          </w:p>
        </w:tc>
      </w:tr>
      <w:tr w:rsidR="00CE08FB" w:rsidRPr="00A07CE4" w14:paraId="528BEC7A" w14:textId="77777777" w:rsidTr="00F2153B">
        <w:trPr>
          <w:gridAfter w:val="1"/>
          <w:wAfter w:w="41" w:type="dxa"/>
        </w:trPr>
        <w:tc>
          <w:tcPr>
            <w:tcW w:w="1602" w:type="dxa"/>
            <w:vMerge w:val="restart"/>
            <w:tcBorders>
              <w:top w:val="single" w:sz="12" w:space="0" w:color="auto"/>
            </w:tcBorders>
          </w:tcPr>
          <w:p w14:paraId="28F7BAC5" w14:textId="77777777" w:rsidR="00A07CE4" w:rsidRPr="00A95147" w:rsidRDefault="00A07CE4" w:rsidP="00B51ACF">
            <w:pPr>
              <w:rPr>
                <w:rFonts w:ascii="Calibri" w:hAnsi="Calibri"/>
                <w:b/>
                <w:color w:val="E36C0A" w:themeColor="accent6" w:themeShade="BF"/>
                <w:sz w:val="28"/>
                <w:szCs w:val="18"/>
              </w:rPr>
            </w:pPr>
            <w:r w:rsidRPr="00A95147">
              <w:rPr>
                <w:rFonts w:ascii="Calibri" w:hAnsi="Calibri"/>
                <w:b/>
                <w:color w:val="E36C0A" w:themeColor="accent6" w:themeShade="BF"/>
                <w:sz w:val="28"/>
                <w:szCs w:val="18"/>
              </w:rPr>
              <w:t>Making</w:t>
            </w:r>
          </w:p>
          <w:p w14:paraId="2F310DEA" w14:textId="77777777" w:rsidR="00A07CE4" w:rsidRPr="00A07CE4" w:rsidRDefault="00A07CE4" w:rsidP="00B51ACF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  <w:p w14:paraId="2B439D44" w14:textId="0ECB7AC2" w:rsidR="00A07CE4" w:rsidRPr="00A95147" w:rsidRDefault="00A07CE4" w:rsidP="00B51ACF">
            <w:pPr>
              <w:rPr>
                <w:rFonts w:ascii="Calibri" w:hAnsi="Calibri"/>
                <w:i/>
                <w:color w:val="0F243E" w:themeColor="text2" w:themeShade="80"/>
                <w:szCs w:val="18"/>
              </w:rPr>
            </w:pPr>
            <w:r w:rsidRPr="00A95147">
              <w:rPr>
                <w:rFonts w:ascii="Calibri" w:hAnsi="Calibri"/>
                <w:i/>
                <w:color w:val="0F243E" w:themeColor="text2" w:themeShade="80"/>
                <w:szCs w:val="18"/>
              </w:rPr>
              <w:t>Practical skills and techniques</w:t>
            </w:r>
          </w:p>
          <w:p w14:paraId="02103BF5" w14:textId="54938D60" w:rsidR="00A07CE4" w:rsidRPr="00A07CE4" w:rsidRDefault="00A07CE4" w:rsidP="00A66B85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5" w:type="dxa"/>
            <w:tcBorders>
              <w:top w:val="single" w:sz="12" w:space="0" w:color="auto"/>
            </w:tcBorders>
          </w:tcPr>
          <w:p w14:paraId="43D8D223" w14:textId="77777777" w:rsidR="00A07CE4" w:rsidRPr="00A07CE4" w:rsidRDefault="00A07CE4" w:rsidP="006C3BC3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8" w:type="dxa"/>
            <w:gridSpan w:val="2"/>
            <w:tcBorders>
              <w:top w:val="single" w:sz="12" w:space="0" w:color="auto"/>
            </w:tcBorders>
          </w:tcPr>
          <w:p w14:paraId="70026207" w14:textId="77777777" w:rsidR="00A07CE4" w:rsidRPr="00A07CE4" w:rsidRDefault="00A07CE4" w:rsidP="00A66B85">
            <w:pPr>
              <w:ind w:left="1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9338" w:type="dxa"/>
            <w:gridSpan w:val="8"/>
            <w:tcBorders>
              <w:top w:val="single" w:sz="12" w:space="0" w:color="auto"/>
            </w:tcBorders>
          </w:tcPr>
          <w:p w14:paraId="3492E018" w14:textId="287DDB72" w:rsidR="00A07CE4" w:rsidRPr="00A07CE4" w:rsidRDefault="00B7539D" w:rsidP="00A07CE4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Follow procedures for safety and hygiene</w:t>
            </w:r>
          </w:p>
          <w:p w14:paraId="36CC314B" w14:textId="5633CD19" w:rsidR="00A07CE4" w:rsidRPr="00A07CE4" w:rsidRDefault="00B7539D" w:rsidP="00A07CE4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Use a wider range of materials and components than KS1, including construction materials and kits, textiles, food ingredients, mechanical components and electrical components</w:t>
            </w:r>
          </w:p>
        </w:tc>
      </w:tr>
      <w:tr w:rsidR="00CE08FB" w:rsidRPr="00A07CE4" w14:paraId="37B925A4" w14:textId="77777777" w:rsidTr="00F2153B">
        <w:trPr>
          <w:gridAfter w:val="1"/>
          <w:wAfter w:w="41" w:type="dxa"/>
        </w:trPr>
        <w:tc>
          <w:tcPr>
            <w:tcW w:w="1602" w:type="dxa"/>
            <w:vMerge/>
          </w:tcPr>
          <w:p w14:paraId="56A2ED12" w14:textId="04EEB639" w:rsidR="00A07CE4" w:rsidRPr="00A07CE4" w:rsidRDefault="00A07CE4" w:rsidP="00A66B85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35" w:type="dxa"/>
          </w:tcPr>
          <w:p w14:paraId="4EBDC253" w14:textId="77777777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●F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ollow proce</w:t>
            </w:r>
            <w:r>
              <w:rPr>
                <w:rFonts w:ascii="Calibri" w:hAnsi="Calibri"/>
                <w:sz w:val="18"/>
                <w:szCs w:val="18"/>
              </w:rPr>
              <w:t>dures for safety and hygiene</w:t>
            </w:r>
          </w:p>
          <w:p w14:paraId="78341E6D" w14:textId="77777777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●U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se a range of materials and components, including construction materials and kits, textiles, food ingredien</w:t>
            </w:r>
            <w:r>
              <w:rPr>
                <w:rFonts w:ascii="Calibri" w:hAnsi="Calibri"/>
                <w:sz w:val="18"/>
                <w:szCs w:val="18"/>
              </w:rPr>
              <w:t>ts and mechanical components</w:t>
            </w:r>
          </w:p>
          <w:p w14:paraId="74F14899" w14:textId="77777777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●M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easure, mark out, cut and sh</w:t>
            </w:r>
            <w:r>
              <w:rPr>
                <w:rFonts w:ascii="Calibri" w:hAnsi="Calibri"/>
                <w:sz w:val="18"/>
                <w:szCs w:val="18"/>
              </w:rPr>
              <w:t>ape materials and components</w:t>
            </w:r>
          </w:p>
          <w:p w14:paraId="2F1B583C" w14:textId="77777777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●A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ssemble, join and comb</w:t>
            </w:r>
            <w:r>
              <w:rPr>
                <w:rFonts w:ascii="Calibri" w:hAnsi="Calibri"/>
                <w:sz w:val="18"/>
                <w:szCs w:val="18"/>
              </w:rPr>
              <w:t>ine materials and components</w:t>
            </w:r>
          </w:p>
          <w:p w14:paraId="436DB843" w14:textId="3A4EDF4F" w:rsidR="00A07CE4" w:rsidRPr="00A07CE4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●U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se finishing techniques, including those from art and design</w:t>
            </w:r>
          </w:p>
        </w:tc>
        <w:tc>
          <w:tcPr>
            <w:tcW w:w="2338" w:type="dxa"/>
            <w:gridSpan w:val="2"/>
          </w:tcPr>
          <w:p w14:paraId="6AA1609F" w14:textId="47DF9861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●F</w:t>
            </w:r>
            <w:r w:rsidRPr="00A07CE4">
              <w:rPr>
                <w:rFonts w:ascii="Calibri" w:hAnsi="Calibri"/>
                <w:sz w:val="18"/>
                <w:szCs w:val="18"/>
              </w:rPr>
              <w:t>ollow proce</w:t>
            </w:r>
            <w:r>
              <w:rPr>
                <w:rFonts w:ascii="Calibri" w:hAnsi="Calibri"/>
                <w:sz w:val="18"/>
                <w:szCs w:val="18"/>
              </w:rPr>
              <w:t>dures for safety and hygiene and show signs of supporting others</w:t>
            </w:r>
          </w:p>
          <w:p w14:paraId="4C04B490" w14:textId="77777777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●U</w:t>
            </w:r>
            <w:r w:rsidRPr="00A07CE4">
              <w:rPr>
                <w:rFonts w:ascii="Calibri" w:hAnsi="Calibri"/>
                <w:sz w:val="18"/>
                <w:szCs w:val="18"/>
              </w:rPr>
              <w:t>se a range of materials and components, including construction materials and kits, textiles, food ingredien</w:t>
            </w:r>
            <w:r>
              <w:rPr>
                <w:rFonts w:ascii="Calibri" w:hAnsi="Calibri"/>
                <w:sz w:val="18"/>
                <w:szCs w:val="18"/>
              </w:rPr>
              <w:t>ts and mechanical components</w:t>
            </w:r>
          </w:p>
          <w:p w14:paraId="6B8FDB5E" w14:textId="61F5EC48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●M</w:t>
            </w:r>
            <w:r w:rsidRPr="00A07CE4">
              <w:rPr>
                <w:rFonts w:ascii="Calibri" w:hAnsi="Calibri"/>
                <w:sz w:val="18"/>
                <w:szCs w:val="18"/>
              </w:rPr>
              <w:t>easure, mark out, cut and sh</w:t>
            </w:r>
            <w:r>
              <w:rPr>
                <w:rFonts w:ascii="Calibri" w:hAnsi="Calibri"/>
                <w:sz w:val="18"/>
                <w:szCs w:val="18"/>
              </w:rPr>
              <w:t>ape materials and components with growing confidence</w:t>
            </w:r>
          </w:p>
          <w:p w14:paraId="08DF83F0" w14:textId="55B690EC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●A</w:t>
            </w:r>
            <w:r w:rsidRPr="00A07CE4">
              <w:rPr>
                <w:rFonts w:ascii="Calibri" w:hAnsi="Calibri"/>
                <w:sz w:val="18"/>
                <w:szCs w:val="18"/>
              </w:rPr>
              <w:t>ssemble, join and comb</w:t>
            </w:r>
            <w:r>
              <w:rPr>
                <w:rFonts w:ascii="Calibri" w:hAnsi="Calibri"/>
                <w:sz w:val="18"/>
                <w:szCs w:val="18"/>
              </w:rPr>
              <w:t>ine materials and components with developing control</w:t>
            </w:r>
          </w:p>
          <w:p w14:paraId="03B47EAA" w14:textId="77777777" w:rsidR="00A07CE4" w:rsidRDefault="00CE08FB" w:rsidP="00CE08FB">
            <w:pPr>
              <w:ind w:left="1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●U</w:t>
            </w:r>
            <w:r w:rsidRPr="00A07CE4">
              <w:rPr>
                <w:rFonts w:ascii="Calibri" w:hAnsi="Calibri"/>
                <w:sz w:val="18"/>
                <w:szCs w:val="18"/>
              </w:rPr>
              <w:t>se finishing techniques, including those from art and design</w:t>
            </w:r>
          </w:p>
          <w:p w14:paraId="6C2C98D2" w14:textId="77777777" w:rsidR="006F7068" w:rsidRDefault="006F7068" w:rsidP="00CE08FB">
            <w:pPr>
              <w:ind w:left="1"/>
              <w:rPr>
                <w:rFonts w:ascii="Calibri" w:hAnsi="Calibri"/>
                <w:sz w:val="18"/>
                <w:szCs w:val="18"/>
              </w:rPr>
            </w:pPr>
          </w:p>
          <w:p w14:paraId="56474F79" w14:textId="77777777" w:rsidR="006F7068" w:rsidRDefault="006F7068" w:rsidP="00CE08FB">
            <w:pPr>
              <w:ind w:left="1"/>
              <w:rPr>
                <w:rFonts w:ascii="Calibri" w:hAnsi="Calibri"/>
                <w:sz w:val="18"/>
                <w:szCs w:val="18"/>
              </w:rPr>
            </w:pPr>
          </w:p>
          <w:p w14:paraId="08C0ADFA" w14:textId="77777777" w:rsidR="006F7068" w:rsidRDefault="006F7068" w:rsidP="00CE08FB">
            <w:pPr>
              <w:ind w:left="1"/>
              <w:rPr>
                <w:rFonts w:ascii="Calibri" w:hAnsi="Calibri"/>
                <w:sz w:val="18"/>
                <w:szCs w:val="18"/>
              </w:rPr>
            </w:pPr>
          </w:p>
          <w:p w14:paraId="62DEFB34" w14:textId="77777777" w:rsidR="006F7068" w:rsidRDefault="006F7068" w:rsidP="00CE08FB">
            <w:pPr>
              <w:ind w:left="1"/>
              <w:rPr>
                <w:rFonts w:ascii="Calibri" w:hAnsi="Calibri"/>
                <w:sz w:val="18"/>
                <w:szCs w:val="18"/>
              </w:rPr>
            </w:pPr>
          </w:p>
          <w:p w14:paraId="6342AB51" w14:textId="05EFA987" w:rsidR="006F7068" w:rsidRPr="00A07CE4" w:rsidRDefault="006F7068" w:rsidP="00CE08FB">
            <w:pPr>
              <w:ind w:left="1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34" w:type="dxa"/>
            <w:gridSpan w:val="2"/>
          </w:tcPr>
          <w:p w14:paraId="61BE98DC" w14:textId="7B55F17A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●M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easure, mark out, cut and shape materials and c</w:t>
            </w:r>
            <w:r>
              <w:rPr>
                <w:rFonts w:ascii="Calibri" w:hAnsi="Calibri"/>
                <w:sz w:val="18"/>
                <w:szCs w:val="18"/>
              </w:rPr>
              <w:t xml:space="preserve">omponents with some accuracy </w:t>
            </w:r>
          </w:p>
          <w:p w14:paraId="2540B649" w14:textId="2B1DD8F9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●A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ssemble, join and combine materials and c</w:t>
            </w:r>
            <w:r>
              <w:rPr>
                <w:rFonts w:ascii="Calibri" w:hAnsi="Calibri"/>
                <w:sz w:val="18"/>
                <w:szCs w:val="18"/>
              </w:rPr>
              <w:t xml:space="preserve">omponents with some accuracy </w:t>
            </w:r>
          </w:p>
          <w:p w14:paraId="0FB33F7C" w14:textId="3319817B" w:rsidR="00A07CE4" w:rsidRPr="00A07CE4" w:rsidRDefault="00CE08FB" w:rsidP="00CE08FB">
            <w:pPr>
              <w:rPr>
                <w:rFonts w:ascii="Calibri" w:hAnsi="Calibri"/>
                <w:color w:val="1F497D" w:themeColor="dark2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A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pply a range of finishing techniques, including those from art and design, with some accuracy</w:t>
            </w:r>
          </w:p>
        </w:tc>
        <w:tc>
          <w:tcPr>
            <w:tcW w:w="2334" w:type="dxa"/>
            <w:gridSpan w:val="2"/>
          </w:tcPr>
          <w:p w14:paraId="3FB6AF7E" w14:textId="5DCF8318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●M</w:t>
            </w:r>
            <w:r w:rsidRPr="00A07CE4">
              <w:rPr>
                <w:rFonts w:ascii="Calibri" w:hAnsi="Calibri"/>
                <w:sz w:val="18"/>
                <w:szCs w:val="18"/>
              </w:rPr>
              <w:t>easure, mark out, cut and shape materials and c</w:t>
            </w:r>
            <w:r>
              <w:rPr>
                <w:rFonts w:ascii="Calibri" w:hAnsi="Calibri"/>
                <w:sz w:val="18"/>
                <w:szCs w:val="18"/>
              </w:rPr>
              <w:t xml:space="preserve">omponents with growing accuracy and precision </w:t>
            </w:r>
          </w:p>
          <w:p w14:paraId="5E773CB4" w14:textId="7CE514A5" w:rsidR="00CE08FB" w:rsidRDefault="00CE08FB" w:rsidP="00CE08F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●A</w:t>
            </w:r>
            <w:r w:rsidRPr="00A07CE4">
              <w:rPr>
                <w:rFonts w:ascii="Calibri" w:hAnsi="Calibri"/>
                <w:sz w:val="18"/>
                <w:szCs w:val="18"/>
              </w:rPr>
              <w:t>ssemble, join and combine materials and c</w:t>
            </w:r>
            <w:r>
              <w:rPr>
                <w:rFonts w:ascii="Calibri" w:hAnsi="Calibri"/>
                <w:sz w:val="18"/>
                <w:szCs w:val="18"/>
              </w:rPr>
              <w:t xml:space="preserve">omponents with developing accuracy </w:t>
            </w:r>
          </w:p>
          <w:p w14:paraId="6A973197" w14:textId="580C4D3E" w:rsidR="00A07CE4" w:rsidRPr="00A07CE4" w:rsidRDefault="00CE08FB" w:rsidP="00CE08FB">
            <w:pPr>
              <w:rPr>
                <w:rFonts w:ascii="Calibri" w:hAnsi="Calibri"/>
                <w:color w:val="1F497D" w:themeColor="dark2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A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pply a range of finishing techniques, including those from art and design, with </w:t>
            </w:r>
            <w:r>
              <w:rPr>
                <w:rFonts w:ascii="Calibri" w:hAnsi="Calibri"/>
                <w:sz w:val="18"/>
                <w:szCs w:val="18"/>
              </w:rPr>
              <w:t>higher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 accuracy</w:t>
            </w:r>
          </w:p>
        </w:tc>
        <w:tc>
          <w:tcPr>
            <w:tcW w:w="2335" w:type="dxa"/>
            <w:gridSpan w:val="2"/>
          </w:tcPr>
          <w:p w14:paraId="45565AE0" w14:textId="07B039BA" w:rsidR="00A07CE4" w:rsidRPr="00A07CE4" w:rsidRDefault="00CE08FB" w:rsidP="00CE08FB">
            <w:pPr>
              <w:spacing w:after="160" w:line="254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●A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ccurately measure, mark out, cut and shape materials and components 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●A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ccurately assemble, join and combine materi</w:t>
            </w:r>
            <w:r>
              <w:rPr>
                <w:rFonts w:ascii="Calibri" w:hAnsi="Calibri"/>
                <w:sz w:val="18"/>
                <w:szCs w:val="18"/>
              </w:rPr>
              <w:t>als and components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●A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ccurately apply a range of finishing techniques, includi</w:t>
            </w:r>
            <w:r>
              <w:rPr>
                <w:rFonts w:ascii="Calibri" w:hAnsi="Calibri"/>
                <w:sz w:val="18"/>
                <w:szCs w:val="18"/>
              </w:rPr>
              <w:t>ng those from art and design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●U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se techniques that involve a number of steps </w:t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●D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emonstrate resourcefulness when tackling practical problems</w:t>
            </w:r>
          </w:p>
        </w:tc>
        <w:tc>
          <w:tcPr>
            <w:tcW w:w="2335" w:type="dxa"/>
            <w:gridSpan w:val="2"/>
          </w:tcPr>
          <w:p w14:paraId="1CE9283B" w14:textId="4CADCB77" w:rsidR="00A07CE4" w:rsidRPr="00A07CE4" w:rsidRDefault="00CE08FB" w:rsidP="00CE08FB">
            <w:pPr>
              <w:spacing w:after="160" w:line="254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●Make precise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 measure</w:t>
            </w:r>
            <w:r>
              <w:rPr>
                <w:rFonts w:ascii="Calibri" w:hAnsi="Calibri"/>
                <w:sz w:val="18"/>
                <w:szCs w:val="18"/>
              </w:rPr>
              <w:t>ments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, mark out, cut and shape materials and components </w:t>
            </w:r>
            <w:r>
              <w:rPr>
                <w:rFonts w:ascii="Calibri" w:hAnsi="Calibri"/>
                <w:sz w:val="18"/>
                <w:szCs w:val="18"/>
              </w:rPr>
              <w:t xml:space="preserve"> with accuracy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●A</w:t>
            </w:r>
            <w:r w:rsidRPr="00A07CE4">
              <w:rPr>
                <w:rFonts w:ascii="Calibri" w:hAnsi="Calibri"/>
                <w:sz w:val="18"/>
                <w:szCs w:val="18"/>
              </w:rPr>
              <w:t>ssemble, join and combine materi</w:t>
            </w:r>
            <w:r>
              <w:rPr>
                <w:rFonts w:ascii="Calibri" w:hAnsi="Calibri"/>
                <w:sz w:val="18"/>
                <w:szCs w:val="18"/>
              </w:rPr>
              <w:t>als and components with conscious control of precise working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●A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pply a </w:t>
            </w:r>
            <w:r>
              <w:rPr>
                <w:rFonts w:ascii="Calibri" w:hAnsi="Calibri"/>
                <w:sz w:val="18"/>
                <w:szCs w:val="18"/>
              </w:rPr>
              <w:t>diverse range of finishing techniques to a high standard,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 includi</w:t>
            </w:r>
            <w:r>
              <w:rPr>
                <w:rFonts w:ascii="Calibri" w:hAnsi="Calibri"/>
                <w:sz w:val="18"/>
                <w:szCs w:val="18"/>
              </w:rPr>
              <w:t>ng those from art and design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●U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se techniques that involve </w:t>
            </w:r>
            <w:r>
              <w:rPr>
                <w:rFonts w:ascii="Calibri" w:hAnsi="Calibri"/>
                <w:sz w:val="18"/>
                <w:szCs w:val="18"/>
              </w:rPr>
              <w:t xml:space="preserve">several steps with competency 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●D</w:t>
            </w:r>
            <w:r w:rsidRPr="00A07CE4">
              <w:rPr>
                <w:rFonts w:ascii="Calibri" w:hAnsi="Calibri"/>
                <w:sz w:val="18"/>
                <w:szCs w:val="18"/>
              </w:rPr>
              <w:t xml:space="preserve">emonstrate </w:t>
            </w:r>
            <w:r w:rsidR="007B27CE">
              <w:rPr>
                <w:rFonts w:ascii="Calibri" w:hAnsi="Calibri"/>
                <w:sz w:val="18"/>
                <w:szCs w:val="18"/>
              </w:rPr>
              <w:t xml:space="preserve">innovative </w:t>
            </w:r>
            <w:r w:rsidRPr="00A07CE4">
              <w:rPr>
                <w:rFonts w:ascii="Calibri" w:hAnsi="Calibri"/>
                <w:sz w:val="18"/>
                <w:szCs w:val="18"/>
              </w:rPr>
              <w:t>resourcefulness when tackling practical problems</w:t>
            </w:r>
          </w:p>
        </w:tc>
      </w:tr>
      <w:tr w:rsidR="00CE08FB" w:rsidRPr="00A07CE4" w14:paraId="36778E4D" w14:textId="77777777" w:rsidTr="00F2153B">
        <w:tc>
          <w:tcPr>
            <w:tcW w:w="1602" w:type="dxa"/>
            <w:tcBorders>
              <w:bottom w:val="single" w:sz="12" w:space="0" w:color="auto"/>
            </w:tcBorders>
          </w:tcPr>
          <w:p w14:paraId="36778E46" w14:textId="7FD1E67F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  <w:shd w:val="clear" w:color="auto" w:fill="FFFF00"/>
          </w:tcPr>
          <w:p w14:paraId="36778E47" w14:textId="3719F415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1</w:t>
            </w:r>
          </w:p>
        </w:tc>
        <w:tc>
          <w:tcPr>
            <w:tcW w:w="2345" w:type="dxa"/>
            <w:gridSpan w:val="2"/>
            <w:tcBorders>
              <w:bottom w:val="single" w:sz="12" w:space="0" w:color="auto"/>
            </w:tcBorders>
            <w:shd w:val="clear" w:color="auto" w:fill="CC00CC"/>
          </w:tcPr>
          <w:p w14:paraId="36778E48" w14:textId="1D328A86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2</w:t>
            </w: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  <w:shd w:val="clear" w:color="auto" w:fill="FFC000"/>
          </w:tcPr>
          <w:p w14:paraId="36778E49" w14:textId="0071F414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3</w:t>
            </w: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  <w:shd w:val="clear" w:color="auto" w:fill="33CC33"/>
          </w:tcPr>
          <w:p w14:paraId="36778E4A" w14:textId="5EDBC004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4</w:t>
            </w:r>
          </w:p>
        </w:tc>
        <w:tc>
          <w:tcPr>
            <w:tcW w:w="2342" w:type="dxa"/>
            <w:gridSpan w:val="2"/>
            <w:tcBorders>
              <w:bottom w:val="single" w:sz="12" w:space="0" w:color="auto"/>
            </w:tcBorders>
            <w:shd w:val="clear" w:color="auto" w:fill="00B0F0"/>
          </w:tcPr>
          <w:p w14:paraId="36778E4B" w14:textId="0BC7AD3B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5</w:t>
            </w:r>
          </w:p>
        </w:tc>
        <w:tc>
          <w:tcPr>
            <w:tcW w:w="2342" w:type="dxa"/>
            <w:gridSpan w:val="2"/>
            <w:tcBorders>
              <w:bottom w:val="single" w:sz="12" w:space="0" w:color="auto"/>
            </w:tcBorders>
            <w:shd w:val="clear" w:color="auto" w:fill="FF0000"/>
          </w:tcPr>
          <w:p w14:paraId="36778E4C" w14:textId="428F6D6B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6</w:t>
            </w:r>
          </w:p>
        </w:tc>
      </w:tr>
      <w:tr w:rsidR="00CE08FB" w:rsidRPr="00A07CE4" w14:paraId="3869A329" w14:textId="77777777" w:rsidTr="00F2153B">
        <w:tc>
          <w:tcPr>
            <w:tcW w:w="1602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14:paraId="19F261A9" w14:textId="77777777" w:rsidR="00A07CE4" w:rsidRPr="00A95147" w:rsidRDefault="00A07CE4" w:rsidP="00A07CE4">
            <w:pPr>
              <w:rPr>
                <w:rFonts w:ascii="Calibri" w:hAnsi="Calibri"/>
                <w:b/>
                <w:color w:val="00B050"/>
                <w:sz w:val="28"/>
                <w:szCs w:val="18"/>
              </w:rPr>
            </w:pPr>
            <w:r w:rsidRPr="00A95147">
              <w:rPr>
                <w:rFonts w:ascii="Calibri" w:hAnsi="Calibri"/>
                <w:b/>
                <w:color w:val="00B050"/>
                <w:sz w:val="28"/>
                <w:szCs w:val="18"/>
              </w:rPr>
              <w:t>Evaluating</w:t>
            </w:r>
          </w:p>
          <w:p w14:paraId="33A0400B" w14:textId="77777777" w:rsidR="00A07CE4" w:rsidRPr="00A07CE4" w:rsidRDefault="00A07CE4" w:rsidP="00A07CE4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  <w:p w14:paraId="4FD0159B" w14:textId="77777777" w:rsidR="00A07CE4" w:rsidRPr="00A95147" w:rsidRDefault="00A07CE4" w:rsidP="00A07CE4">
            <w:pPr>
              <w:rPr>
                <w:rFonts w:ascii="Calibri" w:hAnsi="Calibri"/>
                <w:color w:val="0F243E" w:themeColor="text2" w:themeShade="80"/>
                <w:szCs w:val="18"/>
              </w:rPr>
            </w:pPr>
            <w:r w:rsidRPr="00A95147">
              <w:rPr>
                <w:rFonts w:ascii="Calibri" w:hAnsi="Calibri"/>
                <w:i/>
                <w:color w:val="0F243E" w:themeColor="text2" w:themeShade="80"/>
                <w:szCs w:val="18"/>
              </w:rPr>
              <w:t>Own ideas and products</w:t>
            </w:r>
          </w:p>
          <w:p w14:paraId="4BD14464" w14:textId="00A89DD7" w:rsidR="00A07CE4" w:rsidRPr="00A07CE4" w:rsidRDefault="00A07CE4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3639848C" w14:textId="77777777" w:rsidR="00A07CE4" w:rsidRPr="00A07CE4" w:rsidRDefault="00A07CE4" w:rsidP="00A66B8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579ECEFE" w14:textId="77777777" w:rsidR="00A07CE4" w:rsidRPr="00A07CE4" w:rsidRDefault="00A07CE4" w:rsidP="00A66B8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366" w:type="dxa"/>
            <w:gridSpan w:val="8"/>
            <w:tcBorders>
              <w:top w:val="single" w:sz="12" w:space="0" w:color="auto"/>
            </w:tcBorders>
            <w:shd w:val="clear" w:color="auto" w:fill="auto"/>
          </w:tcPr>
          <w:p w14:paraId="7551605A" w14:textId="44C3040E" w:rsidR="00A07CE4" w:rsidRPr="00A07CE4" w:rsidRDefault="00B642E5" w:rsidP="00A07CE4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Identify the strengths and areas for development in their ideas and products</w:t>
            </w:r>
          </w:p>
          <w:p w14:paraId="705CEFD5" w14:textId="1515D954" w:rsidR="00A07CE4" w:rsidRPr="00A07CE4" w:rsidRDefault="00B642E5" w:rsidP="00A07CE4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Consider the views of others, including intended users, to improve their work</w:t>
            </w:r>
          </w:p>
        </w:tc>
      </w:tr>
      <w:tr w:rsidR="00CE08FB" w:rsidRPr="00A07CE4" w14:paraId="36778EB6" w14:textId="77777777" w:rsidTr="00F2153B">
        <w:tc>
          <w:tcPr>
            <w:tcW w:w="1602" w:type="dxa"/>
            <w:vMerge/>
            <w:tcBorders>
              <w:bottom w:val="single" w:sz="12" w:space="0" w:color="auto"/>
            </w:tcBorders>
          </w:tcPr>
          <w:p w14:paraId="36778E4E" w14:textId="326BBCBD" w:rsidR="00A07CE4" w:rsidRPr="00A07CE4" w:rsidRDefault="00A07CE4" w:rsidP="00A66B85">
            <w:pPr>
              <w:rPr>
                <w:rFonts w:ascii="Calibri" w:hAnsi="Calibri"/>
                <w:i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</w:tcPr>
          <w:p w14:paraId="576301FC" w14:textId="3B3EB50C" w:rsidR="00B642E5" w:rsidRDefault="00B642E5" w:rsidP="00A66B85">
            <w:pPr>
              <w:ind w:left="32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●T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alk about their design </w:t>
            </w:r>
            <w:r>
              <w:rPr>
                <w:rFonts w:ascii="Calibri" w:hAnsi="Calibri"/>
                <w:sz w:val="18"/>
                <w:szCs w:val="18"/>
              </w:rPr>
              <w:t>ideas and what they are making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014D5AC6" w14:textId="77777777" w:rsidR="006E32DD" w:rsidRDefault="00B642E5" w:rsidP="00B642E5">
            <w:pPr>
              <w:ind w:left="32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●M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ake simple judgements about their products and</w:t>
            </w:r>
            <w:r w:rsidR="006E32DD">
              <w:rPr>
                <w:rFonts w:ascii="Calibri" w:hAnsi="Calibri"/>
                <w:sz w:val="18"/>
                <w:szCs w:val="18"/>
              </w:rPr>
              <w:t xml:space="preserve"> ideas against design criteria</w:t>
            </w:r>
          </w:p>
          <w:p w14:paraId="36778E5A" w14:textId="11BB72BA" w:rsidR="00A07CE4" w:rsidRPr="00A07CE4" w:rsidRDefault="006E32DD" w:rsidP="00B642E5">
            <w:pPr>
              <w:ind w:left="32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46274C">
              <w:rPr>
                <w:rFonts w:ascii="Calibri" w:hAnsi="Calibri"/>
                <w:sz w:val="18"/>
                <w:szCs w:val="18"/>
              </w:rPr>
              <w:t xml:space="preserve"> S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uggest how their products could be improved</w:t>
            </w:r>
          </w:p>
        </w:tc>
        <w:tc>
          <w:tcPr>
            <w:tcW w:w="2345" w:type="dxa"/>
            <w:gridSpan w:val="2"/>
            <w:tcBorders>
              <w:bottom w:val="single" w:sz="12" w:space="0" w:color="auto"/>
            </w:tcBorders>
          </w:tcPr>
          <w:p w14:paraId="6836AF3D" w14:textId="77777777" w:rsidR="00B40EED" w:rsidRDefault="00B40EED" w:rsidP="00933FAD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●Talk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about their design i</w:t>
            </w:r>
            <w:r>
              <w:rPr>
                <w:rFonts w:ascii="Calibri" w:hAnsi="Calibri"/>
                <w:sz w:val="18"/>
                <w:szCs w:val="18"/>
              </w:rPr>
              <w:t>deas and what they are making</w:t>
            </w:r>
          </w:p>
          <w:p w14:paraId="36778E61" w14:textId="206217A7" w:rsidR="00A07CE4" w:rsidRPr="00A07CE4" w:rsidRDefault="00B40EED" w:rsidP="0046274C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●M</w:t>
            </w:r>
            <w:r w:rsidR="0046274C">
              <w:rPr>
                <w:rFonts w:ascii="Calibri" w:hAnsi="Calibri"/>
                <w:sz w:val="18"/>
                <w:szCs w:val="18"/>
              </w:rPr>
              <w:t xml:space="preserve">ake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judgements about their products and i</w:t>
            </w:r>
            <w:r>
              <w:rPr>
                <w:rFonts w:ascii="Calibri" w:hAnsi="Calibri"/>
                <w:sz w:val="18"/>
                <w:szCs w:val="18"/>
              </w:rPr>
              <w:t xml:space="preserve">deas against design criteria </w:t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46274C" w:rsidRPr="0046274C">
              <w:rPr>
                <w:rFonts w:ascii="Calibri" w:hAnsi="Calibri"/>
                <w:sz w:val="18"/>
                <w:szCs w:val="18"/>
              </w:rPr>
              <w:t>Make relevant suggestions as to</w:t>
            </w:r>
            <w:r w:rsidR="00A07CE4" w:rsidRPr="0046274C">
              <w:rPr>
                <w:rFonts w:ascii="Calibri" w:hAnsi="Calibri"/>
                <w:sz w:val="18"/>
                <w:szCs w:val="18"/>
              </w:rPr>
              <w:t xml:space="preserve">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how their products could be improved</w:t>
            </w: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</w:tcPr>
          <w:p w14:paraId="462A1769" w14:textId="77777777" w:rsidR="00A07CE4" w:rsidRDefault="00B40EED" w:rsidP="00B40EED">
            <w:pPr>
              <w:spacing w:after="160" w:line="254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Refer to their design cri</w:t>
            </w:r>
            <w:r>
              <w:rPr>
                <w:rFonts w:ascii="Calibri" w:hAnsi="Calibri"/>
                <w:sz w:val="18"/>
                <w:szCs w:val="18"/>
              </w:rPr>
              <w:t>teria as they design and make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●U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se their design criteria to evaluate their completed products</w:t>
            </w:r>
          </w:p>
          <w:p w14:paraId="57D0F3AE" w14:textId="77777777" w:rsidR="0046274C" w:rsidRDefault="0046274C" w:rsidP="00B40EED">
            <w:pPr>
              <w:spacing w:after="160" w:line="254" w:lineRule="auto"/>
              <w:rPr>
                <w:rFonts w:ascii="Calibri" w:hAnsi="Calibri"/>
                <w:sz w:val="18"/>
                <w:szCs w:val="18"/>
              </w:rPr>
            </w:pPr>
          </w:p>
          <w:p w14:paraId="36778E7A" w14:textId="16C1A9C8" w:rsidR="0046274C" w:rsidRPr="00B40EED" w:rsidRDefault="0046274C" w:rsidP="0046274C">
            <w:pPr>
              <w:spacing w:after="160" w:line="254" w:lineRule="auto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</w:tcPr>
          <w:p w14:paraId="36778E87" w14:textId="77538D19" w:rsidR="00A07CE4" w:rsidRPr="00A07CE4" w:rsidRDefault="00B40EED" w:rsidP="00822210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R</w:t>
            </w:r>
            <w:r w:rsidR="0046274C">
              <w:rPr>
                <w:rFonts w:ascii="Calibri" w:hAnsi="Calibri"/>
                <w:sz w:val="18"/>
                <w:szCs w:val="18"/>
              </w:rPr>
              <w:t>egularly r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efer to their design crite</w:t>
            </w:r>
            <w:r>
              <w:rPr>
                <w:rFonts w:ascii="Calibri" w:hAnsi="Calibri"/>
                <w:sz w:val="18"/>
                <w:szCs w:val="18"/>
              </w:rPr>
              <w:t>ria as they design and make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Us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e their design criteria to </w:t>
            </w:r>
            <w:r w:rsidR="0046274C">
              <w:rPr>
                <w:rFonts w:ascii="Calibri" w:hAnsi="Calibri"/>
                <w:sz w:val="18"/>
                <w:szCs w:val="18"/>
              </w:rPr>
              <w:t xml:space="preserve">effectively 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evaluate their completed products</w:t>
            </w:r>
          </w:p>
        </w:tc>
        <w:tc>
          <w:tcPr>
            <w:tcW w:w="2342" w:type="dxa"/>
            <w:gridSpan w:val="2"/>
            <w:tcBorders>
              <w:bottom w:val="single" w:sz="12" w:space="0" w:color="auto"/>
            </w:tcBorders>
          </w:tcPr>
          <w:p w14:paraId="36778E98" w14:textId="03F4FB58" w:rsidR="00A07CE4" w:rsidRPr="00B40EED" w:rsidRDefault="00B40EED" w:rsidP="00B40EED">
            <w:pPr>
              <w:spacing w:after="160" w:line="254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Critically evaluate the quality of the design, manufacture and fitness for purpose of their pro</w:t>
            </w:r>
            <w:r>
              <w:rPr>
                <w:rFonts w:ascii="Calibri" w:hAnsi="Calibri"/>
                <w:sz w:val="18"/>
                <w:szCs w:val="18"/>
              </w:rPr>
              <w:t>ducts as they design and make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●E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valuate their ideas and products against their original design specification</w:t>
            </w:r>
          </w:p>
        </w:tc>
        <w:tc>
          <w:tcPr>
            <w:tcW w:w="2342" w:type="dxa"/>
            <w:gridSpan w:val="2"/>
            <w:tcBorders>
              <w:bottom w:val="single" w:sz="12" w:space="0" w:color="auto"/>
            </w:tcBorders>
          </w:tcPr>
          <w:p w14:paraId="36778EB5" w14:textId="79A970F2" w:rsidR="00A07CE4" w:rsidRPr="00A07CE4" w:rsidRDefault="00B40EED" w:rsidP="0046274C">
            <w:pPr>
              <w:spacing w:after="160" w:line="254" w:lineRule="auto"/>
              <w:rPr>
                <w:rFonts w:ascii="Calibri" w:hAnsi="Calibri"/>
                <w:color w:val="1F497D" w:themeColor="dark2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Critically evaluate the quality of the design, manufacture and fitness for purpose of their pro</w:t>
            </w:r>
            <w:r w:rsidR="0046274C">
              <w:rPr>
                <w:rFonts w:ascii="Calibri" w:hAnsi="Calibri"/>
                <w:sz w:val="18"/>
                <w:szCs w:val="18"/>
              </w:rPr>
              <w:t xml:space="preserve">ducts as they design and make, making suitable suggestions of areas of improvement </w:t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●E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valuate their ideas and products against their original design specification</w:t>
            </w:r>
            <w:r w:rsidR="0046274C">
              <w:rPr>
                <w:rFonts w:ascii="Calibri" w:hAnsi="Calibri"/>
                <w:sz w:val="18"/>
                <w:szCs w:val="18"/>
              </w:rPr>
              <w:t>, understanding and communicating successes and areas to work on</w:t>
            </w:r>
          </w:p>
        </w:tc>
      </w:tr>
      <w:tr w:rsidR="00CE08FB" w:rsidRPr="00A07CE4" w14:paraId="77E3A55B" w14:textId="77777777" w:rsidTr="00F2153B">
        <w:tc>
          <w:tcPr>
            <w:tcW w:w="1602" w:type="dxa"/>
            <w:vMerge w:val="restart"/>
            <w:tcBorders>
              <w:top w:val="single" w:sz="12" w:space="0" w:color="auto"/>
            </w:tcBorders>
          </w:tcPr>
          <w:p w14:paraId="76493C19" w14:textId="77777777" w:rsidR="00A07CE4" w:rsidRPr="00A95147" w:rsidRDefault="00A07CE4" w:rsidP="00A07CE4">
            <w:pPr>
              <w:rPr>
                <w:rFonts w:ascii="Calibri" w:hAnsi="Calibri"/>
                <w:b/>
                <w:color w:val="00B050"/>
                <w:sz w:val="28"/>
                <w:szCs w:val="18"/>
              </w:rPr>
            </w:pPr>
            <w:r w:rsidRPr="00A95147">
              <w:rPr>
                <w:rFonts w:ascii="Calibri" w:hAnsi="Calibri"/>
                <w:b/>
                <w:color w:val="00B050"/>
                <w:sz w:val="28"/>
                <w:szCs w:val="18"/>
              </w:rPr>
              <w:t>Evaluating</w:t>
            </w:r>
          </w:p>
          <w:p w14:paraId="50B31ACA" w14:textId="77777777" w:rsidR="00A07CE4" w:rsidRPr="00A07CE4" w:rsidRDefault="00A07CE4" w:rsidP="00A07CE4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  <w:p w14:paraId="4FA7D4E7" w14:textId="77777777" w:rsidR="00A07CE4" w:rsidRPr="00A95147" w:rsidRDefault="00A07CE4" w:rsidP="00A07CE4">
            <w:pPr>
              <w:rPr>
                <w:rFonts w:ascii="Calibri" w:hAnsi="Calibri"/>
                <w:i/>
                <w:color w:val="0F243E" w:themeColor="text2" w:themeShade="80"/>
                <w:szCs w:val="18"/>
              </w:rPr>
            </w:pPr>
            <w:r w:rsidRPr="00A95147">
              <w:rPr>
                <w:rFonts w:ascii="Calibri" w:hAnsi="Calibri"/>
                <w:i/>
                <w:color w:val="0F243E" w:themeColor="text2" w:themeShade="80"/>
                <w:szCs w:val="18"/>
              </w:rPr>
              <w:t>Existing products</w:t>
            </w:r>
          </w:p>
          <w:p w14:paraId="0E9CC685" w14:textId="66D45787" w:rsidR="00A07CE4" w:rsidRPr="00A07CE4" w:rsidRDefault="00A07CE4" w:rsidP="00A66B85">
            <w:pPr>
              <w:rPr>
                <w:rFonts w:ascii="Calibri" w:hAnsi="Calibri"/>
                <w:i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tcBorders>
              <w:top w:val="single" w:sz="12" w:space="0" w:color="auto"/>
            </w:tcBorders>
          </w:tcPr>
          <w:p w14:paraId="2F78A06D" w14:textId="77777777" w:rsidR="00A07CE4" w:rsidRPr="00A07CE4" w:rsidRDefault="00A07CE4" w:rsidP="00A66B85">
            <w:pPr>
              <w:ind w:left="32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tcBorders>
              <w:top w:val="single" w:sz="12" w:space="0" w:color="auto"/>
            </w:tcBorders>
          </w:tcPr>
          <w:p w14:paraId="41AF53B5" w14:textId="77777777" w:rsidR="00A07CE4" w:rsidRPr="00A07CE4" w:rsidRDefault="00A07CE4" w:rsidP="00933FAD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366" w:type="dxa"/>
            <w:gridSpan w:val="8"/>
            <w:tcBorders>
              <w:top w:val="single" w:sz="12" w:space="0" w:color="auto"/>
            </w:tcBorders>
          </w:tcPr>
          <w:p w14:paraId="35BD479E" w14:textId="77777777" w:rsidR="00572CD8" w:rsidRDefault="0046274C" w:rsidP="004627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</w:t>
            </w:r>
            <w:r w:rsidR="00572CD8">
              <w:rPr>
                <w:rFonts w:ascii="Calibri" w:hAnsi="Calibri"/>
                <w:sz w:val="18"/>
                <w:szCs w:val="18"/>
              </w:rPr>
              <w:t>nvestigate and analyse:</w:t>
            </w:r>
          </w:p>
          <w:p w14:paraId="53F04815" w14:textId="7AB8F1F6" w:rsidR="00572CD8" w:rsidRDefault="00B40EED" w:rsidP="004627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ow well products have bee</w:t>
            </w:r>
            <w:r w:rsidR="00572CD8">
              <w:rPr>
                <w:rFonts w:ascii="Calibri" w:hAnsi="Calibri"/>
                <w:sz w:val="18"/>
                <w:szCs w:val="18"/>
              </w:rPr>
              <w:t xml:space="preserve">n designed        </w:t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ow </w:t>
            </w:r>
            <w:r>
              <w:rPr>
                <w:rFonts w:ascii="Calibri" w:hAnsi="Calibri"/>
                <w:sz w:val="18"/>
                <w:szCs w:val="18"/>
              </w:rPr>
              <w:t>well pro</w:t>
            </w:r>
            <w:r w:rsidR="00572CD8">
              <w:rPr>
                <w:rFonts w:ascii="Calibri" w:hAnsi="Calibri"/>
                <w:sz w:val="18"/>
                <w:szCs w:val="18"/>
              </w:rPr>
              <w:t>ducts have been made</w:t>
            </w:r>
          </w:p>
          <w:p w14:paraId="0EAE64AC" w14:textId="2C0FF1B8" w:rsidR="00572CD8" w:rsidRDefault="00B40EED" w:rsidP="004627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</w:t>
            </w:r>
            <w:r w:rsidR="00572CD8">
              <w:rPr>
                <w:rFonts w:ascii="Calibri" w:hAnsi="Calibri"/>
                <w:sz w:val="18"/>
                <w:szCs w:val="18"/>
              </w:rPr>
              <w:t xml:space="preserve">y materials have been chosen                   </w:t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hat methods of</w:t>
            </w:r>
            <w:r w:rsidR="00572CD8">
              <w:rPr>
                <w:rFonts w:ascii="Calibri" w:hAnsi="Calibri"/>
                <w:sz w:val="18"/>
                <w:szCs w:val="18"/>
              </w:rPr>
              <w:t xml:space="preserve"> construction have been used</w:t>
            </w:r>
          </w:p>
          <w:p w14:paraId="4C32F18D" w14:textId="6A666F00" w:rsidR="00572CD8" w:rsidRDefault="00B40EED" w:rsidP="004627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572CD8">
              <w:rPr>
                <w:rFonts w:ascii="Calibri" w:hAnsi="Calibri"/>
                <w:sz w:val="18"/>
                <w:szCs w:val="18"/>
              </w:rPr>
              <w:t xml:space="preserve">ow well products work                                   </w:t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ow well pr</w:t>
            </w:r>
            <w:r w:rsidR="00572CD8">
              <w:rPr>
                <w:rFonts w:ascii="Calibri" w:hAnsi="Calibri"/>
                <w:sz w:val="18"/>
                <w:szCs w:val="18"/>
              </w:rPr>
              <w:t>oducts achieve their purposes</w:t>
            </w:r>
          </w:p>
          <w:p w14:paraId="693A2D2A" w14:textId="59699B2B" w:rsidR="00A07CE4" w:rsidRPr="00A07CE4" w:rsidRDefault="00B40EED" w:rsidP="004627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ow well products meet user needs and wants</w:t>
            </w:r>
          </w:p>
        </w:tc>
      </w:tr>
      <w:tr w:rsidR="00CE08FB" w:rsidRPr="00A07CE4" w14:paraId="06D37677" w14:textId="77777777" w:rsidTr="00F2153B">
        <w:tc>
          <w:tcPr>
            <w:tcW w:w="1602" w:type="dxa"/>
            <w:vMerge/>
          </w:tcPr>
          <w:p w14:paraId="205C0BC6" w14:textId="74C6145E" w:rsidR="00A07CE4" w:rsidRPr="00A07CE4" w:rsidRDefault="00A07CE4" w:rsidP="00A66B85">
            <w:pPr>
              <w:rPr>
                <w:rFonts w:ascii="Calibri" w:hAnsi="Calibri"/>
                <w:i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</w:tcPr>
          <w:p w14:paraId="47E2D4B4" w14:textId="1F2CC97E" w:rsidR="00B40EED" w:rsidRDefault="00B40EED" w:rsidP="00B40EED">
            <w:pPr>
              <w:ind w:left="32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upils should e</w:t>
            </w:r>
            <w:r>
              <w:rPr>
                <w:rFonts w:ascii="Calibri" w:hAnsi="Calibri"/>
                <w:sz w:val="18"/>
                <w:szCs w:val="18"/>
              </w:rPr>
              <w:t xml:space="preserve">xplore: </w:t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>
              <w:rPr>
                <w:rFonts w:ascii="Calibri" w:hAnsi="Calibri"/>
                <w:sz w:val="18"/>
                <w:szCs w:val="18"/>
              </w:rPr>
              <w:t xml:space="preserve">hat products are </w:t>
            </w:r>
          </w:p>
          <w:p w14:paraId="419E18AC" w14:textId="77777777" w:rsidR="00B40EED" w:rsidRDefault="00B40EED" w:rsidP="00B40EED">
            <w:pPr>
              <w:ind w:left="32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>
              <w:rPr>
                <w:rFonts w:ascii="Calibri" w:hAnsi="Calibri"/>
                <w:sz w:val="18"/>
                <w:szCs w:val="18"/>
              </w:rPr>
              <w:t xml:space="preserve">ho products are for </w:t>
            </w:r>
          </w:p>
          <w:p w14:paraId="2463BBFE" w14:textId="77777777" w:rsidR="00B40EED" w:rsidRDefault="00B40EED" w:rsidP="00B40EED">
            <w:pPr>
              <w:ind w:left="32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>
              <w:rPr>
                <w:rFonts w:ascii="Calibri" w:hAnsi="Calibri"/>
                <w:sz w:val="18"/>
                <w:szCs w:val="18"/>
              </w:rPr>
              <w:t xml:space="preserve">hat products are for </w:t>
            </w:r>
          </w:p>
          <w:p w14:paraId="62858D01" w14:textId="77777777" w:rsidR="00B40EED" w:rsidRDefault="00B40EED" w:rsidP="00B40EED">
            <w:pPr>
              <w:ind w:left="32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>
              <w:rPr>
                <w:rFonts w:ascii="Calibri" w:hAnsi="Calibri"/>
                <w:sz w:val="18"/>
                <w:szCs w:val="18"/>
              </w:rPr>
              <w:t xml:space="preserve">ow products work </w:t>
            </w:r>
          </w:p>
          <w:p w14:paraId="6ED2CFFA" w14:textId="77777777" w:rsidR="00B40EED" w:rsidRDefault="00B40EED" w:rsidP="00B40EED">
            <w:pPr>
              <w:ind w:left="32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>
              <w:rPr>
                <w:rFonts w:ascii="Calibri" w:hAnsi="Calibri"/>
                <w:sz w:val="18"/>
                <w:szCs w:val="18"/>
              </w:rPr>
              <w:t xml:space="preserve">ow products are used </w:t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>
              <w:rPr>
                <w:rFonts w:ascii="Calibri" w:hAnsi="Calibri"/>
                <w:sz w:val="18"/>
                <w:szCs w:val="18"/>
              </w:rPr>
              <w:t xml:space="preserve">here products might be used </w:t>
            </w:r>
          </w:p>
          <w:p w14:paraId="1E5DF735" w14:textId="77777777" w:rsidR="00B40EED" w:rsidRDefault="00B40EED" w:rsidP="00B40EED">
            <w:pPr>
              <w:ind w:left="32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hat mate</w:t>
            </w:r>
            <w:r>
              <w:rPr>
                <w:rFonts w:ascii="Calibri" w:hAnsi="Calibri"/>
                <w:sz w:val="18"/>
                <w:szCs w:val="18"/>
              </w:rPr>
              <w:t xml:space="preserve">rials products are made from </w:t>
            </w:r>
          </w:p>
          <w:p w14:paraId="063C78A2" w14:textId="2DE34CA5" w:rsidR="00A07CE4" w:rsidRPr="00A07CE4" w:rsidRDefault="00B40EED" w:rsidP="00B40EED">
            <w:pPr>
              <w:ind w:left="32"/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hat they like and dislike about products</w:t>
            </w:r>
          </w:p>
        </w:tc>
        <w:tc>
          <w:tcPr>
            <w:tcW w:w="2345" w:type="dxa"/>
            <w:gridSpan w:val="2"/>
          </w:tcPr>
          <w:p w14:paraId="6BCA027D" w14:textId="21512C3C" w:rsidR="00B40EED" w:rsidRDefault="0046274C" w:rsidP="00933FAD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With increased sophistication p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upils should explore:</w:t>
            </w:r>
            <w:r w:rsidR="00B40EED"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52AEA564" w14:textId="77777777" w:rsidR="00B40EED" w:rsidRDefault="00B40EED" w:rsidP="00B40EED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>
              <w:rPr>
                <w:rFonts w:ascii="Calibri" w:hAnsi="Calibri"/>
                <w:sz w:val="18"/>
                <w:szCs w:val="18"/>
              </w:rPr>
              <w:t xml:space="preserve">hat products are </w:t>
            </w:r>
          </w:p>
          <w:p w14:paraId="08CD8B90" w14:textId="77777777" w:rsidR="00B40EED" w:rsidRDefault="00B40EED" w:rsidP="00B40EED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>
              <w:rPr>
                <w:rFonts w:ascii="Calibri" w:hAnsi="Calibri"/>
                <w:sz w:val="18"/>
                <w:szCs w:val="18"/>
              </w:rPr>
              <w:t xml:space="preserve">ho products are for </w:t>
            </w:r>
          </w:p>
          <w:p w14:paraId="53D0145A" w14:textId="77777777" w:rsidR="00B40EED" w:rsidRDefault="00B40EED" w:rsidP="00B40EED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 xml:space="preserve">What products are for </w:t>
            </w:r>
          </w:p>
          <w:p w14:paraId="668EDB11" w14:textId="77777777" w:rsidR="00B40EED" w:rsidRDefault="00B40EED" w:rsidP="00B40EED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>
              <w:rPr>
                <w:rFonts w:ascii="Calibri" w:hAnsi="Calibri"/>
                <w:sz w:val="18"/>
                <w:szCs w:val="18"/>
              </w:rPr>
              <w:t xml:space="preserve">ow products work </w:t>
            </w:r>
          </w:p>
          <w:p w14:paraId="23A96665" w14:textId="77777777" w:rsidR="00B40EED" w:rsidRDefault="00B40EED" w:rsidP="00B40EED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>
              <w:rPr>
                <w:rFonts w:ascii="Calibri" w:hAnsi="Calibri"/>
                <w:sz w:val="18"/>
                <w:szCs w:val="18"/>
              </w:rPr>
              <w:t xml:space="preserve">ow products are used </w:t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>
              <w:rPr>
                <w:rFonts w:ascii="Calibri" w:hAnsi="Calibri"/>
                <w:sz w:val="18"/>
                <w:szCs w:val="18"/>
              </w:rPr>
              <w:t>here products might be used</w:t>
            </w:r>
          </w:p>
          <w:p w14:paraId="3AFD8648" w14:textId="77777777" w:rsidR="00B40EED" w:rsidRDefault="00B40EED" w:rsidP="00B40EED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hat mate</w:t>
            </w:r>
            <w:r>
              <w:rPr>
                <w:rFonts w:ascii="Calibri" w:hAnsi="Calibri"/>
                <w:sz w:val="18"/>
                <w:szCs w:val="18"/>
              </w:rPr>
              <w:t>rials products are made from</w:t>
            </w:r>
          </w:p>
          <w:p w14:paraId="58ECA030" w14:textId="6A95E537" w:rsidR="00A07CE4" w:rsidRPr="00A07CE4" w:rsidRDefault="00B40EED" w:rsidP="00B40EED">
            <w:pPr>
              <w:autoSpaceDE w:val="0"/>
              <w:autoSpaceDN w:val="0"/>
              <w:adjustRightInd w:val="0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hat they like and dislike about products</w:t>
            </w:r>
          </w:p>
        </w:tc>
        <w:tc>
          <w:tcPr>
            <w:tcW w:w="2341" w:type="dxa"/>
            <w:gridSpan w:val="2"/>
          </w:tcPr>
          <w:p w14:paraId="31A714AA" w14:textId="77777777" w:rsidR="00B40EED" w:rsidRDefault="00B40EED" w:rsidP="00A66B8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Investigate and analyse:</w:t>
            </w:r>
          </w:p>
          <w:p w14:paraId="4729CCC4" w14:textId="77777777" w:rsidR="00B40EED" w:rsidRDefault="00B40EED" w:rsidP="00B40EED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ho de</w:t>
            </w:r>
            <w:r>
              <w:rPr>
                <w:rFonts w:ascii="Calibri" w:hAnsi="Calibri"/>
                <w:sz w:val="18"/>
                <w:szCs w:val="18"/>
              </w:rPr>
              <w:t>signed and made the products</w:t>
            </w:r>
          </w:p>
          <w:p w14:paraId="0964B709" w14:textId="77777777" w:rsidR="00B40EED" w:rsidRDefault="00B40EED" w:rsidP="00B40EED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here pro</w:t>
            </w:r>
            <w:r>
              <w:rPr>
                <w:rFonts w:ascii="Calibri" w:hAnsi="Calibri"/>
                <w:sz w:val="18"/>
                <w:szCs w:val="18"/>
              </w:rPr>
              <w:t xml:space="preserve">ducts were designed and made </w:t>
            </w:r>
          </w:p>
          <w:p w14:paraId="3767870C" w14:textId="77777777" w:rsidR="00B40EED" w:rsidRDefault="00B40EED" w:rsidP="00B40EED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hen pr</w:t>
            </w:r>
            <w:r>
              <w:rPr>
                <w:rFonts w:ascii="Calibri" w:hAnsi="Calibri"/>
                <w:sz w:val="18"/>
                <w:szCs w:val="18"/>
              </w:rPr>
              <w:t xml:space="preserve">oducts were designed and made </w:t>
            </w:r>
          </w:p>
          <w:p w14:paraId="08CA3A44" w14:textId="5961E91E" w:rsidR="00A07CE4" w:rsidRPr="00A07CE4" w:rsidRDefault="00B40EED" w:rsidP="00B40EED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hether products can be recycled or reused</w:t>
            </w:r>
          </w:p>
        </w:tc>
        <w:tc>
          <w:tcPr>
            <w:tcW w:w="2341" w:type="dxa"/>
            <w:gridSpan w:val="2"/>
          </w:tcPr>
          <w:p w14:paraId="04088545" w14:textId="77777777" w:rsidR="00B40EED" w:rsidRDefault="00B40EED" w:rsidP="00A66B85">
            <w:pPr>
              <w:autoSpaceDE w:val="0"/>
              <w:autoSpaceDN w:val="0"/>
              <w:adjustRightInd w:val="0"/>
              <w:ind w:left="27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Investigate and analyse: </w:t>
            </w:r>
          </w:p>
          <w:p w14:paraId="7D60D695" w14:textId="4ECD09E9" w:rsidR="00B40EED" w:rsidRDefault="00B40EED" w:rsidP="00A66B85">
            <w:pPr>
              <w:autoSpaceDE w:val="0"/>
              <w:autoSpaceDN w:val="0"/>
              <w:adjustRightInd w:val="0"/>
              <w:ind w:left="27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ho de</w:t>
            </w:r>
            <w:r>
              <w:rPr>
                <w:rFonts w:ascii="Calibri" w:hAnsi="Calibri"/>
                <w:sz w:val="18"/>
                <w:szCs w:val="18"/>
              </w:rPr>
              <w:t>signed and made the products</w:t>
            </w:r>
            <w:r w:rsidR="0046274C">
              <w:rPr>
                <w:rFonts w:ascii="Calibri" w:hAnsi="Calibri"/>
                <w:sz w:val="18"/>
                <w:szCs w:val="18"/>
              </w:rPr>
              <w:t xml:space="preserve"> and what impact they had at the time</w:t>
            </w:r>
          </w:p>
          <w:p w14:paraId="1809297F" w14:textId="279DBA4C" w:rsidR="00B40EED" w:rsidRDefault="00B40EED" w:rsidP="00A66B85">
            <w:pPr>
              <w:autoSpaceDE w:val="0"/>
              <w:autoSpaceDN w:val="0"/>
              <w:adjustRightInd w:val="0"/>
              <w:ind w:left="27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here products were designed and ma</w:t>
            </w:r>
            <w:r>
              <w:rPr>
                <w:rFonts w:ascii="Calibri" w:hAnsi="Calibri"/>
                <w:sz w:val="18"/>
                <w:szCs w:val="18"/>
              </w:rPr>
              <w:t>de</w:t>
            </w:r>
            <w:r w:rsidR="0046274C">
              <w:rPr>
                <w:rFonts w:ascii="Calibri" w:hAnsi="Calibri"/>
                <w:sz w:val="18"/>
                <w:szCs w:val="18"/>
              </w:rPr>
              <w:t xml:space="preserve"> and what materials have been available to use</w:t>
            </w:r>
          </w:p>
          <w:p w14:paraId="4BDF4BDB" w14:textId="3DA39714" w:rsidR="00B40EED" w:rsidRDefault="00B40EED" w:rsidP="00A66B85">
            <w:pPr>
              <w:autoSpaceDE w:val="0"/>
              <w:autoSpaceDN w:val="0"/>
              <w:adjustRightInd w:val="0"/>
              <w:ind w:left="27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hen p</w:t>
            </w:r>
            <w:r>
              <w:rPr>
                <w:rFonts w:ascii="Calibri" w:hAnsi="Calibri"/>
                <w:sz w:val="18"/>
                <w:szCs w:val="18"/>
              </w:rPr>
              <w:t>roducts were designed and made</w:t>
            </w:r>
            <w:r w:rsidR="0046274C">
              <w:rPr>
                <w:rFonts w:ascii="Calibri" w:hAnsi="Calibri"/>
                <w:sz w:val="18"/>
                <w:szCs w:val="18"/>
              </w:rPr>
              <w:t xml:space="preserve"> and how they made an impact during that time</w:t>
            </w:r>
          </w:p>
          <w:p w14:paraId="5129FA99" w14:textId="2F025DF8" w:rsidR="00A07CE4" w:rsidRPr="00A07CE4" w:rsidRDefault="00B40EED" w:rsidP="00B40EED">
            <w:pPr>
              <w:autoSpaceDE w:val="0"/>
              <w:autoSpaceDN w:val="0"/>
              <w:adjustRightInd w:val="0"/>
              <w:ind w:left="27"/>
              <w:rPr>
                <w:rFonts w:ascii="Calibri" w:hAnsi="Calibri" w:cs="ArialMT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hether products can be recycled or reused</w:t>
            </w:r>
            <w:r w:rsidR="00E71C54">
              <w:rPr>
                <w:rFonts w:ascii="Calibri" w:hAnsi="Calibri"/>
                <w:sz w:val="18"/>
                <w:szCs w:val="18"/>
              </w:rPr>
              <w:t xml:space="preserve"> and the positive impact this has</w:t>
            </w:r>
          </w:p>
        </w:tc>
        <w:tc>
          <w:tcPr>
            <w:tcW w:w="2342" w:type="dxa"/>
            <w:gridSpan w:val="2"/>
          </w:tcPr>
          <w:p w14:paraId="55234317" w14:textId="77777777" w:rsidR="00B40EED" w:rsidRDefault="00B40EED" w:rsidP="00A66B8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Investigate and analyse: </w:t>
            </w:r>
          </w:p>
          <w:p w14:paraId="10C95C8D" w14:textId="77777777" w:rsidR="00B40EED" w:rsidRDefault="00B40EED" w:rsidP="00A66B8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o</w:t>
            </w:r>
            <w:r>
              <w:rPr>
                <w:rFonts w:ascii="Calibri" w:hAnsi="Calibri"/>
                <w:sz w:val="18"/>
                <w:szCs w:val="18"/>
              </w:rPr>
              <w:t>w much products cost to make</w:t>
            </w:r>
          </w:p>
          <w:p w14:paraId="09AE21DE" w14:textId="77777777" w:rsidR="00B40EED" w:rsidRDefault="00B40EED" w:rsidP="00A66B8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>
              <w:rPr>
                <w:rFonts w:ascii="Calibri" w:hAnsi="Calibri"/>
                <w:sz w:val="18"/>
                <w:szCs w:val="18"/>
              </w:rPr>
              <w:t xml:space="preserve">ow innovative products are </w:t>
            </w:r>
          </w:p>
          <w:p w14:paraId="21774CBD" w14:textId="77777777" w:rsidR="00B40EED" w:rsidRDefault="00B40EED" w:rsidP="00A66B8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ow sustainable t</w:t>
            </w:r>
            <w:r>
              <w:rPr>
                <w:rFonts w:ascii="Calibri" w:hAnsi="Calibri"/>
                <w:sz w:val="18"/>
                <w:szCs w:val="18"/>
              </w:rPr>
              <w:t xml:space="preserve">he materials in products are </w:t>
            </w:r>
          </w:p>
          <w:p w14:paraId="3444E002" w14:textId="77777777" w:rsidR="00E71C54" w:rsidRDefault="00B40EED" w:rsidP="00A66B8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hat impact products hav</w:t>
            </w:r>
            <w:r w:rsidR="00E71C54">
              <w:rPr>
                <w:rFonts w:ascii="Calibri" w:hAnsi="Calibri"/>
                <w:sz w:val="18"/>
                <w:szCs w:val="18"/>
              </w:rPr>
              <w:t>e beyond their intended purpose</w:t>
            </w:r>
          </w:p>
          <w:p w14:paraId="527FACC0" w14:textId="62D97EB0" w:rsidR="00A07CE4" w:rsidRPr="00A07CE4" w:rsidRDefault="00E71C54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Key events and individuals</w:t>
            </w:r>
          </w:p>
        </w:tc>
        <w:tc>
          <w:tcPr>
            <w:tcW w:w="2342" w:type="dxa"/>
            <w:gridSpan w:val="2"/>
          </w:tcPr>
          <w:p w14:paraId="01B21159" w14:textId="77777777" w:rsidR="00B40EED" w:rsidRDefault="00B40EED" w:rsidP="00A66B8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Investigate and analyse: </w:t>
            </w:r>
          </w:p>
          <w:p w14:paraId="1BC0307D" w14:textId="362DA61B" w:rsidR="00B40EED" w:rsidRDefault="00E71C54" w:rsidP="00A66B8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o</w:t>
            </w:r>
            <w:r w:rsidR="00B40EED">
              <w:rPr>
                <w:rFonts w:ascii="Calibri" w:hAnsi="Calibri"/>
                <w:sz w:val="18"/>
                <w:szCs w:val="18"/>
              </w:rPr>
              <w:t xml:space="preserve">w much products cost to make </w:t>
            </w:r>
            <w:r>
              <w:rPr>
                <w:rFonts w:ascii="Calibri" w:hAnsi="Calibri"/>
                <w:sz w:val="18"/>
                <w:szCs w:val="18"/>
              </w:rPr>
              <w:t xml:space="preserve">and developing understanding of cost effectiveness </w:t>
            </w:r>
          </w:p>
          <w:p w14:paraId="0FA23E9E" w14:textId="254C3863" w:rsidR="00B40EED" w:rsidRDefault="00B40EED" w:rsidP="00A66B8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>
              <w:rPr>
                <w:rFonts w:ascii="Calibri" w:hAnsi="Calibri"/>
                <w:sz w:val="18"/>
                <w:szCs w:val="18"/>
              </w:rPr>
              <w:t>ow innovative products are</w:t>
            </w:r>
            <w:r w:rsidR="00E71C54">
              <w:rPr>
                <w:rFonts w:ascii="Calibri" w:hAnsi="Calibri"/>
                <w:sz w:val="18"/>
                <w:szCs w:val="18"/>
              </w:rPr>
              <w:t xml:space="preserve"> and their impact on society and economy</w:t>
            </w:r>
          </w:p>
          <w:p w14:paraId="3E25C406" w14:textId="181C0AD4" w:rsidR="00E71C54" w:rsidRDefault="00B40EED" w:rsidP="00A66B8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ow sustainable t</w:t>
            </w:r>
            <w:r>
              <w:rPr>
                <w:rFonts w:ascii="Calibri" w:hAnsi="Calibri"/>
                <w:sz w:val="18"/>
                <w:szCs w:val="18"/>
              </w:rPr>
              <w:t>he materials in products are</w:t>
            </w:r>
            <w:r w:rsidR="00E71C54">
              <w:rPr>
                <w:rFonts w:ascii="Calibri" w:hAnsi="Calibri"/>
                <w:sz w:val="18"/>
                <w:szCs w:val="18"/>
              </w:rPr>
              <w:t xml:space="preserve"> and how they support global welfare</w:t>
            </w:r>
          </w:p>
          <w:p w14:paraId="4CDE0672" w14:textId="77777777" w:rsidR="00E71C54" w:rsidRDefault="00B40EED" w:rsidP="00A66B8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●W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hat impact products have</w:t>
            </w:r>
            <w:r w:rsidR="00E71C54">
              <w:rPr>
                <w:rFonts w:ascii="Calibri" w:hAnsi="Calibri"/>
                <w:sz w:val="18"/>
                <w:szCs w:val="18"/>
              </w:rPr>
              <w:t xml:space="preserve"> beyond their intended purpose</w:t>
            </w:r>
          </w:p>
          <w:p w14:paraId="0713348B" w14:textId="751E1323" w:rsidR="00A07CE4" w:rsidRPr="00A07CE4" w:rsidRDefault="00E71C54" w:rsidP="0019390D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●Ke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>y events and individuals</w:t>
            </w:r>
            <w:r>
              <w:rPr>
                <w:rFonts w:ascii="Calibri" w:hAnsi="Calibri"/>
                <w:sz w:val="18"/>
                <w:szCs w:val="18"/>
              </w:rPr>
              <w:t xml:space="preserve"> and their impact on society </w:t>
            </w:r>
          </w:p>
        </w:tc>
      </w:tr>
      <w:tr w:rsidR="00CE08FB" w:rsidRPr="00A07CE4" w14:paraId="14D9D33F" w14:textId="77777777" w:rsidTr="00F2153B">
        <w:tc>
          <w:tcPr>
            <w:tcW w:w="1602" w:type="dxa"/>
          </w:tcPr>
          <w:p w14:paraId="49205EB6" w14:textId="49DDFD4F" w:rsidR="00A07CE4" w:rsidRPr="00A95147" w:rsidRDefault="00A07CE4" w:rsidP="00822210">
            <w:pPr>
              <w:rPr>
                <w:rFonts w:ascii="Calibri" w:hAnsi="Calibri"/>
                <w:b/>
                <w:color w:val="00B050"/>
                <w:sz w:val="28"/>
                <w:szCs w:val="18"/>
              </w:rPr>
            </w:pPr>
            <w:r w:rsidRPr="00A95147">
              <w:rPr>
                <w:rFonts w:ascii="Calibri" w:hAnsi="Calibri"/>
                <w:b/>
                <w:color w:val="00B050"/>
                <w:sz w:val="28"/>
                <w:szCs w:val="18"/>
              </w:rPr>
              <w:t>Evaluating</w:t>
            </w:r>
          </w:p>
          <w:p w14:paraId="087DAA06" w14:textId="77777777" w:rsidR="00A07CE4" w:rsidRPr="00A07CE4" w:rsidRDefault="00A07CE4" w:rsidP="00822210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</w:p>
          <w:p w14:paraId="5FB2CD50" w14:textId="1A3A8DF7" w:rsidR="00A07CE4" w:rsidRPr="00A07CE4" w:rsidRDefault="00A07CE4" w:rsidP="00822210">
            <w:pPr>
              <w:rPr>
                <w:rFonts w:ascii="Calibri" w:hAnsi="Calibri"/>
                <w:b/>
                <w:color w:val="0F243E" w:themeColor="text2" w:themeShade="80"/>
                <w:sz w:val="18"/>
                <w:szCs w:val="18"/>
              </w:rPr>
            </w:pPr>
            <w:r w:rsidRPr="00A95147">
              <w:rPr>
                <w:rFonts w:ascii="Calibri" w:hAnsi="Calibri"/>
                <w:i/>
                <w:color w:val="0F243E" w:themeColor="text2" w:themeShade="80"/>
                <w:szCs w:val="18"/>
              </w:rPr>
              <w:t>Key events and individuals</w:t>
            </w:r>
          </w:p>
        </w:tc>
        <w:tc>
          <w:tcPr>
            <w:tcW w:w="2341" w:type="dxa"/>
            <w:gridSpan w:val="2"/>
          </w:tcPr>
          <w:p w14:paraId="697B566B" w14:textId="2F4B3DE1" w:rsidR="00A07CE4" w:rsidRPr="00A07CE4" w:rsidRDefault="00A07CE4" w:rsidP="00A66B85">
            <w:pPr>
              <w:ind w:left="32"/>
              <w:rPr>
                <w:rFonts w:ascii="Calibri" w:hAnsi="Calibri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Not a requirement in KS1</w:t>
            </w:r>
          </w:p>
        </w:tc>
        <w:tc>
          <w:tcPr>
            <w:tcW w:w="2345" w:type="dxa"/>
            <w:gridSpan w:val="2"/>
          </w:tcPr>
          <w:p w14:paraId="3BAF3757" w14:textId="4053ED3D" w:rsidR="00A07CE4" w:rsidRPr="00A07CE4" w:rsidRDefault="00A07CE4" w:rsidP="00933FAD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Not a requirement in KS1</w:t>
            </w:r>
          </w:p>
        </w:tc>
        <w:tc>
          <w:tcPr>
            <w:tcW w:w="4682" w:type="dxa"/>
            <w:gridSpan w:val="4"/>
          </w:tcPr>
          <w:p w14:paraId="0A5684C2" w14:textId="440623E0" w:rsidR="00A07CE4" w:rsidRPr="00A07CE4" w:rsidRDefault="00B40EED" w:rsidP="00A07CE4">
            <w:pPr>
              <w:spacing w:line="254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●A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bout inventors, designers, engineers, chefs and manufacturers who have developed </w:t>
            </w:r>
            <w:r w:rsidRPr="00A07CE4">
              <w:rPr>
                <w:rFonts w:ascii="Calibri" w:hAnsi="Calibri"/>
                <w:sz w:val="18"/>
                <w:szCs w:val="18"/>
              </w:rPr>
              <w:t>ground-breaking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 products</w:t>
            </w:r>
            <w:bookmarkStart w:id="0" w:name="_GoBack"/>
            <w:bookmarkEnd w:id="0"/>
          </w:p>
        </w:tc>
        <w:tc>
          <w:tcPr>
            <w:tcW w:w="4684" w:type="dxa"/>
            <w:gridSpan w:val="4"/>
          </w:tcPr>
          <w:p w14:paraId="1F57DA40" w14:textId="77777777" w:rsidR="00A07CE4" w:rsidRDefault="00B40EED" w:rsidP="00B40EED">
            <w:pPr>
              <w:spacing w:line="254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A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bout inventors, designers, engineers, chefs and manufacturers who have developed </w:t>
            </w:r>
            <w:r w:rsidRPr="00A07CE4">
              <w:rPr>
                <w:rFonts w:ascii="Calibri" w:hAnsi="Calibri"/>
                <w:sz w:val="18"/>
                <w:szCs w:val="18"/>
              </w:rPr>
              <w:t>ground-breaking</w:t>
            </w:r>
            <w:r w:rsidR="00A07CE4" w:rsidRPr="00A07CE4">
              <w:rPr>
                <w:rFonts w:ascii="Calibri" w:hAnsi="Calibri"/>
                <w:sz w:val="18"/>
                <w:szCs w:val="18"/>
              </w:rPr>
              <w:t xml:space="preserve"> products</w:t>
            </w:r>
            <w:r w:rsidR="005D0F72">
              <w:rPr>
                <w:rFonts w:ascii="Calibri" w:hAnsi="Calibri"/>
                <w:sz w:val="18"/>
                <w:szCs w:val="18"/>
              </w:rPr>
              <w:t>, the</w:t>
            </w:r>
            <w:r w:rsidR="00572CD8">
              <w:rPr>
                <w:rFonts w:ascii="Calibri" w:hAnsi="Calibri"/>
                <w:sz w:val="18"/>
                <w:szCs w:val="18"/>
              </w:rPr>
              <w:t>ir</w:t>
            </w:r>
            <w:r w:rsidR="005D0F7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572CD8">
              <w:rPr>
                <w:rFonts w:ascii="Calibri" w:hAnsi="Calibri"/>
                <w:sz w:val="18"/>
                <w:szCs w:val="18"/>
              </w:rPr>
              <w:t>impact socially and economically in countries and the world</w:t>
            </w:r>
          </w:p>
          <w:p w14:paraId="23F54EB9" w14:textId="078B8D41" w:rsidR="006F7068" w:rsidRPr="00A07CE4" w:rsidRDefault="006F7068" w:rsidP="00B40EED">
            <w:pPr>
              <w:spacing w:line="254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CE08FB" w:rsidRPr="00A07CE4" w14:paraId="36778EBE" w14:textId="77777777" w:rsidTr="00F2153B">
        <w:tc>
          <w:tcPr>
            <w:tcW w:w="1602" w:type="dxa"/>
            <w:tcBorders>
              <w:bottom w:val="single" w:sz="12" w:space="0" w:color="auto"/>
            </w:tcBorders>
          </w:tcPr>
          <w:p w14:paraId="36778EB7" w14:textId="68E180E6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  <w:shd w:val="clear" w:color="auto" w:fill="FFFF00"/>
          </w:tcPr>
          <w:p w14:paraId="36778EB8" w14:textId="4201EB7F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1</w:t>
            </w:r>
          </w:p>
        </w:tc>
        <w:tc>
          <w:tcPr>
            <w:tcW w:w="2345" w:type="dxa"/>
            <w:gridSpan w:val="2"/>
            <w:tcBorders>
              <w:bottom w:val="single" w:sz="12" w:space="0" w:color="auto"/>
            </w:tcBorders>
            <w:shd w:val="clear" w:color="auto" w:fill="CC00CC"/>
          </w:tcPr>
          <w:p w14:paraId="36778EB9" w14:textId="37A5AF62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2</w:t>
            </w: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  <w:shd w:val="clear" w:color="auto" w:fill="FFC000"/>
          </w:tcPr>
          <w:p w14:paraId="36778EBA" w14:textId="5382D90B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3</w:t>
            </w: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  <w:shd w:val="clear" w:color="auto" w:fill="33CC33"/>
          </w:tcPr>
          <w:p w14:paraId="36778EBB" w14:textId="219456E7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4</w:t>
            </w:r>
          </w:p>
        </w:tc>
        <w:tc>
          <w:tcPr>
            <w:tcW w:w="2342" w:type="dxa"/>
            <w:gridSpan w:val="2"/>
            <w:tcBorders>
              <w:bottom w:val="single" w:sz="12" w:space="0" w:color="auto"/>
            </w:tcBorders>
            <w:shd w:val="clear" w:color="auto" w:fill="00B0F0"/>
          </w:tcPr>
          <w:p w14:paraId="36778EBC" w14:textId="7AD2C940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5</w:t>
            </w:r>
          </w:p>
        </w:tc>
        <w:tc>
          <w:tcPr>
            <w:tcW w:w="2342" w:type="dxa"/>
            <w:gridSpan w:val="2"/>
            <w:tcBorders>
              <w:bottom w:val="single" w:sz="12" w:space="0" w:color="auto"/>
            </w:tcBorders>
            <w:shd w:val="clear" w:color="auto" w:fill="FF0000"/>
          </w:tcPr>
          <w:p w14:paraId="36778EBD" w14:textId="6368BC79" w:rsidR="00EA7B2D" w:rsidRPr="00A07CE4" w:rsidRDefault="00EA7B2D" w:rsidP="00A66B85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 w:rsidRPr="00A07CE4">
              <w:rPr>
                <w:rFonts w:ascii="Calibri" w:hAnsi="Calibri"/>
                <w:sz w:val="18"/>
                <w:szCs w:val="18"/>
              </w:rPr>
              <w:t>Year 6</w:t>
            </w:r>
          </w:p>
        </w:tc>
      </w:tr>
      <w:tr w:rsidR="00CE08FB" w:rsidRPr="00A07CE4" w14:paraId="72E7CDFC" w14:textId="77777777" w:rsidTr="00F2153B">
        <w:tc>
          <w:tcPr>
            <w:tcW w:w="1602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14:paraId="04F68FA1" w14:textId="77777777" w:rsidR="00A07CE4" w:rsidRPr="00957C75" w:rsidRDefault="00A07CE4" w:rsidP="00A07CE4">
            <w:pPr>
              <w:rPr>
                <w:b/>
                <w:color w:val="548DD4" w:themeColor="text2" w:themeTint="99"/>
                <w:sz w:val="28"/>
                <w:szCs w:val="18"/>
              </w:rPr>
            </w:pPr>
            <w:r w:rsidRPr="00957C75">
              <w:rPr>
                <w:b/>
                <w:color w:val="548DD4" w:themeColor="text2" w:themeTint="99"/>
                <w:sz w:val="28"/>
                <w:szCs w:val="18"/>
              </w:rPr>
              <w:t>Technical knowledge</w:t>
            </w:r>
          </w:p>
          <w:p w14:paraId="4859A2BB" w14:textId="77777777" w:rsidR="00A07CE4" w:rsidRPr="00A95147" w:rsidRDefault="00A07CE4" w:rsidP="00A07CE4">
            <w:pPr>
              <w:rPr>
                <w:b/>
                <w:color w:val="0F243E" w:themeColor="text2" w:themeShade="80"/>
                <w:sz w:val="18"/>
                <w:szCs w:val="18"/>
              </w:rPr>
            </w:pPr>
          </w:p>
          <w:p w14:paraId="5ED04AE5" w14:textId="77777777" w:rsidR="00A07CE4" w:rsidRPr="00A95147" w:rsidRDefault="00A07CE4" w:rsidP="00A07CE4">
            <w:pPr>
              <w:rPr>
                <w:color w:val="0F243E" w:themeColor="text2" w:themeShade="80"/>
                <w:szCs w:val="18"/>
              </w:rPr>
            </w:pPr>
            <w:r w:rsidRPr="00A95147">
              <w:rPr>
                <w:i/>
                <w:color w:val="0F243E" w:themeColor="text2" w:themeShade="80"/>
                <w:szCs w:val="18"/>
              </w:rPr>
              <w:t>Making products work</w:t>
            </w:r>
          </w:p>
          <w:p w14:paraId="6915ED96" w14:textId="49388C19" w:rsidR="00A07CE4" w:rsidRPr="00A95147" w:rsidRDefault="00A07CE4" w:rsidP="00A66B85">
            <w:pPr>
              <w:rPr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0948907A" w14:textId="77777777" w:rsidR="00A07CE4" w:rsidRPr="00A95147" w:rsidRDefault="00A07CE4" w:rsidP="00A66B85">
            <w:pPr>
              <w:rPr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3FDB4AE6" w14:textId="77777777" w:rsidR="00A07CE4" w:rsidRPr="00A95147" w:rsidRDefault="00A07CE4" w:rsidP="00A66B85">
            <w:pPr>
              <w:rPr>
                <w:sz w:val="18"/>
                <w:szCs w:val="18"/>
              </w:rPr>
            </w:pPr>
          </w:p>
        </w:tc>
        <w:tc>
          <w:tcPr>
            <w:tcW w:w="9366" w:type="dxa"/>
            <w:gridSpan w:val="8"/>
            <w:tcBorders>
              <w:top w:val="single" w:sz="12" w:space="0" w:color="auto"/>
            </w:tcBorders>
            <w:shd w:val="clear" w:color="auto" w:fill="auto"/>
          </w:tcPr>
          <w:p w14:paraId="5B96BE76" w14:textId="77777777" w:rsidR="00572CD8" w:rsidRDefault="00A71749" w:rsidP="00A66B85">
            <w:pPr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95147">
              <w:rPr>
                <w:sz w:val="18"/>
                <w:szCs w:val="18"/>
              </w:rPr>
              <w:t xml:space="preserve">ow to use learning from science to help design and make </w:t>
            </w:r>
            <w:r w:rsidR="00572CD8">
              <w:rPr>
                <w:sz w:val="18"/>
                <w:szCs w:val="18"/>
              </w:rPr>
              <w:t>products that work</w:t>
            </w:r>
          </w:p>
          <w:p w14:paraId="220F4E6E" w14:textId="77777777" w:rsidR="00572CD8" w:rsidRDefault="00A71749" w:rsidP="00A66B85">
            <w:pPr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95147">
              <w:rPr>
                <w:sz w:val="18"/>
                <w:szCs w:val="18"/>
              </w:rPr>
              <w:t>ow to use learning from mathematics to help design</w:t>
            </w:r>
            <w:r w:rsidR="00572CD8">
              <w:rPr>
                <w:sz w:val="18"/>
                <w:szCs w:val="18"/>
              </w:rPr>
              <w:t xml:space="preserve"> and make products that work</w:t>
            </w:r>
          </w:p>
          <w:p w14:paraId="7B89F25C" w14:textId="77777777" w:rsidR="00572CD8" w:rsidRDefault="00A71749" w:rsidP="00A66B85">
            <w:pPr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●T</w:t>
            </w:r>
            <w:r w:rsidR="00A07CE4" w:rsidRPr="00A95147">
              <w:rPr>
                <w:sz w:val="18"/>
                <w:szCs w:val="18"/>
              </w:rPr>
              <w:t>hat materials have both functional proper</w:t>
            </w:r>
            <w:r w:rsidR="00572CD8">
              <w:rPr>
                <w:sz w:val="18"/>
                <w:szCs w:val="18"/>
              </w:rPr>
              <w:t>ties and aesthetic qualities</w:t>
            </w:r>
          </w:p>
          <w:p w14:paraId="335BC4AB" w14:textId="77777777" w:rsidR="00572CD8" w:rsidRDefault="00A71749" w:rsidP="00572CD8">
            <w:pPr>
              <w:rPr>
                <w:rFonts w:ascii="Calibri" w:hAnsi="Calibri"/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●T</w:t>
            </w:r>
            <w:r w:rsidR="00A07CE4" w:rsidRPr="00A95147">
              <w:rPr>
                <w:sz w:val="18"/>
                <w:szCs w:val="18"/>
              </w:rPr>
              <w:t>hat materials can be combined and mixed to crea</w:t>
            </w:r>
            <w:r>
              <w:rPr>
                <w:sz w:val="18"/>
                <w:szCs w:val="18"/>
              </w:rPr>
              <w:t xml:space="preserve">te more useful characteristics </w:t>
            </w:r>
          </w:p>
          <w:p w14:paraId="63A6391B" w14:textId="77777777" w:rsidR="00572CD8" w:rsidRDefault="00572CD8" w:rsidP="00572CD8">
            <w:pPr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="00A71749"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T</w:t>
            </w:r>
            <w:r w:rsidR="00A07CE4" w:rsidRPr="00A95147">
              <w:rPr>
                <w:sz w:val="18"/>
                <w:szCs w:val="18"/>
              </w:rPr>
              <w:t xml:space="preserve">hat mechanical and electrical systems have </w:t>
            </w:r>
            <w:r>
              <w:rPr>
                <w:sz w:val="18"/>
                <w:szCs w:val="18"/>
              </w:rPr>
              <w:t>an input, process and output</w:t>
            </w:r>
          </w:p>
          <w:p w14:paraId="2DD22BD1" w14:textId="7AE9B339" w:rsidR="00A07CE4" w:rsidRPr="00A95147" w:rsidRDefault="00A71749" w:rsidP="00572CD8">
            <w:pPr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●T</w:t>
            </w:r>
            <w:r w:rsidR="00A07CE4" w:rsidRPr="00A95147">
              <w:rPr>
                <w:sz w:val="18"/>
                <w:szCs w:val="18"/>
              </w:rPr>
              <w:t>he correct technical vocabulary for the projects they are undertaking</w:t>
            </w:r>
          </w:p>
        </w:tc>
      </w:tr>
      <w:tr w:rsidR="00CE08FB" w:rsidRPr="00A07CE4" w14:paraId="36778F23" w14:textId="77777777" w:rsidTr="00F2153B">
        <w:tc>
          <w:tcPr>
            <w:tcW w:w="1602" w:type="dxa"/>
            <w:vMerge/>
          </w:tcPr>
          <w:p w14:paraId="36778EBF" w14:textId="248484B0" w:rsidR="00A07CE4" w:rsidRPr="00A95147" w:rsidRDefault="00A07CE4" w:rsidP="00A66B85">
            <w:pPr>
              <w:rPr>
                <w:i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</w:tcPr>
          <w:p w14:paraId="233E43AB" w14:textId="77777777" w:rsidR="00572CD8" w:rsidRPr="00713C30" w:rsidRDefault="00572CD8" w:rsidP="00822210">
            <w:pPr>
              <w:rPr>
                <w:rFonts w:ascii="Calibri" w:hAnsi="Calibri"/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Pupils should explore:</w:t>
            </w:r>
          </w:p>
          <w:p w14:paraId="29522BE4" w14:textId="2AFF1E98" w:rsidR="00572CD8" w:rsidRPr="00713C30" w:rsidRDefault="00A71749" w:rsidP="00822210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 w:rsidR="00572CD8" w:rsidRPr="00713C30">
              <w:rPr>
                <w:rFonts w:ascii="Calibri" w:hAnsi="Calibri"/>
                <w:sz w:val="18"/>
                <w:szCs w:val="18"/>
              </w:rPr>
              <w:t>Simple</w:t>
            </w:r>
            <w:r w:rsidR="00A07CE4" w:rsidRPr="00713C30">
              <w:rPr>
                <w:sz w:val="18"/>
                <w:szCs w:val="18"/>
              </w:rPr>
              <w:t xml:space="preserve"> working characteristics</w:t>
            </w:r>
            <w:r w:rsidRPr="00713C30">
              <w:rPr>
                <w:sz w:val="18"/>
                <w:szCs w:val="18"/>
              </w:rPr>
              <w:t xml:space="preserve"> of materials and comp</w:t>
            </w:r>
            <w:r w:rsidR="00572CD8" w:rsidRPr="00713C30">
              <w:rPr>
                <w:sz w:val="18"/>
                <w:szCs w:val="18"/>
              </w:rPr>
              <w:t>onents</w:t>
            </w:r>
          </w:p>
          <w:p w14:paraId="50A9719F" w14:textId="77777777" w:rsidR="00572CD8" w:rsidRPr="00713C30" w:rsidRDefault="00A71749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 w:rsidR="00572CD8" w:rsidRPr="00713C30">
              <w:rPr>
                <w:rFonts w:ascii="Calibri" w:hAnsi="Calibri"/>
                <w:sz w:val="18"/>
                <w:szCs w:val="18"/>
              </w:rPr>
              <w:t>M</w:t>
            </w:r>
            <w:r w:rsidR="00A07CE4" w:rsidRPr="00713C30">
              <w:rPr>
                <w:sz w:val="18"/>
                <w:szCs w:val="18"/>
              </w:rPr>
              <w:t>ovement of simple mechanisms such as le</w:t>
            </w:r>
            <w:r w:rsidR="00572CD8" w:rsidRPr="00713C30">
              <w:rPr>
                <w:sz w:val="18"/>
                <w:szCs w:val="18"/>
              </w:rPr>
              <w:t>vers, sliders, wheels and axles</w:t>
            </w:r>
          </w:p>
          <w:p w14:paraId="3FA1D1DE" w14:textId="77777777" w:rsidR="00572CD8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 w:rsidRPr="00713C30">
              <w:rPr>
                <w:sz w:val="18"/>
                <w:szCs w:val="18"/>
              </w:rPr>
              <w:t xml:space="preserve">How </w:t>
            </w:r>
            <w:r w:rsidR="00A07CE4" w:rsidRPr="00713C30">
              <w:rPr>
                <w:sz w:val="18"/>
                <w:szCs w:val="18"/>
              </w:rPr>
              <w:t>freestanding structures can be made stro</w:t>
            </w:r>
            <w:r w:rsidRPr="00713C30">
              <w:rPr>
                <w:sz w:val="18"/>
                <w:szCs w:val="18"/>
              </w:rPr>
              <w:t>nger, stiffer and more stable</w:t>
            </w:r>
          </w:p>
          <w:p w14:paraId="41CCC84F" w14:textId="77777777" w:rsidR="00572CD8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 w:rsidR="00A07CE4" w:rsidRPr="00713C30">
              <w:rPr>
                <w:sz w:val="18"/>
                <w:szCs w:val="18"/>
              </w:rPr>
              <w:t xml:space="preserve"> 3-D textiles product can be assembled from two </w:t>
            </w:r>
            <w:r w:rsidRPr="00713C30">
              <w:rPr>
                <w:sz w:val="18"/>
                <w:szCs w:val="18"/>
              </w:rPr>
              <w:t xml:space="preserve">identical fabric shapes </w:t>
            </w:r>
            <w:r w:rsidRPr="00713C30">
              <w:rPr>
                <w:rFonts w:ascii="Calibri" w:hAnsi="Calibri"/>
                <w:sz w:val="18"/>
                <w:szCs w:val="18"/>
              </w:rPr>
              <w:t>●F</w:t>
            </w:r>
            <w:r w:rsidR="00A07CE4" w:rsidRPr="00713C30">
              <w:rPr>
                <w:sz w:val="18"/>
                <w:szCs w:val="18"/>
              </w:rPr>
              <w:t xml:space="preserve">ood ingredients should be combined according to </w:t>
            </w:r>
            <w:r w:rsidRPr="00713C30">
              <w:rPr>
                <w:sz w:val="18"/>
                <w:szCs w:val="18"/>
              </w:rPr>
              <w:t>their sensory characteristics</w:t>
            </w:r>
          </w:p>
          <w:p w14:paraId="36778ECF" w14:textId="4E884ACF" w:rsidR="00A07CE4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●Use c</w:t>
            </w:r>
            <w:r w:rsidR="00A07CE4" w:rsidRPr="00713C30">
              <w:rPr>
                <w:sz w:val="18"/>
                <w:szCs w:val="18"/>
              </w:rPr>
              <w:t>orrect technical vocabulary for the projects they are undertaking</w:t>
            </w:r>
          </w:p>
        </w:tc>
        <w:tc>
          <w:tcPr>
            <w:tcW w:w="2345" w:type="dxa"/>
            <w:gridSpan w:val="2"/>
          </w:tcPr>
          <w:p w14:paraId="4034214A" w14:textId="22831027" w:rsidR="00572CD8" w:rsidRPr="00713C30" w:rsidRDefault="00572CD8" w:rsidP="00572CD8">
            <w:pPr>
              <w:rPr>
                <w:rFonts w:ascii="Calibri" w:hAnsi="Calibri"/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With increased understanding pupils should know:</w:t>
            </w:r>
          </w:p>
          <w:p w14:paraId="2AEDFCA2" w14:textId="35436E4F" w:rsidR="00572CD8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●The simple</w:t>
            </w:r>
            <w:r w:rsidRPr="00713C30">
              <w:rPr>
                <w:sz w:val="18"/>
                <w:szCs w:val="18"/>
              </w:rPr>
              <w:t xml:space="preserve"> working characteristics of materials and components</w:t>
            </w:r>
          </w:p>
          <w:p w14:paraId="0701AA26" w14:textId="77777777" w:rsidR="00572CD8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●M</w:t>
            </w:r>
            <w:r w:rsidRPr="00713C30">
              <w:rPr>
                <w:sz w:val="18"/>
                <w:szCs w:val="18"/>
              </w:rPr>
              <w:t>ovement of simple mechanisms such as levers, sliders, wheels and axles</w:t>
            </w:r>
          </w:p>
          <w:p w14:paraId="65E9185E" w14:textId="77777777" w:rsidR="00572CD8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 w:rsidRPr="00713C30">
              <w:rPr>
                <w:sz w:val="18"/>
                <w:szCs w:val="18"/>
              </w:rPr>
              <w:t>How freestanding structures can be made stronger, stiffer and more stable</w:t>
            </w:r>
          </w:p>
          <w:p w14:paraId="3A58C091" w14:textId="77777777" w:rsidR="00572CD8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 w:rsidRPr="00713C30">
              <w:rPr>
                <w:sz w:val="18"/>
                <w:szCs w:val="18"/>
              </w:rPr>
              <w:t xml:space="preserve"> 3-D textiles product can be assembled from two identical fabric shapes </w:t>
            </w:r>
            <w:r w:rsidRPr="00713C30">
              <w:rPr>
                <w:rFonts w:ascii="Calibri" w:hAnsi="Calibri"/>
                <w:sz w:val="18"/>
                <w:szCs w:val="18"/>
              </w:rPr>
              <w:t>●F</w:t>
            </w:r>
            <w:r w:rsidRPr="00713C30">
              <w:rPr>
                <w:sz w:val="18"/>
                <w:szCs w:val="18"/>
              </w:rPr>
              <w:t>ood ingredients should be combined according to their sensory characteristics</w:t>
            </w:r>
          </w:p>
          <w:p w14:paraId="36778EE0" w14:textId="79E03C29" w:rsidR="00A07CE4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●Use c</w:t>
            </w:r>
            <w:r w:rsidRPr="00713C30">
              <w:rPr>
                <w:sz w:val="18"/>
                <w:szCs w:val="18"/>
              </w:rPr>
              <w:t>orrect technical vocabulary for the projects they are undertaking</w:t>
            </w:r>
          </w:p>
        </w:tc>
        <w:tc>
          <w:tcPr>
            <w:tcW w:w="2341" w:type="dxa"/>
            <w:gridSpan w:val="2"/>
          </w:tcPr>
          <w:p w14:paraId="78A08EF5" w14:textId="77777777" w:rsidR="00572CD8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●Know h</w:t>
            </w:r>
            <w:r w:rsidR="00A07CE4" w:rsidRPr="00713C30">
              <w:rPr>
                <w:sz w:val="18"/>
                <w:szCs w:val="18"/>
              </w:rPr>
              <w:t>ow mechanical systems such as levers and linkages or pne</w:t>
            </w:r>
            <w:r w:rsidRPr="00713C30">
              <w:rPr>
                <w:sz w:val="18"/>
                <w:szCs w:val="18"/>
              </w:rPr>
              <w:t>umatic systems create movement</w:t>
            </w:r>
          </w:p>
          <w:p w14:paraId="23250F71" w14:textId="43585294" w:rsidR="00572CD8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 w:rsidRPr="00713C30">
              <w:rPr>
                <w:sz w:val="18"/>
                <w:szCs w:val="18"/>
              </w:rPr>
              <w:t>Kn</w:t>
            </w:r>
            <w:r w:rsidR="00A07CE4" w:rsidRPr="00713C30">
              <w:rPr>
                <w:sz w:val="18"/>
                <w:szCs w:val="18"/>
              </w:rPr>
              <w:t>ow simple electrical circuits and components can be used t</w:t>
            </w:r>
            <w:r w:rsidRPr="00713C30">
              <w:rPr>
                <w:sz w:val="18"/>
                <w:szCs w:val="18"/>
              </w:rPr>
              <w:t>o create functional products</w:t>
            </w:r>
          </w:p>
          <w:p w14:paraId="0BA7AAC7" w14:textId="77777777" w:rsidR="00572CD8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 w:rsidRPr="00713C30">
              <w:rPr>
                <w:sz w:val="18"/>
                <w:szCs w:val="18"/>
              </w:rPr>
              <w:t>Kn</w:t>
            </w:r>
            <w:r w:rsidR="00A07CE4" w:rsidRPr="00713C30">
              <w:rPr>
                <w:sz w:val="18"/>
                <w:szCs w:val="18"/>
              </w:rPr>
              <w:t>ow</w:t>
            </w:r>
            <w:r w:rsidRPr="00713C30">
              <w:rPr>
                <w:sz w:val="18"/>
                <w:szCs w:val="18"/>
              </w:rPr>
              <w:t xml:space="preserve"> how</w:t>
            </w:r>
            <w:r w:rsidR="00A07CE4" w:rsidRPr="00713C30">
              <w:rPr>
                <w:sz w:val="18"/>
                <w:szCs w:val="18"/>
              </w:rPr>
              <w:t xml:space="preserve"> to program a comput</w:t>
            </w:r>
            <w:r w:rsidRPr="00713C30">
              <w:rPr>
                <w:sz w:val="18"/>
                <w:szCs w:val="18"/>
              </w:rPr>
              <w:t>er to control their products</w:t>
            </w:r>
          </w:p>
          <w:p w14:paraId="35162114" w14:textId="40072BAD" w:rsidR="00713C30" w:rsidRPr="00713C30" w:rsidRDefault="00572CD8" w:rsidP="00572CD8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 w:rsidR="00713C30" w:rsidRPr="00713C30">
              <w:rPr>
                <w:sz w:val="18"/>
                <w:szCs w:val="18"/>
              </w:rPr>
              <w:t>Kn</w:t>
            </w:r>
            <w:r w:rsidR="00A07CE4" w:rsidRPr="00713C30">
              <w:rPr>
                <w:sz w:val="18"/>
                <w:szCs w:val="18"/>
              </w:rPr>
              <w:t>ow to make s</w:t>
            </w:r>
            <w:r w:rsidR="00713C30" w:rsidRPr="00713C30">
              <w:rPr>
                <w:sz w:val="18"/>
                <w:szCs w:val="18"/>
              </w:rPr>
              <w:t xml:space="preserve">trong, stiff shell structures </w:t>
            </w:r>
          </w:p>
          <w:p w14:paraId="6A210049" w14:textId="77777777" w:rsidR="00713C30" w:rsidRPr="00713C30" w:rsidRDefault="00713C30" w:rsidP="00713C30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 How</w:t>
            </w:r>
            <w:r w:rsidR="00A07CE4" w:rsidRPr="00713C30">
              <w:rPr>
                <w:sz w:val="18"/>
                <w:szCs w:val="18"/>
              </w:rPr>
              <w:t xml:space="preserve"> a single fabric shape can be used to make a 3D t</w:t>
            </w:r>
            <w:r w:rsidRPr="00713C30">
              <w:rPr>
                <w:sz w:val="18"/>
                <w:szCs w:val="18"/>
              </w:rPr>
              <w:t>extiles product</w:t>
            </w:r>
          </w:p>
          <w:p w14:paraId="36778EEE" w14:textId="285348E2" w:rsidR="00A07CE4" w:rsidRPr="00713C30" w:rsidRDefault="00713C30" w:rsidP="00713C30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 w:rsidRPr="00713C30">
              <w:rPr>
                <w:sz w:val="18"/>
                <w:szCs w:val="18"/>
              </w:rPr>
              <w:t>That</w:t>
            </w:r>
            <w:r w:rsidR="00A07CE4" w:rsidRPr="00713C30">
              <w:rPr>
                <w:sz w:val="18"/>
                <w:szCs w:val="18"/>
              </w:rPr>
              <w:t xml:space="preserve"> food ingredients can be fresh, pre-cooked and processed</w:t>
            </w:r>
          </w:p>
        </w:tc>
        <w:tc>
          <w:tcPr>
            <w:tcW w:w="2341" w:type="dxa"/>
            <w:gridSpan w:val="2"/>
          </w:tcPr>
          <w:p w14:paraId="1A662805" w14:textId="0F3B3E89" w:rsidR="00713C30" w:rsidRDefault="00713C30" w:rsidP="00713C30">
            <w:pPr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 w:rsidRPr="00713C30">
              <w:rPr>
                <w:rFonts w:ascii="Calibri" w:hAnsi="Calibri"/>
                <w:sz w:val="18"/>
                <w:szCs w:val="18"/>
              </w:rPr>
              <w:t>Know and use</w:t>
            </w:r>
            <w:r w:rsidRPr="00713C30">
              <w:rPr>
                <w:sz w:val="18"/>
                <w:szCs w:val="18"/>
              </w:rPr>
              <w:t xml:space="preserve"> mechanical </w:t>
            </w:r>
            <w:r w:rsidRPr="00A95147">
              <w:rPr>
                <w:sz w:val="18"/>
                <w:szCs w:val="18"/>
              </w:rPr>
              <w:t>systems such as levers and linkages or pne</w:t>
            </w:r>
            <w:r>
              <w:rPr>
                <w:sz w:val="18"/>
                <w:szCs w:val="18"/>
              </w:rPr>
              <w:t>umatic systems to create movement</w:t>
            </w:r>
          </w:p>
          <w:p w14:paraId="5C1A04A8" w14:textId="0B81659F" w:rsidR="00713C30" w:rsidRDefault="00713C30" w:rsidP="00713C30">
            <w:pPr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sz w:val="18"/>
                <w:szCs w:val="18"/>
              </w:rPr>
              <w:t>Know</w:t>
            </w:r>
            <w:r w:rsidRPr="00A95147">
              <w:rPr>
                <w:sz w:val="18"/>
                <w:szCs w:val="18"/>
              </w:rPr>
              <w:t xml:space="preserve"> simple electrical circuits and components can be used t</w:t>
            </w:r>
            <w:r>
              <w:rPr>
                <w:sz w:val="18"/>
                <w:szCs w:val="18"/>
              </w:rPr>
              <w:t>o create functional products and use them</w:t>
            </w:r>
          </w:p>
          <w:p w14:paraId="6D318DC0" w14:textId="77777777" w:rsidR="00713C30" w:rsidRDefault="00713C30" w:rsidP="00713C30">
            <w:pPr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sz w:val="18"/>
                <w:szCs w:val="18"/>
              </w:rPr>
              <w:t>Kn</w:t>
            </w:r>
            <w:r w:rsidRPr="00A95147">
              <w:rPr>
                <w:sz w:val="18"/>
                <w:szCs w:val="18"/>
              </w:rPr>
              <w:t>ow</w:t>
            </w:r>
            <w:r>
              <w:rPr>
                <w:sz w:val="18"/>
                <w:szCs w:val="18"/>
              </w:rPr>
              <w:t xml:space="preserve"> how</w:t>
            </w:r>
            <w:r w:rsidRPr="00A95147">
              <w:rPr>
                <w:sz w:val="18"/>
                <w:szCs w:val="18"/>
              </w:rPr>
              <w:t xml:space="preserve"> to program a comput</w:t>
            </w:r>
            <w:r>
              <w:rPr>
                <w:sz w:val="18"/>
                <w:szCs w:val="18"/>
              </w:rPr>
              <w:t>er to control their products</w:t>
            </w:r>
          </w:p>
          <w:p w14:paraId="2117EE18" w14:textId="7E24364A" w:rsidR="00713C30" w:rsidRDefault="00713C30" w:rsidP="00713C30">
            <w:pPr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sz w:val="18"/>
                <w:szCs w:val="18"/>
              </w:rPr>
              <w:t>Kn</w:t>
            </w:r>
            <w:r w:rsidRPr="00A95147">
              <w:rPr>
                <w:sz w:val="18"/>
                <w:szCs w:val="18"/>
              </w:rPr>
              <w:t>ow to make s</w:t>
            </w:r>
            <w:r>
              <w:rPr>
                <w:sz w:val="18"/>
                <w:szCs w:val="18"/>
              </w:rPr>
              <w:t>trong, stiff shell structures and explain their knowledge</w:t>
            </w:r>
          </w:p>
          <w:p w14:paraId="2E15E56A" w14:textId="49578A4F" w:rsidR="00713C30" w:rsidRDefault="00713C30" w:rsidP="00713C30">
            <w:pPr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 xml:space="preserve">● </w:t>
            </w:r>
            <w:r>
              <w:rPr>
                <w:rFonts w:ascii="Calibri" w:hAnsi="Calibri"/>
                <w:sz w:val="18"/>
                <w:szCs w:val="18"/>
              </w:rPr>
              <w:t>Know and use</w:t>
            </w:r>
            <w:r w:rsidRPr="00713C30">
              <w:rPr>
                <w:sz w:val="18"/>
                <w:szCs w:val="18"/>
              </w:rPr>
              <w:t xml:space="preserve"> a </w:t>
            </w:r>
            <w:r w:rsidRPr="00A95147">
              <w:rPr>
                <w:sz w:val="18"/>
                <w:szCs w:val="18"/>
              </w:rPr>
              <w:t>single fabric shape to make a 3D t</w:t>
            </w:r>
            <w:r>
              <w:rPr>
                <w:sz w:val="18"/>
                <w:szCs w:val="18"/>
              </w:rPr>
              <w:t>extiles product</w:t>
            </w:r>
          </w:p>
          <w:p w14:paraId="36778EFC" w14:textId="3E61E366" w:rsidR="00A07CE4" w:rsidRPr="00A95147" w:rsidRDefault="00713C30" w:rsidP="00713C30">
            <w:pPr>
              <w:rPr>
                <w:color w:val="0F243E" w:themeColor="text2" w:themeShade="80"/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</w:t>
            </w:r>
            <w:r>
              <w:rPr>
                <w:sz w:val="18"/>
                <w:szCs w:val="18"/>
              </w:rPr>
              <w:t>That</w:t>
            </w:r>
            <w:r w:rsidRPr="00A95147">
              <w:rPr>
                <w:sz w:val="18"/>
                <w:szCs w:val="18"/>
              </w:rPr>
              <w:t xml:space="preserve"> food ingredients can be fresh, pre-cooked and processed</w:t>
            </w:r>
            <w:r>
              <w:rPr>
                <w:sz w:val="18"/>
                <w:szCs w:val="18"/>
              </w:rPr>
              <w:t xml:space="preserve"> and when each may be used</w:t>
            </w:r>
          </w:p>
        </w:tc>
        <w:tc>
          <w:tcPr>
            <w:tcW w:w="2342" w:type="dxa"/>
            <w:gridSpan w:val="2"/>
          </w:tcPr>
          <w:p w14:paraId="36778F11" w14:textId="4AD3CC86" w:rsidR="00A07CE4" w:rsidRPr="00A95147" w:rsidRDefault="00713C30" w:rsidP="00713C30">
            <w:pPr>
              <w:spacing w:after="160" w:line="254" w:lineRule="auto"/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95147">
              <w:rPr>
                <w:sz w:val="18"/>
                <w:szCs w:val="18"/>
              </w:rPr>
              <w:t>ow mechanical systems such as cams or pul</w:t>
            </w:r>
            <w:r>
              <w:rPr>
                <w:sz w:val="18"/>
                <w:szCs w:val="18"/>
              </w:rPr>
              <w:t xml:space="preserve">leys or gears create movement </w:t>
            </w:r>
            <w:r>
              <w:rPr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95147">
              <w:rPr>
                <w:sz w:val="18"/>
                <w:szCs w:val="18"/>
              </w:rPr>
              <w:t>ow more complex electrical circuits and components can be use</w:t>
            </w:r>
            <w:r>
              <w:rPr>
                <w:sz w:val="18"/>
                <w:szCs w:val="18"/>
              </w:rPr>
              <w:t>d to create functional products</w:t>
            </w:r>
            <w:r>
              <w:rPr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95147">
              <w:rPr>
                <w:sz w:val="18"/>
                <w:szCs w:val="18"/>
              </w:rPr>
              <w:t>ow to program a computer to monitor changes in the environment and control the</w:t>
            </w:r>
            <w:r>
              <w:rPr>
                <w:sz w:val="18"/>
                <w:szCs w:val="18"/>
              </w:rPr>
              <w:t>ir products</w:t>
            </w:r>
            <w:r>
              <w:rPr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="00A07CE4" w:rsidRPr="00A95147">
              <w:rPr>
                <w:sz w:val="18"/>
                <w:szCs w:val="18"/>
              </w:rPr>
              <w:t>ow to reinforce a</w:t>
            </w:r>
            <w:r>
              <w:rPr>
                <w:sz w:val="18"/>
                <w:szCs w:val="18"/>
              </w:rPr>
              <w:t xml:space="preserve">nd strengthen a 3D framework </w:t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●T</w:t>
            </w:r>
            <w:r w:rsidR="00A07CE4" w:rsidRPr="00A95147">
              <w:rPr>
                <w:sz w:val="18"/>
                <w:szCs w:val="18"/>
              </w:rPr>
              <w:t>hat a 3D textiles product can be made from a</w:t>
            </w:r>
            <w:r>
              <w:rPr>
                <w:sz w:val="18"/>
                <w:szCs w:val="18"/>
              </w:rPr>
              <w:t xml:space="preserve"> combination of fabric shapes </w:t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●T</w:t>
            </w:r>
            <w:r w:rsidR="00A07CE4" w:rsidRPr="00A95147">
              <w:rPr>
                <w:sz w:val="18"/>
                <w:szCs w:val="18"/>
              </w:rPr>
              <w:t>hat a recipe can be adapted by adding or substituting one or more ingredients</w:t>
            </w:r>
          </w:p>
        </w:tc>
        <w:tc>
          <w:tcPr>
            <w:tcW w:w="2342" w:type="dxa"/>
            <w:gridSpan w:val="2"/>
          </w:tcPr>
          <w:p w14:paraId="085C935C" w14:textId="77777777" w:rsidR="00A07CE4" w:rsidRDefault="00713C30" w:rsidP="00713C30">
            <w:pPr>
              <w:spacing w:after="160" w:line="254" w:lineRule="auto"/>
              <w:rPr>
                <w:sz w:val="18"/>
                <w:szCs w:val="18"/>
              </w:rPr>
            </w:pP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Pr="00A95147">
              <w:rPr>
                <w:sz w:val="18"/>
                <w:szCs w:val="18"/>
              </w:rPr>
              <w:t>ow mechanical systems such as cams or pul</w:t>
            </w:r>
            <w:r>
              <w:rPr>
                <w:sz w:val="18"/>
                <w:szCs w:val="18"/>
              </w:rPr>
              <w:t>leys or gears create movement and which movement is created</w:t>
            </w:r>
            <w:r>
              <w:rPr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●H</w:t>
            </w:r>
            <w:r w:rsidRPr="00A95147">
              <w:rPr>
                <w:sz w:val="18"/>
                <w:szCs w:val="18"/>
              </w:rPr>
              <w:t>ow more complex electrical circuits and components can be use</w:t>
            </w:r>
            <w:r>
              <w:rPr>
                <w:sz w:val="18"/>
                <w:szCs w:val="18"/>
              </w:rPr>
              <w:t xml:space="preserve">d to </w:t>
            </w:r>
            <w:r w:rsidRPr="00713C30">
              <w:rPr>
                <w:sz w:val="18"/>
                <w:szCs w:val="18"/>
              </w:rPr>
              <w:t>create functional products with different outcomes</w:t>
            </w:r>
            <w:r w:rsidRPr="00713C30">
              <w:rPr>
                <w:sz w:val="18"/>
                <w:szCs w:val="18"/>
              </w:rPr>
              <w:br/>
            </w:r>
            <w:r w:rsidRPr="00713C30">
              <w:rPr>
                <w:rFonts w:ascii="Calibri" w:hAnsi="Calibri"/>
                <w:sz w:val="18"/>
                <w:szCs w:val="18"/>
              </w:rPr>
              <w:t>●Confidently</w:t>
            </w:r>
            <w:r w:rsidRPr="00713C30">
              <w:rPr>
                <w:sz w:val="18"/>
                <w:szCs w:val="18"/>
              </w:rPr>
              <w:t xml:space="preserve"> program a computer to monitor changes in the environment and control their products</w:t>
            </w:r>
            <w:r w:rsidRPr="00713C30">
              <w:rPr>
                <w:sz w:val="18"/>
                <w:szCs w:val="18"/>
              </w:rPr>
              <w:br/>
            </w:r>
            <w:r w:rsidRPr="00713C30">
              <w:rPr>
                <w:rFonts w:ascii="Calibri" w:hAnsi="Calibri"/>
                <w:sz w:val="18"/>
                <w:szCs w:val="18"/>
              </w:rPr>
              <w:t>●H</w:t>
            </w:r>
            <w:r w:rsidRPr="00713C30">
              <w:rPr>
                <w:sz w:val="18"/>
                <w:szCs w:val="18"/>
              </w:rPr>
              <w:t xml:space="preserve">ow </w:t>
            </w:r>
            <w:r w:rsidRPr="00A95147">
              <w:rPr>
                <w:sz w:val="18"/>
                <w:szCs w:val="18"/>
              </w:rPr>
              <w:t>to reinforce a</w:t>
            </w:r>
            <w:r>
              <w:rPr>
                <w:sz w:val="18"/>
                <w:szCs w:val="18"/>
              </w:rPr>
              <w:t>nd strengthen a 3D framework effectively</w:t>
            </w:r>
            <w:r>
              <w:rPr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●T</w:t>
            </w:r>
            <w:r w:rsidRPr="00A95147">
              <w:rPr>
                <w:sz w:val="18"/>
                <w:szCs w:val="18"/>
              </w:rPr>
              <w:t>hat a 3D textiles product can be made from a</w:t>
            </w:r>
            <w:r>
              <w:rPr>
                <w:sz w:val="18"/>
                <w:szCs w:val="18"/>
              </w:rPr>
              <w:t xml:space="preserve"> combination of fabric shapes and join with suitable techniques</w:t>
            </w:r>
            <w:r>
              <w:rPr>
                <w:sz w:val="18"/>
                <w:szCs w:val="18"/>
              </w:rPr>
              <w:br/>
            </w:r>
            <w:r>
              <w:rPr>
                <w:rFonts w:ascii="Calibri" w:hAnsi="Calibri"/>
                <w:color w:val="0F243E" w:themeColor="text2" w:themeShade="80"/>
                <w:sz w:val="18"/>
                <w:szCs w:val="18"/>
              </w:rPr>
              <w:t>●T</w:t>
            </w:r>
            <w:r w:rsidRPr="00A95147">
              <w:rPr>
                <w:sz w:val="18"/>
                <w:szCs w:val="18"/>
              </w:rPr>
              <w:t>hat a recipe can be adapted by adding or substituting one or more ingredients</w:t>
            </w:r>
            <w:r>
              <w:rPr>
                <w:sz w:val="18"/>
                <w:szCs w:val="18"/>
              </w:rPr>
              <w:t xml:space="preserve"> and select appropriately</w:t>
            </w:r>
          </w:p>
          <w:p w14:paraId="628DD62F" w14:textId="77777777" w:rsidR="006F7068" w:rsidRDefault="006F7068" w:rsidP="00713C30">
            <w:pPr>
              <w:spacing w:after="160" w:line="254" w:lineRule="auto"/>
              <w:rPr>
                <w:sz w:val="18"/>
                <w:szCs w:val="18"/>
              </w:rPr>
            </w:pPr>
          </w:p>
          <w:p w14:paraId="594F050E" w14:textId="77777777" w:rsidR="006F7068" w:rsidRDefault="006F7068" w:rsidP="00713C30">
            <w:pPr>
              <w:spacing w:after="160" w:line="254" w:lineRule="auto"/>
              <w:rPr>
                <w:sz w:val="18"/>
                <w:szCs w:val="18"/>
              </w:rPr>
            </w:pPr>
          </w:p>
          <w:p w14:paraId="59B61C37" w14:textId="77777777" w:rsidR="006F7068" w:rsidRDefault="006F7068" w:rsidP="00713C30">
            <w:pPr>
              <w:spacing w:after="160" w:line="254" w:lineRule="auto"/>
              <w:rPr>
                <w:sz w:val="18"/>
                <w:szCs w:val="18"/>
              </w:rPr>
            </w:pPr>
          </w:p>
          <w:p w14:paraId="3A654CF6" w14:textId="77777777" w:rsidR="006F7068" w:rsidRDefault="006F7068" w:rsidP="00713C30">
            <w:pPr>
              <w:spacing w:after="160" w:line="254" w:lineRule="auto"/>
              <w:rPr>
                <w:sz w:val="18"/>
                <w:szCs w:val="18"/>
              </w:rPr>
            </w:pPr>
          </w:p>
          <w:p w14:paraId="36778F22" w14:textId="311D0551" w:rsidR="006F7068" w:rsidRPr="00A95147" w:rsidRDefault="00303661" w:rsidP="00713C30">
            <w:pPr>
              <w:spacing w:after="160" w:line="254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</w:tc>
      </w:tr>
      <w:tr w:rsidR="00CE08FB" w:rsidRPr="00A07CE4" w14:paraId="36778F2B" w14:textId="77777777" w:rsidTr="00F2153B">
        <w:tc>
          <w:tcPr>
            <w:tcW w:w="1602" w:type="dxa"/>
            <w:tcBorders>
              <w:bottom w:val="single" w:sz="12" w:space="0" w:color="auto"/>
            </w:tcBorders>
          </w:tcPr>
          <w:p w14:paraId="36778F24" w14:textId="26B6B324" w:rsidR="00EA7B2D" w:rsidRPr="00A95147" w:rsidRDefault="00EA7B2D" w:rsidP="00A66B85">
            <w:pPr>
              <w:rPr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  <w:shd w:val="clear" w:color="auto" w:fill="FFFF00"/>
          </w:tcPr>
          <w:p w14:paraId="36778F25" w14:textId="2FC5F125" w:rsidR="00EA7B2D" w:rsidRPr="00A95147" w:rsidRDefault="00EA7B2D" w:rsidP="00933FAD">
            <w:pPr>
              <w:rPr>
                <w:color w:val="0F243E" w:themeColor="text2" w:themeShade="80"/>
                <w:sz w:val="18"/>
                <w:szCs w:val="18"/>
              </w:rPr>
            </w:pPr>
            <w:r w:rsidRPr="00A95147">
              <w:rPr>
                <w:sz w:val="18"/>
                <w:szCs w:val="18"/>
              </w:rPr>
              <w:t>Year 1</w:t>
            </w:r>
          </w:p>
        </w:tc>
        <w:tc>
          <w:tcPr>
            <w:tcW w:w="2345" w:type="dxa"/>
            <w:gridSpan w:val="2"/>
            <w:tcBorders>
              <w:bottom w:val="single" w:sz="12" w:space="0" w:color="auto"/>
            </w:tcBorders>
            <w:shd w:val="clear" w:color="auto" w:fill="CC00CC"/>
          </w:tcPr>
          <w:p w14:paraId="36778F26" w14:textId="6F366705" w:rsidR="00EA7B2D" w:rsidRPr="00A95147" w:rsidRDefault="00EA7B2D" w:rsidP="00A66B85">
            <w:pPr>
              <w:rPr>
                <w:color w:val="0F243E" w:themeColor="text2" w:themeShade="80"/>
                <w:sz w:val="18"/>
                <w:szCs w:val="18"/>
              </w:rPr>
            </w:pPr>
            <w:r w:rsidRPr="00A95147">
              <w:rPr>
                <w:sz w:val="18"/>
                <w:szCs w:val="18"/>
              </w:rPr>
              <w:t>Year 2</w:t>
            </w: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  <w:shd w:val="clear" w:color="auto" w:fill="FFC000"/>
          </w:tcPr>
          <w:p w14:paraId="36778F27" w14:textId="1106D1EC" w:rsidR="00EA7B2D" w:rsidRPr="00A95147" w:rsidRDefault="00EA7B2D" w:rsidP="00933FAD">
            <w:pPr>
              <w:rPr>
                <w:color w:val="0F243E" w:themeColor="text2" w:themeShade="80"/>
                <w:sz w:val="18"/>
                <w:szCs w:val="18"/>
              </w:rPr>
            </w:pPr>
            <w:r w:rsidRPr="00A95147">
              <w:rPr>
                <w:sz w:val="18"/>
                <w:szCs w:val="18"/>
              </w:rPr>
              <w:t>Year 3</w:t>
            </w:r>
          </w:p>
        </w:tc>
        <w:tc>
          <w:tcPr>
            <w:tcW w:w="2341" w:type="dxa"/>
            <w:gridSpan w:val="2"/>
            <w:tcBorders>
              <w:bottom w:val="single" w:sz="12" w:space="0" w:color="auto"/>
            </w:tcBorders>
            <w:shd w:val="clear" w:color="auto" w:fill="33CC33"/>
          </w:tcPr>
          <w:p w14:paraId="36778F28" w14:textId="1D80F8C4" w:rsidR="00EA7B2D" w:rsidRPr="00A95147" w:rsidRDefault="00EA7B2D" w:rsidP="00933FAD">
            <w:pPr>
              <w:rPr>
                <w:color w:val="0F243E" w:themeColor="text2" w:themeShade="80"/>
                <w:sz w:val="18"/>
                <w:szCs w:val="18"/>
              </w:rPr>
            </w:pPr>
            <w:r w:rsidRPr="00A95147">
              <w:rPr>
                <w:sz w:val="18"/>
                <w:szCs w:val="18"/>
              </w:rPr>
              <w:t>Year 4</w:t>
            </w:r>
          </w:p>
        </w:tc>
        <w:tc>
          <w:tcPr>
            <w:tcW w:w="2342" w:type="dxa"/>
            <w:gridSpan w:val="2"/>
            <w:tcBorders>
              <w:bottom w:val="single" w:sz="12" w:space="0" w:color="auto"/>
            </w:tcBorders>
            <w:shd w:val="clear" w:color="auto" w:fill="00B0F0"/>
          </w:tcPr>
          <w:p w14:paraId="36778F29" w14:textId="53D7965B" w:rsidR="00EA7B2D" w:rsidRPr="00A95147" w:rsidRDefault="00EA7B2D" w:rsidP="00933FAD">
            <w:pPr>
              <w:rPr>
                <w:color w:val="0F243E" w:themeColor="text2" w:themeShade="80"/>
                <w:sz w:val="18"/>
                <w:szCs w:val="18"/>
              </w:rPr>
            </w:pPr>
            <w:r w:rsidRPr="00A95147">
              <w:rPr>
                <w:sz w:val="18"/>
                <w:szCs w:val="18"/>
              </w:rPr>
              <w:t>Year 5</w:t>
            </w:r>
          </w:p>
        </w:tc>
        <w:tc>
          <w:tcPr>
            <w:tcW w:w="2342" w:type="dxa"/>
            <w:gridSpan w:val="2"/>
            <w:tcBorders>
              <w:bottom w:val="single" w:sz="12" w:space="0" w:color="auto"/>
            </w:tcBorders>
            <w:shd w:val="clear" w:color="auto" w:fill="FF0000"/>
          </w:tcPr>
          <w:p w14:paraId="36778F2A" w14:textId="1540A189" w:rsidR="00EA7B2D" w:rsidRPr="00A95147" w:rsidRDefault="00EA7B2D" w:rsidP="00933FAD">
            <w:pPr>
              <w:rPr>
                <w:color w:val="0F243E" w:themeColor="text2" w:themeShade="80"/>
                <w:sz w:val="18"/>
                <w:szCs w:val="18"/>
              </w:rPr>
            </w:pPr>
            <w:r w:rsidRPr="00A95147">
              <w:rPr>
                <w:sz w:val="18"/>
                <w:szCs w:val="18"/>
              </w:rPr>
              <w:t>Year 6</w:t>
            </w:r>
          </w:p>
        </w:tc>
      </w:tr>
      <w:tr w:rsidR="00CE08FB" w:rsidRPr="00A07CE4" w14:paraId="4B319708" w14:textId="77777777" w:rsidTr="00F2153B">
        <w:tc>
          <w:tcPr>
            <w:tcW w:w="1602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14:paraId="16EFC834" w14:textId="53E8482B" w:rsidR="00A95147" w:rsidRPr="00957C75" w:rsidRDefault="00A95147" w:rsidP="00A66B85">
            <w:pPr>
              <w:rPr>
                <w:b/>
                <w:color w:val="002060"/>
                <w:sz w:val="28"/>
                <w:szCs w:val="18"/>
              </w:rPr>
            </w:pPr>
            <w:r w:rsidRPr="00957C75">
              <w:rPr>
                <w:b/>
                <w:color w:val="002060"/>
                <w:sz w:val="28"/>
                <w:szCs w:val="18"/>
              </w:rPr>
              <w:t>Cooking and Nutrition</w:t>
            </w:r>
          </w:p>
          <w:p w14:paraId="112588D1" w14:textId="77777777" w:rsidR="00A95147" w:rsidRPr="00A95147" w:rsidRDefault="00A95147" w:rsidP="00A66B85">
            <w:pPr>
              <w:rPr>
                <w:b/>
                <w:color w:val="0F243E" w:themeColor="text2" w:themeShade="80"/>
                <w:sz w:val="18"/>
                <w:szCs w:val="18"/>
              </w:rPr>
            </w:pPr>
          </w:p>
          <w:p w14:paraId="2C7CC8E3" w14:textId="07E03641" w:rsidR="00A95147" w:rsidRPr="00A95147" w:rsidRDefault="00A95147" w:rsidP="00A66B85">
            <w:pPr>
              <w:rPr>
                <w:color w:val="0F243E" w:themeColor="text2" w:themeShade="80"/>
                <w:sz w:val="18"/>
                <w:szCs w:val="18"/>
              </w:rPr>
            </w:pPr>
            <w:r w:rsidRPr="00957C75">
              <w:rPr>
                <w:i/>
                <w:color w:val="0F243E" w:themeColor="text2" w:themeShade="80"/>
                <w:szCs w:val="18"/>
              </w:rPr>
              <w:t>Where food comes from</w:t>
            </w:r>
          </w:p>
        </w:tc>
        <w:tc>
          <w:tcPr>
            <w:tcW w:w="4686" w:type="dxa"/>
            <w:gridSpan w:val="4"/>
            <w:vMerge w:val="restart"/>
            <w:tcBorders>
              <w:top w:val="single" w:sz="12" w:space="0" w:color="auto"/>
            </w:tcBorders>
            <w:shd w:val="clear" w:color="auto" w:fill="auto"/>
          </w:tcPr>
          <w:p w14:paraId="4DCF6BB0" w14:textId="77777777" w:rsidR="008009A6" w:rsidRDefault="008009A6" w:rsidP="00933FA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="00A95147" w:rsidRPr="00A95147">
              <w:rPr>
                <w:sz w:val="18"/>
                <w:szCs w:val="18"/>
              </w:rPr>
              <w:t xml:space="preserve">hat all food </w:t>
            </w:r>
            <w:r>
              <w:rPr>
                <w:sz w:val="18"/>
                <w:szCs w:val="18"/>
              </w:rPr>
              <w:t xml:space="preserve">comes from plants or animals </w:t>
            </w:r>
          </w:p>
          <w:p w14:paraId="5C637F53" w14:textId="5104AAE1" w:rsidR="00A95147" w:rsidRPr="00A95147" w:rsidRDefault="008009A6" w:rsidP="00933FAD">
            <w:pPr>
              <w:autoSpaceDE w:val="0"/>
              <w:autoSpaceDN w:val="0"/>
              <w:adjustRightInd w:val="0"/>
              <w:rPr>
                <w:color w:val="0F243E" w:themeColor="text2" w:themeShade="80"/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="00A95147" w:rsidRPr="00A95147">
              <w:rPr>
                <w:sz w:val="18"/>
                <w:szCs w:val="18"/>
              </w:rPr>
              <w:t>hat food has to be farmed, grown elsewhere (e.g. home) or caught</w:t>
            </w:r>
          </w:p>
          <w:p w14:paraId="361A3B6B" w14:textId="6F924D8F" w:rsidR="00A95147" w:rsidRPr="00A95147" w:rsidRDefault="008009A6" w:rsidP="00933FA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="00A95147" w:rsidRPr="00A95147">
              <w:rPr>
                <w:sz w:val="18"/>
                <w:szCs w:val="18"/>
              </w:rPr>
              <w:t>hat all food comes from plants or animals • that food has to be farmed, grown elsewhere (e.g. home) or caught</w:t>
            </w:r>
          </w:p>
        </w:tc>
        <w:tc>
          <w:tcPr>
            <w:tcW w:w="9366" w:type="dxa"/>
            <w:gridSpan w:val="8"/>
            <w:tcBorders>
              <w:top w:val="single" w:sz="12" w:space="0" w:color="auto"/>
            </w:tcBorders>
            <w:shd w:val="clear" w:color="auto" w:fill="auto"/>
          </w:tcPr>
          <w:p w14:paraId="422F38BF" w14:textId="77777777" w:rsidR="008009A6" w:rsidRDefault="008009A6" w:rsidP="00A951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A95147" w:rsidRPr="00A95147">
              <w:rPr>
                <w:sz w:val="18"/>
                <w:szCs w:val="18"/>
              </w:rPr>
              <w:t>upils should know:</w:t>
            </w:r>
          </w:p>
          <w:p w14:paraId="4889027F" w14:textId="632ED17E" w:rsidR="00A95147" w:rsidRPr="00A95147" w:rsidRDefault="008009A6" w:rsidP="00933FAD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="00A95147" w:rsidRPr="00A95147">
              <w:rPr>
                <w:sz w:val="18"/>
                <w:szCs w:val="18"/>
              </w:rPr>
              <w:t>hat food is grown (such as tomatoes, wheat and potatoes), reared (such as pigs, chickens and cattle) and caught (such as fish) in the UK, Europe and the wider world</w:t>
            </w:r>
          </w:p>
        </w:tc>
      </w:tr>
      <w:tr w:rsidR="00CE08FB" w:rsidRPr="00A07CE4" w14:paraId="36778F5C" w14:textId="77777777" w:rsidTr="00F2153B">
        <w:tc>
          <w:tcPr>
            <w:tcW w:w="1602" w:type="dxa"/>
            <w:vMerge/>
            <w:tcBorders>
              <w:bottom w:val="single" w:sz="2" w:space="0" w:color="auto"/>
            </w:tcBorders>
          </w:tcPr>
          <w:p w14:paraId="36778F2C" w14:textId="6D417384" w:rsidR="00A95147" w:rsidRPr="00A95147" w:rsidRDefault="00A95147" w:rsidP="00A66B85">
            <w:pPr>
              <w:rPr>
                <w:i/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4686" w:type="dxa"/>
            <w:gridSpan w:val="4"/>
            <w:vMerge/>
            <w:tcBorders>
              <w:bottom w:val="single" w:sz="2" w:space="0" w:color="auto"/>
            </w:tcBorders>
          </w:tcPr>
          <w:p w14:paraId="36778F3C" w14:textId="3BA803B6" w:rsidR="00A95147" w:rsidRPr="00A95147" w:rsidRDefault="00A95147" w:rsidP="00933FAD">
            <w:pPr>
              <w:autoSpaceDE w:val="0"/>
              <w:autoSpaceDN w:val="0"/>
              <w:adjustRightInd w:val="0"/>
              <w:rPr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tcBorders>
              <w:bottom w:val="single" w:sz="2" w:space="0" w:color="auto"/>
            </w:tcBorders>
          </w:tcPr>
          <w:p w14:paraId="36778F43" w14:textId="04E0B022" w:rsidR="00A95147" w:rsidRPr="00A95147" w:rsidRDefault="00A95147" w:rsidP="00933FAD">
            <w:pPr>
              <w:rPr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tcBorders>
              <w:bottom w:val="single" w:sz="2" w:space="0" w:color="auto"/>
            </w:tcBorders>
          </w:tcPr>
          <w:p w14:paraId="7877217F" w14:textId="77777777" w:rsidR="00A95147" w:rsidRPr="00A95147" w:rsidRDefault="00A95147" w:rsidP="00933FAD">
            <w:pPr>
              <w:rPr>
                <w:sz w:val="18"/>
                <w:szCs w:val="18"/>
              </w:rPr>
            </w:pPr>
          </w:p>
          <w:p w14:paraId="36778F48" w14:textId="76908A93" w:rsidR="00A95147" w:rsidRPr="00A95147" w:rsidRDefault="00A95147" w:rsidP="00822210">
            <w:pPr>
              <w:rPr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2" w:type="dxa"/>
            <w:gridSpan w:val="2"/>
            <w:tcBorders>
              <w:bottom w:val="single" w:sz="2" w:space="0" w:color="auto"/>
            </w:tcBorders>
          </w:tcPr>
          <w:p w14:paraId="36778F52" w14:textId="673E861D" w:rsidR="00A95147" w:rsidRPr="00A95147" w:rsidRDefault="008009A6" w:rsidP="00822210">
            <w:pPr>
              <w:rPr>
                <w:color w:val="0F243E" w:themeColor="text2" w:themeShade="80"/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="00A95147" w:rsidRPr="00A95147">
              <w:rPr>
                <w:sz w:val="18"/>
                <w:szCs w:val="18"/>
              </w:rPr>
              <w:t>hat seasons m</w:t>
            </w:r>
            <w:r>
              <w:rPr>
                <w:sz w:val="18"/>
                <w:szCs w:val="18"/>
              </w:rPr>
              <w:t>ay affect the food available</w:t>
            </w:r>
            <w:r>
              <w:rPr>
                <w:sz w:val="18"/>
                <w:szCs w:val="18"/>
              </w:rPr>
              <w:br/>
            </w: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H</w:t>
            </w:r>
            <w:r w:rsidR="00A95147" w:rsidRPr="00A95147">
              <w:rPr>
                <w:sz w:val="18"/>
                <w:szCs w:val="18"/>
              </w:rPr>
              <w:t xml:space="preserve">ow food is processed into ingredients that can be eaten or used in cooking </w:t>
            </w:r>
          </w:p>
        </w:tc>
        <w:tc>
          <w:tcPr>
            <w:tcW w:w="2342" w:type="dxa"/>
            <w:gridSpan w:val="2"/>
            <w:tcBorders>
              <w:bottom w:val="single" w:sz="2" w:space="0" w:color="auto"/>
            </w:tcBorders>
          </w:tcPr>
          <w:p w14:paraId="36778F5B" w14:textId="64ABF8B9" w:rsidR="00A95147" w:rsidRPr="00A95147" w:rsidRDefault="00A95147" w:rsidP="00822210">
            <w:pPr>
              <w:rPr>
                <w:color w:val="0F243E" w:themeColor="text2" w:themeShade="80"/>
                <w:sz w:val="18"/>
                <w:szCs w:val="18"/>
              </w:rPr>
            </w:pPr>
          </w:p>
        </w:tc>
      </w:tr>
      <w:tr w:rsidR="00F2153B" w:rsidRPr="00A07CE4" w14:paraId="7FBA6708" w14:textId="77777777" w:rsidTr="00F2153B">
        <w:tc>
          <w:tcPr>
            <w:tcW w:w="1602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14:paraId="7A90E74E" w14:textId="77777777" w:rsidR="00F2153B" w:rsidRPr="00957C75" w:rsidRDefault="00F2153B" w:rsidP="00A95147">
            <w:pPr>
              <w:rPr>
                <w:b/>
                <w:color w:val="002060"/>
                <w:sz w:val="28"/>
                <w:szCs w:val="18"/>
              </w:rPr>
            </w:pPr>
            <w:r w:rsidRPr="00957C75">
              <w:rPr>
                <w:b/>
                <w:color w:val="002060"/>
                <w:sz w:val="28"/>
                <w:szCs w:val="18"/>
              </w:rPr>
              <w:t>Cooking and Nutrition</w:t>
            </w:r>
          </w:p>
          <w:p w14:paraId="2D717091" w14:textId="77777777" w:rsidR="00F2153B" w:rsidRPr="00957C75" w:rsidRDefault="00F2153B" w:rsidP="00A95147">
            <w:pPr>
              <w:rPr>
                <w:b/>
                <w:color w:val="0F243E" w:themeColor="text2" w:themeShade="80"/>
                <w:szCs w:val="18"/>
              </w:rPr>
            </w:pPr>
          </w:p>
          <w:p w14:paraId="0BA42C99" w14:textId="24069FA9" w:rsidR="00F2153B" w:rsidRPr="00A95147" w:rsidRDefault="00F2153B" w:rsidP="00A95147">
            <w:pPr>
              <w:rPr>
                <w:color w:val="0F243E" w:themeColor="text2" w:themeShade="80"/>
                <w:sz w:val="18"/>
                <w:szCs w:val="18"/>
              </w:rPr>
            </w:pPr>
            <w:r w:rsidRPr="00957C75">
              <w:rPr>
                <w:i/>
                <w:color w:val="0F243E" w:themeColor="text2" w:themeShade="80"/>
                <w:szCs w:val="18"/>
              </w:rPr>
              <w:t>Food preparation, cooking and nutrition</w:t>
            </w:r>
          </w:p>
        </w:tc>
        <w:tc>
          <w:tcPr>
            <w:tcW w:w="2341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344FA8D3" w14:textId="77777777" w:rsidR="00F2153B" w:rsidRPr="00A95147" w:rsidRDefault="00F2153B" w:rsidP="00A95147">
            <w:pPr>
              <w:rPr>
                <w:sz w:val="18"/>
                <w:szCs w:val="18"/>
              </w:rPr>
            </w:pPr>
          </w:p>
        </w:tc>
        <w:tc>
          <w:tcPr>
            <w:tcW w:w="2345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6F0C65D0" w14:textId="77777777" w:rsidR="00F2153B" w:rsidRPr="00A95147" w:rsidRDefault="00F2153B" w:rsidP="00A95147">
            <w:pPr>
              <w:rPr>
                <w:sz w:val="18"/>
                <w:szCs w:val="18"/>
              </w:rPr>
            </w:pPr>
          </w:p>
        </w:tc>
        <w:tc>
          <w:tcPr>
            <w:tcW w:w="9366" w:type="dxa"/>
            <w:gridSpan w:val="8"/>
            <w:tcBorders>
              <w:top w:val="single" w:sz="2" w:space="0" w:color="auto"/>
            </w:tcBorders>
            <w:shd w:val="clear" w:color="auto" w:fill="auto"/>
          </w:tcPr>
          <w:p w14:paraId="195F4812" w14:textId="77777777" w:rsidR="008009A6" w:rsidRDefault="008009A6" w:rsidP="00A95147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H</w:t>
            </w:r>
            <w:r w:rsidR="00F2153B" w:rsidRPr="00A95147">
              <w:rPr>
                <w:sz w:val="18"/>
                <w:szCs w:val="18"/>
              </w:rPr>
              <w:t>ow to prepare and cook a variety of predominantly savoury dishes safely and hygienically including, where appropria</w:t>
            </w:r>
            <w:r>
              <w:rPr>
                <w:sz w:val="18"/>
                <w:szCs w:val="18"/>
              </w:rPr>
              <w:t xml:space="preserve">te, the use of a heat source </w:t>
            </w:r>
          </w:p>
          <w:p w14:paraId="5122A528" w14:textId="03209BA4" w:rsidR="00F2153B" w:rsidRPr="00A95147" w:rsidRDefault="008009A6" w:rsidP="00A95147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H</w:t>
            </w:r>
            <w:r w:rsidR="00F2153B" w:rsidRPr="00A95147">
              <w:rPr>
                <w:sz w:val="18"/>
                <w:szCs w:val="18"/>
              </w:rPr>
              <w:t>ow to use a range of techniques such as peeling, chopping, slicing, grating, mixing, spreading, kneading and baking</w:t>
            </w:r>
          </w:p>
          <w:p w14:paraId="38506834" w14:textId="77777777" w:rsidR="00F2153B" w:rsidRPr="00A95147" w:rsidRDefault="00F2153B" w:rsidP="00A95147">
            <w:pPr>
              <w:rPr>
                <w:sz w:val="18"/>
                <w:szCs w:val="18"/>
              </w:rPr>
            </w:pPr>
          </w:p>
        </w:tc>
      </w:tr>
      <w:tr w:rsidR="00F2153B" w:rsidRPr="00A07CE4" w14:paraId="65114F26" w14:textId="77777777" w:rsidTr="00F2153B">
        <w:tc>
          <w:tcPr>
            <w:tcW w:w="1602" w:type="dxa"/>
            <w:vMerge/>
            <w:shd w:val="clear" w:color="auto" w:fill="auto"/>
          </w:tcPr>
          <w:p w14:paraId="0F02FEFD" w14:textId="77777777" w:rsidR="00F2153B" w:rsidRPr="00A95147" w:rsidRDefault="00F2153B" w:rsidP="00A95147">
            <w:pPr>
              <w:rPr>
                <w:color w:val="0F243E" w:themeColor="text2" w:themeShade="80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shd w:val="clear" w:color="auto" w:fill="auto"/>
          </w:tcPr>
          <w:p w14:paraId="0BA788DE" w14:textId="77777777" w:rsidR="008009A6" w:rsidRDefault="008009A6" w:rsidP="00A95147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H</w:t>
            </w:r>
            <w:r w:rsidR="00F2153B" w:rsidRPr="00A95147">
              <w:rPr>
                <w:sz w:val="18"/>
                <w:szCs w:val="18"/>
              </w:rPr>
              <w:t xml:space="preserve">ow to name and sort foods into </w:t>
            </w:r>
            <w:r>
              <w:rPr>
                <w:sz w:val="18"/>
                <w:szCs w:val="18"/>
              </w:rPr>
              <w:t xml:space="preserve">the five groups in The Guide </w:t>
            </w:r>
          </w:p>
          <w:p w14:paraId="7A9CD5CC" w14:textId="77777777" w:rsidR="008009A6" w:rsidRDefault="008009A6" w:rsidP="008009A6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="00F2153B" w:rsidRPr="00A95147">
              <w:rPr>
                <w:sz w:val="18"/>
                <w:szCs w:val="18"/>
              </w:rPr>
              <w:t>hat everyone should eat at least five portions of f</w:t>
            </w:r>
            <w:r>
              <w:rPr>
                <w:sz w:val="18"/>
                <w:szCs w:val="18"/>
              </w:rPr>
              <w:t xml:space="preserve">ruit and vegetables every day </w:t>
            </w:r>
            <w:r>
              <w:rPr>
                <w:sz w:val="18"/>
                <w:szCs w:val="18"/>
              </w:rPr>
              <w:br/>
            </w: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H</w:t>
            </w:r>
            <w:r w:rsidR="00F2153B" w:rsidRPr="00A95147">
              <w:rPr>
                <w:sz w:val="18"/>
                <w:szCs w:val="18"/>
              </w:rPr>
              <w:t>ow to prepare simple dishes safely and hygienically,</w:t>
            </w:r>
            <w:r>
              <w:rPr>
                <w:sz w:val="18"/>
                <w:szCs w:val="18"/>
              </w:rPr>
              <w:t xml:space="preserve"> without using a heat source</w:t>
            </w:r>
          </w:p>
          <w:p w14:paraId="00FCD740" w14:textId="66C75A69" w:rsidR="00F2153B" w:rsidRPr="00A95147" w:rsidRDefault="008009A6" w:rsidP="008009A6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H</w:t>
            </w:r>
            <w:r w:rsidR="00F2153B" w:rsidRPr="00A95147">
              <w:rPr>
                <w:sz w:val="18"/>
                <w:szCs w:val="18"/>
              </w:rPr>
              <w:t>ow to use techniques such as cutting, peeling and grating</w:t>
            </w:r>
          </w:p>
        </w:tc>
        <w:tc>
          <w:tcPr>
            <w:tcW w:w="2345" w:type="dxa"/>
            <w:gridSpan w:val="2"/>
            <w:shd w:val="clear" w:color="auto" w:fill="auto"/>
          </w:tcPr>
          <w:p w14:paraId="13BAB06C" w14:textId="7EDC8F8A" w:rsidR="008009A6" w:rsidRDefault="008009A6" w:rsidP="008009A6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Confidently n</w:t>
            </w:r>
            <w:r w:rsidRPr="00A95147">
              <w:rPr>
                <w:sz w:val="18"/>
                <w:szCs w:val="18"/>
              </w:rPr>
              <w:t xml:space="preserve">ame and sort foods into </w:t>
            </w:r>
            <w:r>
              <w:rPr>
                <w:sz w:val="18"/>
                <w:szCs w:val="18"/>
              </w:rPr>
              <w:t xml:space="preserve">the five groups in The Guide </w:t>
            </w:r>
          </w:p>
          <w:p w14:paraId="7C0ECB97" w14:textId="2ADDD9AF" w:rsidR="008009A6" w:rsidRDefault="008009A6" w:rsidP="008009A6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Pr="00A95147">
              <w:rPr>
                <w:sz w:val="18"/>
                <w:szCs w:val="18"/>
              </w:rPr>
              <w:t>hat everyone should eat at least five portions of f</w:t>
            </w:r>
            <w:r>
              <w:rPr>
                <w:sz w:val="18"/>
                <w:szCs w:val="18"/>
              </w:rPr>
              <w:t>ruit and vegetables every day to maintain a balanced diet</w:t>
            </w:r>
            <w:r>
              <w:rPr>
                <w:sz w:val="18"/>
                <w:szCs w:val="18"/>
              </w:rPr>
              <w:br/>
            </w: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Understand ho</w:t>
            </w:r>
            <w:r w:rsidRPr="00A95147">
              <w:rPr>
                <w:sz w:val="18"/>
                <w:szCs w:val="18"/>
              </w:rPr>
              <w:t>w to prepare simple dishes safely and hygienically,</w:t>
            </w:r>
            <w:r>
              <w:rPr>
                <w:sz w:val="18"/>
                <w:szCs w:val="18"/>
              </w:rPr>
              <w:t xml:space="preserve"> without using a heat source</w:t>
            </w:r>
          </w:p>
          <w:p w14:paraId="7EDA7395" w14:textId="34E2CED7" w:rsidR="00F2153B" w:rsidRPr="00A95147" w:rsidRDefault="008009A6" w:rsidP="008009A6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 xml:space="preserve">Confidently and safely </w:t>
            </w:r>
            <w:r w:rsidRPr="00A95147">
              <w:rPr>
                <w:sz w:val="18"/>
                <w:szCs w:val="18"/>
              </w:rPr>
              <w:t>use techniques such as cutting, peeling and grating</w:t>
            </w:r>
          </w:p>
        </w:tc>
        <w:tc>
          <w:tcPr>
            <w:tcW w:w="2341" w:type="dxa"/>
            <w:gridSpan w:val="2"/>
            <w:shd w:val="clear" w:color="auto" w:fill="auto"/>
          </w:tcPr>
          <w:p w14:paraId="2132BAF9" w14:textId="17BCC199" w:rsidR="008009A6" w:rsidRDefault="008009A6" w:rsidP="00A95147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Know t</w:t>
            </w:r>
            <w:r w:rsidR="00F2153B" w:rsidRPr="00A95147">
              <w:rPr>
                <w:sz w:val="18"/>
                <w:szCs w:val="18"/>
              </w:rPr>
              <w:t>hat a healthy diet is made up from a variety and balance of different food and drink, as d</w:t>
            </w:r>
            <w:r>
              <w:rPr>
                <w:sz w:val="18"/>
                <w:szCs w:val="18"/>
              </w:rPr>
              <w:t>epicted in The Eatwell Guide</w:t>
            </w:r>
          </w:p>
          <w:p w14:paraId="0CBEAF0C" w14:textId="0D932A90" w:rsidR="00F2153B" w:rsidRPr="00A95147" w:rsidRDefault="008009A6" w:rsidP="00A95147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="00F2153B" w:rsidRPr="00A95147">
              <w:rPr>
                <w:sz w:val="18"/>
                <w:szCs w:val="18"/>
              </w:rPr>
              <w:t>hat to be active and healthy, food and drink are needed to provide energy for the body</w:t>
            </w:r>
          </w:p>
        </w:tc>
        <w:tc>
          <w:tcPr>
            <w:tcW w:w="2341" w:type="dxa"/>
            <w:gridSpan w:val="2"/>
            <w:shd w:val="clear" w:color="auto" w:fill="auto"/>
          </w:tcPr>
          <w:p w14:paraId="2C55F9E3" w14:textId="4EDC221F" w:rsidR="008009A6" w:rsidRDefault="008009A6" w:rsidP="008009A6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Know that</w:t>
            </w:r>
            <w:r w:rsidRPr="00A95147">
              <w:rPr>
                <w:sz w:val="18"/>
                <w:szCs w:val="18"/>
              </w:rPr>
              <w:t xml:space="preserve"> a healthy diet is made up from a variety and balance of different food and drink, as d</w:t>
            </w:r>
            <w:r>
              <w:rPr>
                <w:sz w:val="18"/>
                <w:szCs w:val="18"/>
              </w:rPr>
              <w:t>epicted in The Eatwell Guide and be able to confidently recount the Eatwell Guide</w:t>
            </w:r>
          </w:p>
          <w:p w14:paraId="3CBB2DD6" w14:textId="17799F4C" w:rsidR="00F2153B" w:rsidRPr="00A95147" w:rsidRDefault="008009A6" w:rsidP="008009A6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Pr="00A95147">
              <w:rPr>
                <w:sz w:val="18"/>
                <w:szCs w:val="18"/>
              </w:rPr>
              <w:t>hat to be active and healthy, food and drink are needed to provide energy for the body</w:t>
            </w:r>
            <w:r w:rsidR="0015595D">
              <w:rPr>
                <w:sz w:val="18"/>
                <w:szCs w:val="18"/>
              </w:rPr>
              <w:t xml:space="preserve"> and that the right amounts of the correct energy support a healthy balanced lifestyle</w:t>
            </w:r>
          </w:p>
          <w:p w14:paraId="4714A168" w14:textId="62814DC8" w:rsidR="008009A6" w:rsidRDefault="008009A6" w:rsidP="008009A6"/>
          <w:p w14:paraId="0A4E2738" w14:textId="266F44F5" w:rsidR="00F2153B" w:rsidRPr="00A95147" w:rsidRDefault="00F2153B" w:rsidP="008009A6">
            <w:pPr>
              <w:rPr>
                <w:sz w:val="18"/>
                <w:szCs w:val="18"/>
              </w:rPr>
            </w:pPr>
          </w:p>
        </w:tc>
        <w:tc>
          <w:tcPr>
            <w:tcW w:w="2342" w:type="dxa"/>
            <w:gridSpan w:val="2"/>
            <w:shd w:val="clear" w:color="auto" w:fill="auto"/>
          </w:tcPr>
          <w:p w14:paraId="73434A3C" w14:textId="3C96A369" w:rsidR="00F2153B" w:rsidRPr="00A95147" w:rsidRDefault="008009A6" w:rsidP="00A95147">
            <w:pPr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sz w:val="18"/>
                <w:szCs w:val="18"/>
              </w:rPr>
              <w:t>T</w:t>
            </w:r>
            <w:r w:rsidR="00F2153B" w:rsidRPr="00A95147">
              <w:rPr>
                <w:sz w:val="18"/>
                <w:szCs w:val="18"/>
              </w:rPr>
              <w:t>hat recipes can be adapted to change the appearan</w:t>
            </w:r>
            <w:r>
              <w:rPr>
                <w:sz w:val="18"/>
                <w:szCs w:val="18"/>
              </w:rPr>
              <w:t>ce, taste, texture and aroma</w:t>
            </w:r>
            <w:r>
              <w:rPr>
                <w:sz w:val="18"/>
                <w:szCs w:val="18"/>
              </w:rPr>
              <w:br/>
            </w: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="00F2153B" w:rsidRPr="00A95147">
              <w:rPr>
                <w:sz w:val="18"/>
                <w:szCs w:val="18"/>
              </w:rPr>
              <w:t>hat different food and drink contain different substances – nutrients, water and fibre – that are needed for health</w:t>
            </w:r>
          </w:p>
        </w:tc>
        <w:tc>
          <w:tcPr>
            <w:tcW w:w="2342" w:type="dxa"/>
            <w:gridSpan w:val="2"/>
            <w:shd w:val="clear" w:color="auto" w:fill="auto"/>
          </w:tcPr>
          <w:p w14:paraId="1D912A52" w14:textId="636589C5" w:rsidR="00F2153B" w:rsidRPr="00A95147" w:rsidRDefault="008009A6" w:rsidP="008009A6">
            <w:pPr>
              <w:spacing w:after="160" w:line="254" w:lineRule="auto"/>
              <w:rPr>
                <w:sz w:val="18"/>
                <w:szCs w:val="18"/>
              </w:rPr>
            </w:pP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sz w:val="18"/>
                <w:szCs w:val="18"/>
              </w:rPr>
              <w:t>T</w:t>
            </w:r>
            <w:r w:rsidRPr="00A95147">
              <w:rPr>
                <w:sz w:val="18"/>
                <w:szCs w:val="18"/>
              </w:rPr>
              <w:t>hat recipes can be adapted to change the appearan</w:t>
            </w:r>
            <w:r>
              <w:rPr>
                <w:sz w:val="18"/>
                <w:szCs w:val="18"/>
              </w:rPr>
              <w:t>ce, taste, texture and aroma</w:t>
            </w:r>
            <w:r w:rsidR="0015595D">
              <w:rPr>
                <w:sz w:val="18"/>
                <w:szCs w:val="18"/>
              </w:rPr>
              <w:t xml:space="preserve"> and understand how to do this</w:t>
            </w:r>
            <w:r>
              <w:rPr>
                <w:sz w:val="18"/>
                <w:szCs w:val="18"/>
              </w:rPr>
              <w:br/>
            </w:r>
            <w:r w:rsidRPr="00713C30">
              <w:rPr>
                <w:rFonts w:ascii="Calibri" w:hAnsi="Calibri"/>
                <w:sz w:val="18"/>
                <w:szCs w:val="18"/>
              </w:rPr>
              <w:t>●</w:t>
            </w:r>
            <w:r>
              <w:rPr>
                <w:rFonts w:ascii="Calibri" w:hAnsi="Calibri"/>
                <w:sz w:val="18"/>
                <w:szCs w:val="18"/>
              </w:rPr>
              <w:t>T</w:t>
            </w:r>
            <w:r w:rsidRPr="00A95147">
              <w:rPr>
                <w:sz w:val="18"/>
                <w:szCs w:val="18"/>
              </w:rPr>
              <w:t>hat different food and drink contain different substances – nutrients, water and fibre – that are needed for health</w:t>
            </w:r>
            <w:r w:rsidR="0015595D">
              <w:rPr>
                <w:sz w:val="18"/>
                <w:szCs w:val="18"/>
              </w:rPr>
              <w:t xml:space="preserve"> and how these support the body</w:t>
            </w:r>
          </w:p>
        </w:tc>
      </w:tr>
    </w:tbl>
    <w:p w14:paraId="72164FC7" w14:textId="24358805" w:rsidR="00822210" w:rsidRDefault="00822210"/>
    <w:p w14:paraId="36778F5D" w14:textId="77777777" w:rsidR="00815068" w:rsidRPr="00A66B85" w:rsidRDefault="00815068" w:rsidP="00A66B85">
      <w:pPr>
        <w:spacing w:after="0" w:line="240" w:lineRule="auto"/>
        <w:rPr>
          <w:color w:val="0F243E" w:themeColor="text2" w:themeShade="80"/>
          <w:sz w:val="18"/>
          <w:szCs w:val="18"/>
        </w:rPr>
      </w:pPr>
    </w:p>
    <w:p w14:paraId="36778F5E" w14:textId="77777777" w:rsidR="00815068" w:rsidRPr="00A66B85" w:rsidRDefault="00815068" w:rsidP="00A66B85">
      <w:pPr>
        <w:spacing w:after="0" w:line="240" w:lineRule="auto"/>
        <w:rPr>
          <w:color w:val="0F243E" w:themeColor="text2" w:themeShade="80"/>
          <w:sz w:val="18"/>
          <w:szCs w:val="18"/>
        </w:rPr>
      </w:pPr>
    </w:p>
    <w:p w14:paraId="36778F5F" w14:textId="77777777" w:rsidR="00815068" w:rsidRPr="00A66B85" w:rsidRDefault="00815068" w:rsidP="00A66B85">
      <w:pPr>
        <w:spacing w:after="0" w:line="240" w:lineRule="auto"/>
        <w:rPr>
          <w:color w:val="0F243E" w:themeColor="text2" w:themeShade="80"/>
          <w:sz w:val="18"/>
          <w:szCs w:val="18"/>
        </w:rPr>
      </w:pPr>
    </w:p>
    <w:p w14:paraId="36778F60" w14:textId="77777777" w:rsidR="00815068" w:rsidRDefault="00815068" w:rsidP="00A66B85">
      <w:pPr>
        <w:spacing w:after="0" w:line="240" w:lineRule="auto"/>
        <w:rPr>
          <w:color w:val="0F243E" w:themeColor="text2" w:themeShade="80"/>
          <w:sz w:val="18"/>
          <w:szCs w:val="18"/>
        </w:rPr>
      </w:pPr>
    </w:p>
    <w:p w14:paraId="36778F61" w14:textId="6B7DC75D" w:rsidR="00A66B85" w:rsidRPr="00812E8E" w:rsidRDefault="00812E8E" w:rsidP="00A66B85">
      <w:pPr>
        <w:spacing w:after="0" w:line="240" w:lineRule="auto"/>
        <w:rPr>
          <w:b/>
          <w:color w:val="0F243E" w:themeColor="text2" w:themeShade="80"/>
          <w:sz w:val="18"/>
          <w:szCs w:val="18"/>
        </w:rPr>
      </w:pPr>
      <w:r>
        <w:rPr>
          <w:b/>
          <w:color w:val="0F243E" w:themeColor="text2" w:themeShade="80"/>
          <w:sz w:val="18"/>
          <w:szCs w:val="18"/>
        </w:rPr>
        <w:tab/>
      </w:r>
    </w:p>
    <w:p w14:paraId="36778F62" w14:textId="77777777" w:rsidR="00A66B85" w:rsidRDefault="00A66B85" w:rsidP="00A66B85">
      <w:pPr>
        <w:spacing w:after="0" w:line="240" w:lineRule="auto"/>
        <w:rPr>
          <w:color w:val="0F243E" w:themeColor="text2" w:themeShade="80"/>
          <w:sz w:val="18"/>
          <w:szCs w:val="18"/>
        </w:rPr>
      </w:pPr>
    </w:p>
    <w:p w14:paraId="36778F63" w14:textId="77777777" w:rsidR="00A66B85" w:rsidRDefault="00A66B85" w:rsidP="00A66B85">
      <w:pPr>
        <w:spacing w:after="0" w:line="240" w:lineRule="auto"/>
        <w:rPr>
          <w:color w:val="0F243E" w:themeColor="text2" w:themeShade="80"/>
          <w:sz w:val="18"/>
          <w:szCs w:val="18"/>
        </w:rPr>
      </w:pPr>
    </w:p>
    <w:p w14:paraId="36779021" w14:textId="77777777" w:rsidR="00630033" w:rsidRDefault="00630033" w:rsidP="00822210"/>
    <w:sectPr w:rsidR="00630033" w:rsidSect="0009160B">
      <w:headerReference w:type="default" r:id="rId12"/>
      <w:footerReference w:type="default" r:id="rId13"/>
      <w:pgSz w:w="16838" w:h="11906" w:orient="landscape"/>
      <w:pgMar w:top="567" w:right="720" w:bottom="567" w:left="680" w:header="510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83B94D" w14:textId="77777777" w:rsidR="008009A6" w:rsidRDefault="008009A6" w:rsidP="007146DD">
      <w:pPr>
        <w:spacing w:after="0" w:line="240" w:lineRule="auto"/>
      </w:pPr>
      <w:r>
        <w:separator/>
      </w:r>
    </w:p>
  </w:endnote>
  <w:endnote w:type="continuationSeparator" w:id="0">
    <w:p w14:paraId="7FC7B9C6" w14:textId="77777777" w:rsidR="008009A6" w:rsidRDefault="008009A6" w:rsidP="00714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6F7331" w14:textId="016CE484" w:rsidR="0009160B" w:rsidRDefault="0009160B">
    <w:pPr>
      <w:pStyle w:val="Footer"/>
    </w:pPr>
    <w:r>
      <w:t>Adapted from the Design and Technology Association</w:t>
    </w:r>
  </w:p>
  <w:p w14:paraId="48143D63" w14:textId="77777777" w:rsidR="0009160B" w:rsidRDefault="000916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CE39B" w14:textId="77777777" w:rsidR="008009A6" w:rsidRDefault="008009A6" w:rsidP="007146DD">
      <w:pPr>
        <w:spacing w:after="0" w:line="240" w:lineRule="auto"/>
      </w:pPr>
      <w:r>
        <w:separator/>
      </w:r>
    </w:p>
  </w:footnote>
  <w:footnote w:type="continuationSeparator" w:id="0">
    <w:p w14:paraId="7B9AB5DB" w14:textId="77777777" w:rsidR="008009A6" w:rsidRDefault="008009A6" w:rsidP="00714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779026" w14:textId="75DF5B08" w:rsidR="008009A6" w:rsidRDefault="008009A6" w:rsidP="009C6F7D">
    <w:pPr>
      <w:pStyle w:val="Header"/>
      <w:jc w:val="center"/>
      <w:rPr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6779028" wp14:editId="36779029">
          <wp:simplePos x="0" y="0"/>
          <wp:positionH relativeFrom="column">
            <wp:posOffset>-74930</wp:posOffset>
          </wp:positionH>
          <wp:positionV relativeFrom="paragraph">
            <wp:posOffset>-272415</wp:posOffset>
          </wp:positionV>
          <wp:extent cx="651510" cy="651510"/>
          <wp:effectExtent l="0" t="0" r="0" b="0"/>
          <wp:wrapThrough wrapText="bothSides">
            <wp:wrapPolygon edited="0">
              <wp:start x="0" y="0"/>
              <wp:lineTo x="0" y="20842"/>
              <wp:lineTo x="20842" y="20842"/>
              <wp:lineTo x="20842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651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8"/>
        <w:szCs w:val="28"/>
      </w:rPr>
      <w:t xml:space="preserve">Malcolm Sargent School </w:t>
    </w:r>
    <w:r w:rsidRPr="001301A3">
      <w:rPr>
        <w:sz w:val="28"/>
        <w:szCs w:val="28"/>
      </w:rPr>
      <w:t xml:space="preserve">Progression </w:t>
    </w:r>
    <w:r>
      <w:rPr>
        <w:sz w:val="28"/>
        <w:szCs w:val="28"/>
      </w:rPr>
      <w:t>of Skills</w:t>
    </w:r>
    <w:r w:rsidRPr="001301A3">
      <w:rPr>
        <w:sz w:val="28"/>
        <w:szCs w:val="28"/>
      </w:rPr>
      <w:t xml:space="preserve"> </w:t>
    </w:r>
    <w:r>
      <w:rPr>
        <w:sz w:val="28"/>
        <w:szCs w:val="28"/>
      </w:rPr>
      <w:t>in</w:t>
    </w:r>
    <w:r w:rsidRPr="001301A3">
      <w:rPr>
        <w:sz w:val="28"/>
        <w:szCs w:val="28"/>
      </w:rPr>
      <w:t xml:space="preserve"> </w:t>
    </w:r>
    <w:r>
      <w:rPr>
        <w:sz w:val="28"/>
        <w:szCs w:val="28"/>
      </w:rPr>
      <w:t>Design and Technology</w:t>
    </w:r>
  </w:p>
  <w:p w14:paraId="36779027" w14:textId="77777777" w:rsidR="008009A6" w:rsidRPr="001301A3" w:rsidRDefault="008009A6">
    <w:pPr>
      <w:pStyle w:val="Head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A214E"/>
    <w:multiLevelType w:val="hybridMultilevel"/>
    <w:tmpl w:val="EEC0B9B4"/>
    <w:lvl w:ilvl="0" w:tplc="E52451AC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16AB68A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8E6448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A74A720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44E4820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CE1938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7C138C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60B0BC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A3457FE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12E658F"/>
    <w:multiLevelType w:val="hybridMultilevel"/>
    <w:tmpl w:val="E6946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EF57B1"/>
    <w:multiLevelType w:val="hybridMultilevel"/>
    <w:tmpl w:val="B84CD93A"/>
    <w:lvl w:ilvl="0" w:tplc="03B21B98">
      <w:start w:val="1"/>
      <w:numFmt w:val="bullet"/>
      <w:lvlText w:val="•"/>
      <w:lvlJc w:val="left"/>
      <w:pPr>
        <w:ind w:left="3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8520EB8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3709E42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6A29200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7C8658E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4AD1E4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4821C4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C9C512E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708F3A2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1B8685F"/>
    <w:multiLevelType w:val="hybridMultilevel"/>
    <w:tmpl w:val="C1F685AE"/>
    <w:lvl w:ilvl="0" w:tplc="D0328512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3B09B94">
      <w:start w:val="1"/>
      <w:numFmt w:val="bullet"/>
      <w:lvlText w:val="o"/>
      <w:lvlJc w:val="left"/>
      <w:pPr>
        <w:ind w:left="1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7563B20">
      <w:start w:val="1"/>
      <w:numFmt w:val="bullet"/>
      <w:lvlText w:val="▪"/>
      <w:lvlJc w:val="left"/>
      <w:pPr>
        <w:ind w:left="20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B121B9C">
      <w:start w:val="1"/>
      <w:numFmt w:val="bullet"/>
      <w:lvlText w:val="•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5A8FC8">
      <w:start w:val="1"/>
      <w:numFmt w:val="bullet"/>
      <w:lvlText w:val="o"/>
      <w:lvlJc w:val="left"/>
      <w:pPr>
        <w:ind w:left="3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1CE32D6">
      <w:start w:val="1"/>
      <w:numFmt w:val="bullet"/>
      <w:lvlText w:val="▪"/>
      <w:lvlJc w:val="left"/>
      <w:pPr>
        <w:ind w:left="41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481C58">
      <w:start w:val="1"/>
      <w:numFmt w:val="bullet"/>
      <w:lvlText w:val="•"/>
      <w:lvlJc w:val="left"/>
      <w:pPr>
        <w:ind w:left="489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14AF54">
      <w:start w:val="1"/>
      <w:numFmt w:val="bullet"/>
      <w:lvlText w:val="o"/>
      <w:lvlJc w:val="left"/>
      <w:pPr>
        <w:ind w:left="5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316FCE8">
      <w:start w:val="1"/>
      <w:numFmt w:val="bullet"/>
      <w:lvlText w:val="▪"/>
      <w:lvlJc w:val="left"/>
      <w:pPr>
        <w:ind w:left="63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2AC0A79"/>
    <w:multiLevelType w:val="hybridMultilevel"/>
    <w:tmpl w:val="0F768012"/>
    <w:lvl w:ilvl="0" w:tplc="B240B490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6CAE64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69E4B62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F6A57C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04EA1B8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485A20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D81130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8A2EAC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578DEB4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6B375E7"/>
    <w:multiLevelType w:val="hybridMultilevel"/>
    <w:tmpl w:val="C0E81460"/>
    <w:lvl w:ilvl="0" w:tplc="0E7E7B44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547380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4E4F72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0F58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5265CA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8A67EC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560A878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3DC3210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BE2F1FC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9783359"/>
    <w:multiLevelType w:val="hybridMultilevel"/>
    <w:tmpl w:val="332EF4BC"/>
    <w:lvl w:ilvl="0" w:tplc="91586B20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4E2FB54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7D4697C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4FE102C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587366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EBACA36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8AC3FA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9E8E06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81ACBEE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A0A2478"/>
    <w:multiLevelType w:val="hybridMultilevel"/>
    <w:tmpl w:val="96023642"/>
    <w:lvl w:ilvl="0" w:tplc="DFA2F440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BAFE92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EB66A7A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C5024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7838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77E7E7A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F2709A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3E6E87A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5E879A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37C743B"/>
    <w:multiLevelType w:val="hybridMultilevel"/>
    <w:tmpl w:val="8734352A"/>
    <w:lvl w:ilvl="0" w:tplc="00F063BC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C662540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38C2238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AACDD2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8C7324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88112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B4A8918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9586766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4637EA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3FB09A4"/>
    <w:multiLevelType w:val="hybridMultilevel"/>
    <w:tmpl w:val="26F86D94"/>
    <w:lvl w:ilvl="0" w:tplc="588EA97C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D28FA6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4E451E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DCC8C66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66DAEC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FC475D4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B21166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1929DBA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9E5ABE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AA36C63"/>
    <w:multiLevelType w:val="hybridMultilevel"/>
    <w:tmpl w:val="DC543454"/>
    <w:lvl w:ilvl="0" w:tplc="EE6AE200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BE83A36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240F07C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F7C7A7C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C48EA08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904F0C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9D42C1E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AE9BBE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20E433A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0E31FEB"/>
    <w:multiLevelType w:val="hybridMultilevel"/>
    <w:tmpl w:val="435C71E8"/>
    <w:lvl w:ilvl="0" w:tplc="6354E4AA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887C7C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E04280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5CB49E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B641E2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38B800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826C54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D888842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02F07E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10B3396"/>
    <w:multiLevelType w:val="hybridMultilevel"/>
    <w:tmpl w:val="6CE02A6E"/>
    <w:lvl w:ilvl="0" w:tplc="497EC37C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48817C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38282C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16074DA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BE3398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862F08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64430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7D431DE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97AF544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74C2B9F"/>
    <w:multiLevelType w:val="hybridMultilevel"/>
    <w:tmpl w:val="4D3091D8"/>
    <w:lvl w:ilvl="0" w:tplc="B7A856F4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98D978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EA5848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EF6ED58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6D51C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0CE500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C0CEA0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04CCED2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6B8E834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D7D358E"/>
    <w:multiLevelType w:val="hybridMultilevel"/>
    <w:tmpl w:val="AB5681CE"/>
    <w:lvl w:ilvl="0" w:tplc="24BE0158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81A271E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A68320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CCB812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B84A550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F14D6AE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3549B46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78704E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486884E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0E60B4C"/>
    <w:multiLevelType w:val="hybridMultilevel"/>
    <w:tmpl w:val="143ED298"/>
    <w:lvl w:ilvl="0" w:tplc="BA46A160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C684A70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AE52D8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20421F6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724644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02B5B4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1AC592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D1849F8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7A2F28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1675718"/>
    <w:multiLevelType w:val="hybridMultilevel"/>
    <w:tmpl w:val="E2CA0FDA"/>
    <w:lvl w:ilvl="0" w:tplc="8536E1B8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145798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DE29796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9C9A74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AE1F24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E165C0E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DE98F6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6AA2CA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35A21E4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58D7C70"/>
    <w:multiLevelType w:val="hybridMultilevel"/>
    <w:tmpl w:val="5D121128"/>
    <w:lvl w:ilvl="0" w:tplc="90B62ECC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4FA26E2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7803CC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73CC3D0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06632C2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906B52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32A0EC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222168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1E8850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77E637F"/>
    <w:multiLevelType w:val="hybridMultilevel"/>
    <w:tmpl w:val="9A20450A"/>
    <w:lvl w:ilvl="0" w:tplc="3A5EAD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5508A8"/>
    <w:multiLevelType w:val="hybridMultilevel"/>
    <w:tmpl w:val="6DC0EC58"/>
    <w:lvl w:ilvl="0" w:tplc="B2F621BA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CC25EDA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A623A4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CC7806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D08093A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1A23E8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3A3252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9656A0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23802EA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4B4978AF"/>
    <w:multiLevelType w:val="hybridMultilevel"/>
    <w:tmpl w:val="31DAD444"/>
    <w:lvl w:ilvl="0" w:tplc="C0C855AC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7FE5FEC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34EFBEE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24288E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646919E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3722E7A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AC2FA96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AD2CF28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A69844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4E764A79"/>
    <w:multiLevelType w:val="hybridMultilevel"/>
    <w:tmpl w:val="9C840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B648EF"/>
    <w:multiLevelType w:val="hybridMultilevel"/>
    <w:tmpl w:val="5EBCCE20"/>
    <w:lvl w:ilvl="0" w:tplc="3A5EAD0E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8130BED"/>
    <w:multiLevelType w:val="hybridMultilevel"/>
    <w:tmpl w:val="8E025298"/>
    <w:lvl w:ilvl="0" w:tplc="144AD3E0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C9E612C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50ECBA8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F05248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92C0BFC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5C7306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DE9868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39E7B08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D4A40A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A2A4F7B"/>
    <w:multiLevelType w:val="hybridMultilevel"/>
    <w:tmpl w:val="B448CA6E"/>
    <w:lvl w:ilvl="0" w:tplc="926238EC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2115E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74E232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1E78C0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19A5126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3EE2C8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BAD902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B40C2CE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E18A63E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601010B9"/>
    <w:multiLevelType w:val="hybridMultilevel"/>
    <w:tmpl w:val="5F7CA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E37674"/>
    <w:multiLevelType w:val="hybridMultilevel"/>
    <w:tmpl w:val="407E9964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7">
    <w:nsid w:val="63B202B5"/>
    <w:multiLevelType w:val="hybridMultilevel"/>
    <w:tmpl w:val="37DEA9C0"/>
    <w:lvl w:ilvl="0" w:tplc="C2805410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04618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37C528E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122CF34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9281E4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2C1084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2FCB17E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2AC90C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DAA59A2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65D972BC"/>
    <w:multiLevelType w:val="hybridMultilevel"/>
    <w:tmpl w:val="D2745530"/>
    <w:lvl w:ilvl="0" w:tplc="7B807ECC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0C26FAE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766B412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F8F710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30DE8E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9DCBB3E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000C38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6C931A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FA4B40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699955B8"/>
    <w:multiLevelType w:val="hybridMultilevel"/>
    <w:tmpl w:val="5978DB90"/>
    <w:lvl w:ilvl="0" w:tplc="C8AE5A9E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B808EC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1AA866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52A8B06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E8BCAE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9EB05A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2661D50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A4936A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5BAAEE6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6AC377C5"/>
    <w:multiLevelType w:val="hybridMultilevel"/>
    <w:tmpl w:val="3AFA1C46"/>
    <w:lvl w:ilvl="0" w:tplc="F6DAD298">
      <w:start w:val="1"/>
      <w:numFmt w:val="bullet"/>
      <w:lvlText w:val="•"/>
      <w:lvlJc w:val="left"/>
      <w:pPr>
        <w:ind w:left="464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064637E">
      <w:start w:val="1"/>
      <w:numFmt w:val="bullet"/>
      <w:lvlText w:val="o"/>
      <w:lvlJc w:val="left"/>
      <w:pPr>
        <w:ind w:left="1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22DA74">
      <w:start w:val="1"/>
      <w:numFmt w:val="bullet"/>
      <w:lvlText w:val="▪"/>
      <w:lvlJc w:val="left"/>
      <w:pPr>
        <w:ind w:left="20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7C6282">
      <w:start w:val="1"/>
      <w:numFmt w:val="bullet"/>
      <w:lvlText w:val="•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C86BD8A">
      <w:start w:val="1"/>
      <w:numFmt w:val="bullet"/>
      <w:lvlText w:val="o"/>
      <w:lvlJc w:val="left"/>
      <w:pPr>
        <w:ind w:left="3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D440254">
      <w:start w:val="1"/>
      <w:numFmt w:val="bullet"/>
      <w:lvlText w:val="▪"/>
      <w:lvlJc w:val="left"/>
      <w:pPr>
        <w:ind w:left="41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F9CC004">
      <w:start w:val="1"/>
      <w:numFmt w:val="bullet"/>
      <w:lvlText w:val="•"/>
      <w:lvlJc w:val="left"/>
      <w:pPr>
        <w:ind w:left="4892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C6ACBE">
      <w:start w:val="1"/>
      <w:numFmt w:val="bullet"/>
      <w:lvlText w:val="o"/>
      <w:lvlJc w:val="left"/>
      <w:pPr>
        <w:ind w:left="5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647CFA">
      <w:start w:val="1"/>
      <w:numFmt w:val="bullet"/>
      <w:lvlText w:val="▪"/>
      <w:lvlJc w:val="left"/>
      <w:pPr>
        <w:ind w:left="63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6D330558"/>
    <w:multiLevelType w:val="hybridMultilevel"/>
    <w:tmpl w:val="58F8A24C"/>
    <w:lvl w:ilvl="0" w:tplc="DD3CE080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9CC6FA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DC891A4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0641760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2FF7E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4840E30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FE414A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9CD8FC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AC0000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6EFC0976"/>
    <w:multiLevelType w:val="hybridMultilevel"/>
    <w:tmpl w:val="4BF686B4"/>
    <w:lvl w:ilvl="0" w:tplc="103C314A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821E78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8016F8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043074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B065A2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50019C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3CBA04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37220E4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6A2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0D43BFB"/>
    <w:multiLevelType w:val="hybridMultilevel"/>
    <w:tmpl w:val="BB982750"/>
    <w:lvl w:ilvl="0" w:tplc="77B8710E">
      <w:start w:val="1"/>
      <w:numFmt w:val="bullet"/>
      <w:lvlText w:val="•"/>
      <w:lvlJc w:val="left"/>
      <w:pPr>
        <w:ind w:left="463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35A2DCC">
      <w:start w:val="1"/>
      <w:numFmt w:val="bullet"/>
      <w:lvlText w:val="o"/>
      <w:lvlJc w:val="left"/>
      <w:pPr>
        <w:ind w:left="1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C21CDC">
      <w:start w:val="1"/>
      <w:numFmt w:val="bullet"/>
      <w:lvlText w:val="▪"/>
      <w:lvlJc w:val="left"/>
      <w:pPr>
        <w:ind w:left="2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5C0CED0">
      <w:start w:val="1"/>
      <w:numFmt w:val="bullet"/>
      <w:lvlText w:val="•"/>
      <w:lvlJc w:val="left"/>
      <w:pPr>
        <w:ind w:left="273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7021B4">
      <w:start w:val="1"/>
      <w:numFmt w:val="bullet"/>
      <w:lvlText w:val="o"/>
      <w:lvlJc w:val="left"/>
      <w:pPr>
        <w:ind w:left="3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69E18D2">
      <w:start w:val="1"/>
      <w:numFmt w:val="bullet"/>
      <w:lvlText w:val="▪"/>
      <w:lvlJc w:val="left"/>
      <w:pPr>
        <w:ind w:left="4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A2FA9A">
      <w:start w:val="1"/>
      <w:numFmt w:val="bullet"/>
      <w:lvlText w:val="•"/>
      <w:lvlJc w:val="left"/>
      <w:pPr>
        <w:ind w:left="4891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02D18">
      <w:start w:val="1"/>
      <w:numFmt w:val="bullet"/>
      <w:lvlText w:val="o"/>
      <w:lvlJc w:val="left"/>
      <w:pPr>
        <w:ind w:left="56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4BCB286">
      <w:start w:val="1"/>
      <w:numFmt w:val="bullet"/>
      <w:lvlText w:val="▪"/>
      <w:lvlJc w:val="left"/>
      <w:pPr>
        <w:ind w:left="6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79685604"/>
    <w:multiLevelType w:val="hybridMultilevel"/>
    <w:tmpl w:val="3DE6F06C"/>
    <w:lvl w:ilvl="0" w:tplc="14905E72">
      <w:start w:val="1"/>
      <w:numFmt w:val="bullet"/>
      <w:lvlText w:val="•"/>
      <w:lvlJc w:val="left"/>
      <w:pPr>
        <w:ind w:left="377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70D788">
      <w:start w:val="1"/>
      <w:numFmt w:val="bullet"/>
      <w:lvlText w:val="o"/>
      <w:lvlJc w:val="left"/>
      <w:pPr>
        <w:ind w:left="12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4E9ED6">
      <w:start w:val="1"/>
      <w:numFmt w:val="bullet"/>
      <w:lvlText w:val="▪"/>
      <w:lvlJc w:val="left"/>
      <w:pPr>
        <w:ind w:left="19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F2E7CE">
      <w:start w:val="1"/>
      <w:numFmt w:val="bullet"/>
      <w:lvlText w:val="•"/>
      <w:lvlJc w:val="left"/>
      <w:pPr>
        <w:ind w:left="264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804AE6">
      <w:start w:val="1"/>
      <w:numFmt w:val="bullet"/>
      <w:lvlText w:val="o"/>
      <w:lvlJc w:val="left"/>
      <w:pPr>
        <w:ind w:left="33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44A7FCA">
      <w:start w:val="1"/>
      <w:numFmt w:val="bullet"/>
      <w:lvlText w:val="▪"/>
      <w:lvlJc w:val="left"/>
      <w:pPr>
        <w:ind w:left="40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B85A7A">
      <w:start w:val="1"/>
      <w:numFmt w:val="bullet"/>
      <w:lvlText w:val="•"/>
      <w:lvlJc w:val="left"/>
      <w:pPr>
        <w:ind w:left="4805"/>
      </w:pPr>
      <w:rPr>
        <w:rFonts w:ascii="Arial" w:eastAsia="Arial" w:hAnsi="Arial" w:cs="Aria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7122876">
      <w:start w:val="1"/>
      <w:numFmt w:val="bullet"/>
      <w:lvlText w:val="o"/>
      <w:lvlJc w:val="left"/>
      <w:pPr>
        <w:ind w:left="5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761370">
      <w:start w:val="1"/>
      <w:numFmt w:val="bullet"/>
      <w:lvlText w:val="▪"/>
      <w:lvlJc w:val="left"/>
      <w:pPr>
        <w:ind w:left="6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FF99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1"/>
  </w:num>
  <w:num w:numId="3">
    <w:abstractNumId w:val="4"/>
  </w:num>
  <w:num w:numId="4">
    <w:abstractNumId w:val="1"/>
  </w:num>
  <w:num w:numId="5">
    <w:abstractNumId w:val="10"/>
  </w:num>
  <w:num w:numId="6">
    <w:abstractNumId w:val="13"/>
  </w:num>
  <w:num w:numId="7">
    <w:abstractNumId w:val="20"/>
  </w:num>
  <w:num w:numId="8">
    <w:abstractNumId w:val="30"/>
  </w:num>
  <w:num w:numId="9">
    <w:abstractNumId w:val="33"/>
  </w:num>
  <w:num w:numId="10">
    <w:abstractNumId w:val="8"/>
  </w:num>
  <w:num w:numId="11">
    <w:abstractNumId w:val="12"/>
  </w:num>
  <w:num w:numId="12">
    <w:abstractNumId w:val="29"/>
  </w:num>
  <w:num w:numId="13">
    <w:abstractNumId w:val="6"/>
  </w:num>
  <w:num w:numId="14">
    <w:abstractNumId w:val="3"/>
  </w:num>
  <w:num w:numId="15">
    <w:abstractNumId w:val="32"/>
  </w:num>
  <w:num w:numId="16">
    <w:abstractNumId w:val="16"/>
  </w:num>
  <w:num w:numId="17">
    <w:abstractNumId w:val="19"/>
  </w:num>
  <w:num w:numId="18">
    <w:abstractNumId w:val="5"/>
  </w:num>
  <w:num w:numId="19">
    <w:abstractNumId w:val="31"/>
  </w:num>
  <w:num w:numId="20">
    <w:abstractNumId w:val="14"/>
  </w:num>
  <w:num w:numId="21">
    <w:abstractNumId w:val="17"/>
  </w:num>
  <w:num w:numId="22">
    <w:abstractNumId w:val="28"/>
  </w:num>
  <w:num w:numId="23">
    <w:abstractNumId w:val="9"/>
  </w:num>
  <w:num w:numId="24">
    <w:abstractNumId w:val="15"/>
  </w:num>
  <w:num w:numId="25">
    <w:abstractNumId w:val="11"/>
  </w:num>
  <w:num w:numId="26">
    <w:abstractNumId w:val="23"/>
  </w:num>
  <w:num w:numId="27">
    <w:abstractNumId w:val="27"/>
  </w:num>
  <w:num w:numId="28">
    <w:abstractNumId w:val="34"/>
  </w:num>
  <w:num w:numId="29">
    <w:abstractNumId w:val="7"/>
  </w:num>
  <w:num w:numId="30">
    <w:abstractNumId w:val="24"/>
  </w:num>
  <w:num w:numId="31">
    <w:abstractNumId w:val="2"/>
  </w:num>
  <w:num w:numId="32">
    <w:abstractNumId w:val="25"/>
  </w:num>
  <w:num w:numId="33">
    <w:abstractNumId w:val="18"/>
  </w:num>
  <w:num w:numId="34">
    <w:abstractNumId w:val="22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6DD"/>
    <w:rsid w:val="0009160B"/>
    <w:rsid w:val="00121A36"/>
    <w:rsid w:val="001301A3"/>
    <w:rsid w:val="00152272"/>
    <w:rsid w:val="0015595D"/>
    <w:rsid w:val="0018173C"/>
    <w:rsid w:val="0019390D"/>
    <w:rsid w:val="001D08F5"/>
    <w:rsid w:val="002300FC"/>
    <w:rsid w:val="0023787B"/>
    <w:rsid w:val="00256512"/>
    <w:rsid w:val="002702D1"/>
    <w:rsid w:val="002C530F"/>
    <w:rsid w:val="00303661"/>
    <w:rsid w:val="0037640A"/>
    <w:rsid w:val="003C6838"/>
    <w:rsid w:val="0042587D"/>
    <w:rsid w:val="00444DDB"/>
    <w:rsid w:val="0046274C"/>
    <w:rsid w:val="004862EE"/>
    <w:rsid w:val="004A000A"/>
    <w:rsid w:val="004A2DC6"/>
    <w:rsid w:val="00531675"/>
    <w:rsid w:val="00572CD8"/>
    <w:rsid w:val="005D0F72"/>
    <w:rsid w:val="005E1941"/>
    <w:rsid w:val="00600453"/>
    <w:rsid w:val="00604984"/>
    <w:rsid w:val="00625E50"/>
    <w:rsid w:val="00630033"/>
    <w:rsid w:val="00685771"/>
    <w:rsid w:val="006C3BC3"/>
    <w:rsid w:val="006E32DD"/>
    <w:rsid w:val="006F7068"/>
    <w:rsid w:val="00713C30"/>
    <w:rsid w:val="007146DD"/>
    <w:rsid w:val="00757537"/>
    <w:rsid w:val="00766777"/>
    <w:rsid w:val="007802C4"/>
    <w:rsid w:val="007A10CE"/>
    <w:rsid w:val="007B27CE"/>
    <w:rsid w:val="007D32CF"/>
    <w:rsid w:val="008009A6"/>
    <w:rsid w:val="00812E8E"/>
    <w:rsid w:val="00815068"/>
    <w:rsid w:val="00822210"/>
    <w:rsid w:val="00835650"/>
    <w:rsid w:val="00933FAD"/>
    <w:rsid w:val="00957C75"/>
    <w:rsid w:val="009C6F7D"/>
    <w:rsid w:val="00A07CE4"/>
    <w:rsid w:val="00A66B85"/>
    <w:rsid w:val="00A71749"/>
    <w:rsid w:val="00A95147"/>
    <w:rsid w:val="00B40EED"/>
    <w:rsid w:val="00B514BB"/>
    <w:rsid w:val="00B51ACF"/>
    <w:rsid w:val="00B642E5"/>
    <w:rsid w:val="00B64B2F"/>
    <w:rsid w:val="00B7539D"/>
    <w:rsid w:val="00BD264F"/>
    <w:rsid w:val="00BE573B"/>
    <w:rsid w:val="00C124C3"/>
    <w:rsid w:val="00C1524F"/>
    <w:rsid w:val="00C17575"/>
    <w:rsid w:val="00C2447E"/>
    <w:rsid w:val="00C3021A"/>
    <w:rsid w:val="00C357D2"/>
    <w:rsid w:val="00C9240F"/>
    <w:rsid w:val="00CC6812"/>
    <w:rsid w:val="00CE08FB"/>
    <w:rsid w:val="00D000EE"/>
    <w:rsid w:val="00D025FD"/>
    <w:rsid w:val="00E133C3"/>
    <w:rsid w:val="00E2547C"/>
    <w:rsid w:val="00E5756B"/>
    <w:rsid w:val="00E71C54"/>
    <w:rsid w:val="00E84412"/>
    <w:rsid w:val="00E844A8"/>
    <w:rsid w:val="00EA7B2D"/>
    <w:rsid w:val="00F047EA"/>
    <w:rsid w:val="00F2153B"/>
    <w:rsid w:val="00F427D3"/>
    <w:rsid w:val="00F50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78E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4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4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6DD"/>
  </w:style>
  <w:style w:type="paragraph" w:styleId="Footer">
    <w:name w:val="footer"/>
    <w:basedOn w:val="Normal"/>
    <w:link w:val="FooterChar"/>
    <w:uiPriority w:val="99"/>
    <w:unhideWhenUsed/>
    <w:rsid w:val="00714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6DD"/>
  </w:style>
  <w:style w:type="paragraph" w:styleId="BalloonText">
    <w:name w:val="Balloon Text"/>
    <w:basedOn w:val="Normal"/>
    <w:link w:val="BalloonTextChar"/>
    <w:uiPriority w:val="99"/>
    <w:semiHidden/>
    <w:unhideWhenUsed/>
    <w:rsid w:val="00714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6D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01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4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4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6DD"/>
  </w:style>
  <w:style w:type="paragraph" w:styleId="Footer">
    <w:name w:val="footer"/>
    <w:basedOn w:val="Normal"/>
    <w:link w:val="FooterChar"/>
    <w:uiPriority w:val="99"/>
    <w:unhideWhenUsed/>
    <w:rsid w:val="00714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6DD"/>
  </w:style>
  <w:style w:type="paragraph" w:styleId="BalloonText">
    <w:name w:val="Balloon Text"/>
    <w:basedOn w:val="Normal"/>
    <w:link w:val="BalloonTextChar"/>
    <w:uiPriority w:val="99"/>
    <w:semiHidden/>
    <w:unhideWhenUsed/>
    <w:rsid w:val="00714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6D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0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0" ma:contentTypeDescription="Create a new document." ma:contentTypeScope="" ma:versionID="f32fc8453a0ba85043f731b28808cd22">
  <xsd:schema xmlns:xsd="http://www.w3.org/2001/XMLSchema" xmlns:xs="http://www.w3.org/2001/XMLSchema" xmlns:p="http://schemas.microsoft.com/office/2006/metadata/properties" xmlns:ns2="7bbf069e-3809-44e2-98ce-88dc97cf9d98" targetNamespace="http://schemas.microsoft.com/office/2006/metadata/properties" ma:root="true" ma:fieldsID="3f1d5698ff8676460c9a2e72756889a4" ns2:_="">
    <xsd:import namespace="7bbf069e-3809-44e2-98ce-88dc97cf9d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5CA0B-653F-4557-BA22-19D625A471BA}">
  <ds:schemaRefs>
    <ds:schemaRef ds:uri="http://schemas.microsoft.com/office/2006/documentManagement/types"/>
    <ds:schemaRef ds:uri="7bbf069e-3809-44e2-98ce-88dc97cf9d98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F61E3ED-0C45-42C2-B6B4-6D581625D7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6BB1EF-2830-4FAE-AFB1-3AB7D7E1F23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66EDFB-6A55-4E78-A08A-0B43DB242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74E5FAC</Template>
  <TotalTime>4484</TotalTime>
  <Pages>5</Pages>
  <Words>2630</Words>
  <Characters>14992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17587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Cami Carter</cp:lastModifiedBy>
  <cp:revision>11</cp:revision>
  <cp:lastPrinted>2020-10-12T13:51:00Z</cp:lastPrinted>
  <dcterms:created xsi:type="dcterms:W3CDTF">2020-10-01T11:53:00Z</dcterms:created>
  <dcterms:modified xsi:type="dcterms:W3CDTF">2020-10-14T14:10:00Z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Order">
    <vt:r8>3524600</vt:r8>
  </property>
</Properties>
</file>