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8F749C" w14:textId="36A1B478" w:rsidR="007D6233" w:rsidRPr="007D6233" w:rsidRDefault="00F47D8E" w:rsidP="003D63E3">
      <w:pPr>
        <w:ind w:left="-540" w:right="-540"/>
        <w:jc w:val="right"/>
        <w:rPr>
          <w:rFonts w:ascii="Raleway" w:hAnsi="Raleway"/>
          <w:b/>
          <w:sz w:val="24"/>
          <w:szCs w:val="24"/>
          <w:u w:val="single"/>
        </w:rPr>
      </w:pPr>
      <w:r>
        <w:rPr>
          <w:rFonts w:ascii="Raleway" w:hAnsi="Raleway" w:cs="Arial"/>
          <w:sz w:val="24"/>
          <w:szCs w:val="24"/>
        </w:rPr>
        <w:t>26 November 2024</w:t>
      </w:r>
    </w:p>
    <w:p w14:paraId="4B7982DA" w14:textId="5EA9DC7E" w:rsidR="007D6233" w:rsidRPr="0056157B" w:rsidRDefault="0056157B" w:rsidP="007D6233">
      <w:pPr>
        <w:ind w:left="-540" w:right="-540"/>
        <w:rPr>
          <w:rFonts w:ascii="Raleway" w:hAnsi="Raleway"/>
          <w:bCs/>
          <w:sz w:val="24"/>
          <w:szCs w:val="24"/>
        </w:rPr>
      </w:pPr>
      <w:r w:rsidRPr="0056157B">
        <w:rPr>
          <w:rFonts w:ascii="Raleway" w:hAnsi="Raleway"/>
          <w:bCs/>
          <w:sz w:val="24"/>
          <w:szCs w:val="24"/>
        </w:rPr>
        <w:t>Dear Parents</w:t>
      </w:r>
      <w:r>
        <w:rPr>
          <w:rFonts w:ascii="Raleway" w:hAnsi="Raleway"/>
          <w:bCs/>
          <w:sz w:val="24"/>
          <w:szCs w:val="24"/>
        </w:rPr>
        <w:t xml:space="preserve"> of Y6 Choir Children</w:t>
      </w:r>
    </w:p>
    <w:p w14:paraId="0F9DBA8B" w14:textId="77777777" w:rsidR="007D6233" w:rsidRPr="007D6233" w:rsidRDefault="007D6233" w:rsidP="007D6233">
      <w:pPr>
        <w:ind w:left="-540" w:right="-540"/>
        <w:rPr>
          <w:rFonts w:ascii="Raleway" w:hAnsi="Raleway"/>
          <w:b/>
          <w:sz w:val="24"/>
          <w:szCs w:val="24"/>
          <w:u w:val="single"/>
        </w:rPr>
      </w:pPr>
    </w:p>
    <w:p w14:paraId="308E2C1D" w14:textId="0A8A03F3" w:rsidR="003D63E3" w:rsidRPr="003D63E3" w:rsidRDefault="003D63E3" w:rsidP="003D63E3">
      <w:pPr>
        <w:ind w:left="-567"/>
        <w:rPr>
          <w:rFonts w:ascii="Raleway" w:hAnsi="Raleway" w:cs="Arial"/>
          <w:b/>
          <w:sz w:val="24"/>
          <w:szCs w:val="24"/>
        </w:rPr>
      </w:pPr>
      <w:r w:rsidRPr="003D63E3">
        <w:rPr>
          <w:rFonts w:ascii="Raleway" w:hAnsi="Raleway" w:cs="Arial"/>
          <w:b/>
          <w:sz w:val="24"/>
          <w:szCs w:val="24"/>
        </w:rPr>
        <w:t>Y6</w:t>
      </w:r>
      <w:r>
        <w:rPr>
          <w:rFonts w:ascii="Raleway" w:hAnsi="Raleway" w:cs="Arial"/>
          <w:b/>
          <w:sz w:val="24"/>
          <w:szCs w:val="24"/>
        </w:rPr>
        <w:t xml:space="preserve"> CHOIR</w:t>
      </w:r>
      <w:r w:rsidRPr="003D63E3">
        <w:rPr>
          <w:rFonts w:ascii="Raleway" w:hAnsi="Raleway" w:cs="Arial"/>
          <w:b/>
          <w:sz w:val="24"/>
          <w:szCs w:val="24"/>
        </w:rPr>
        <w:t xml:space="preserve"> – NEWCOMB COURT – </w:t>
      </w:r>
      <w:r w:rsidR="00F47D8E">
        <w:rPr>
          <w:rFonts w:ascii="Raleway" w:hAnsi="Raleway" w:cs="Arial"/>
          <w:b/>
          <w:sz w:val="24"/>
          <w:szCs w:val="24"/>
        </w:rPr>
        <w:t>TUESDAY</w:t>
      </w:r>
      <w:r>
        <w:rPr>
          <w:rFonts w:ascii="Raleway" w:hAnsi="Raleway" w:cs="Arial"/>
          <w:b/>
          <w:sz w:val="24"/>
          <w:szCs w:val="24"/>
        </w:rPr>
        <w:t xml:space="preserve"> 1</w:t>
      </w:r>
      <w:r w:rsidR="00B4277F">
        <w:rPr>
          <w:rFonts w:ascii="Raleway" w:hAnsi="Raleway" w:cs="Arial"/>
          <w:b/>
          <w:sz w:val="24"/>
          <w:szCs w:val="24"/>
        </w:rPr>
        <w:t>0</w:t>
      </w:r>
      <w:r w:rsidRPr="003D63E3">
        <w:rPr>
          <w:rFonts w:ascii="Raleway" w:hAnsi="Raleway" w:cs="Arial"/>
          <w:b/>
          <w:sz w:val="24"/>
          <w:szCs w:val="24"/>
        </w:rPr>
        <w:t xml:space="preserve"> DECEMBER</w:t>
      </w:r>
      <w:r w:rsidR="00C21BAE">
        <w:rPr>
          <w:rFonts w:ascii="Raleway" w:hAnsi="Raleway" w:cs="Arial"/>
          <w:b/>
          <w:sz w:val="24"/>
          <w:szCs w:val="24"/>
        </w:rPr>
        <w:t xml:space="preserve"> 202</w:t>
      </w:r>
      <w:r w:rsidR="00B4277F">
        <w:rPr>
          <w:rFonts w:ascii="Raleway" w:hAnsi="Raleway" w:cs="Arial"/>
          <w:b/>
          <w:sz w:val="24"/>
          <w:szCs w:val="24"/>
        </w:rPr>
        <w:t>4</w:t>
      </w:r>
    </w:p>
    <w:p w14:paraId="593F2B60" w14:textId="77777777" w:rsidR="003D63E3" w:rsidRPr="003D63E3" w:rsidRDefault="003D63E3" w:rsidP="003D63E3">
      <w:pPr>
        <w:ind w:left="-567"/>
        <w:rPr>
          <w:rFonts w:ascii="Raleway" w:hAnsi="Raleway" w:cs="Arial"/>
          <w:b/>
          <w:sz w:val="24"/>
          <w:szCs w:val="24"/>
        </w:rPr>
      </w:pPr>
    </w:p>
    <w:p w14:paraId="607B0897" w14:textId="4425C9E4" w:rsidR="003D63E3" w:rsidRDefault="003D63E3" w:rsidP="0056157B">
      <w:pPr>
        <w:ind w:left="-567"/>
        <w:jc w:val="both"/>
        <w:rPr>
          <w:rFonts w:ascii="Raleway" w:hAnsi="Raleway" w:cs="Arial"/>
          <w:sz w:val="24"/>
          <w:szCs w:val="24"/>
        </w:rPr>
      </w:pPr>
      <w:r w:rsidRPr="003D63E3">
        <w:rPr>
          <w:rFonts w:ascii="Raleway" w:hAnsi="Raleway" w:cs="Arial"/>
          <w:sz w:val="24"/>
          <w:szCs w:val="24"/>
        </w:rPr>
        <w:t xml:space="preserve">Traditionally the Y6 children in the choir are invited to Newcomb Court each year to sing Christmas songs for the residents there, and we have been invited again this year.  </w:t>
      </w:r>
    </w:p>
    <w:p w14:paraId="4B349AFB" w14:textId="77777777" w:rsidR="003D63E3" w:rsidRDefault="003D63E3" w:rsidP="003D63E3">
      <w:pPr>
        <w:ind w:left="-567"/>
        <w:rPr>
          <w:rFonts w:ascii="Raleway" w:hAnsi="Raleway" w:cs="Arial"/>
          <w:sz w:val="24"/>
          <w:szCs w:val="24"/>
        </w:rPr>
      </w:pPr>
    </w:p>
    <w:p w14:paraId="5894E2AB" w14:textId="77777777" w:rsidR="003D63E3" w:rsidRDefault="003D63E3" w:rsidP="0056157B">
      <w:pPr>
        <w:ind w:left="-567"/>
        <w:jc w:val="both"/>
        <w:rPr>
          <w:rFonts w:ascii="Raleway" w:hAnsi="Raleway" w:cs="Arial"/>
          <w:sz w:val="24"/>
          <w:szCs w:val="24"/>
        </w:rPr>
      </w:pPr>
      <w:r w:rsidRPr="003D63E3">
        <w:rPr>
          <w:rFonts w:ascii="Raleway" w:hAnsi="Raleway" w:cs="Arial"/>
          <w:sz w:val="24"/>
          <w:szCs w:val="24"/>
        </w:rPr>
        <w:t xml:space="preserve">Newcomb Court is a residential complex for retired people situated on Casterton Road behind Rock Lodge. The children who </w:t>
      </w:r>
      <w:r>
        <w:rPr>
          <w:rFonts w:ascii="Raleway" w:hAnsi="Raleway" w:cs="Arial"/>
          <w:sz w:val="24"/>
          <w:szCs w:val="24"/>
        </w:rPr>
        <w:t xml:space="preserve">have previously </w:t>
      </w:r>
      <w:r w:rsidRPr="003D63E3">
        <w:rPr>
          <w:rFonts w:ascii="Raleway" w:hAnsi="Raleway" w:cs="Arial"/>
          <w:sz w:val="24"/>
          <w:szCs w:val="24"/>
        </w:rPr>
        <w:t xml:space="preserve">performed </w:t>
      </w:r>
      <w:r>
        <w:rPr>
          <w:rFonts w:ascii="Raleway" w:hAnsi="Raleway" w:cs="Arial"/>
          <w:sz w:val="24"/>
          <w:szCs w:val="24"/>
        </w:rPr>
        <w:t>have</w:t>
      </w:r>
      <w:r w:rsidRPr="003D63E3">
        <w:rPr>
          <w:rFonts w:ascii="Raleway" w:hAnsi="Raleway" w:cs="Arial"/>
          <w:sz w:val="24"/>
          <w:szCs w:val="24"/>
        </w:rPr>
        <w:t xml:space="preserve"> had a wonderful time and brightened the lives of the residents there.  We always receive a most warm welcome. </w:t>
      </w:r>
    </w:p>
    <w:p w14:paraId="480B860F" w14:textId="77777777" w:rsidR="003D63E3" w:rsidRDefault="003D63E3" w:rsidP="003D63E3">
      <w:pPr>
        <w:ind w:left="-567"/>
        <w:rPr>
          <w:rFonts w:ascii="Raleway" w:hAnsi="Raleway" w:cs="Arial"/>
          <w:sz w:val="24"/>
          <w:szCs w:val="24"/>
        </w:rPr>
      </w:pPr>
    </w:p>
    <w:p w14:paraId="676FEFB8" w14:textId="3761AC26" w:rsidR="003D63E3" w:rsidRPr="003D63E3" w:rsidRDefault="003D63E3" w:rsidP="003D63E3">
      <w:pPr>
        <w:ind w:left="-567"/>
        <w:rPr>
          <w:rFonts w:ascii="Raleway" w:hAnsi="Raleway" w:cs="Arial"/>
          <w:sz w:val="24"/>
          <w:szCs w:val="24"/>
        </w:rPr>
      </w:pPr>
      <w:r w:rsidRPr="003D63E3">
        <w:rPr>
          <w:rFonts w:ascii="Raleway" w:hAnsi="Raleway" w:cs="Arial"/>
          <w:sz w:val="24"/>
          <w:szCs w:val="24"/>
        </w:rPr>
        <w:t xml:space="preserve">The children will walk down to Newcomb Court at </w:t>
      </w:r>
      <w:r>
        <w:rPr>
          <w:rFonts w:ascii="Raleway" w:hAnsi="Raleway" w:cs="Arial"/>
          <w:sz w:val="24"/>
          <w:szCs w:val="24"/>
        </w:rPr>
        <w:t>09</w:t>
      </w:r>
      <w:r w:rsidR="008E3934">
        <w:rPr>
          <w:rFonts w:ascii="Raleway" w:hAnsi="Raleway" w:cs="Arial"/>
          <w:sz w:val="24"/>
          <w:szCs w:val="24"/>
        </w:rPr>
        <w:t>15</w:t>
      </w:r>
      <w:r w:rsidRPr="003D63E3">
        <w:rPr>
          <w:rFonts w:ascii="Raleway" w:hAnsi="Raleway" w:cs="Arial"/>
          <w:sz w:val="24"/>
          <w:szCs w:val="24"/>
        </w:rPr>
        <w:t xml:space="preserve"> and return to school</w:t>
      </w:r>
      <w:r w:rsidR="0056157B">
        <w:rPr>
          <w:rFonts w:ascii="Raleway" w:hAnsi="Raleway" w:cs="Arial"/>
          <w:sz w:val="24"/>
          <w:szCs w:val="24"/>
        </w:rPr>
        <w:t xml:space="preserve"> at 1130, in time for lunch.</w:t>
      </w:r>
    </w:p>
    <w:p w14:paraId="4C4C4A9F" w14:textId="77777777" w:rsidR="003D63E3" w:rsidRPr="003D63E3" w:rsidRDefault="003D63E3" w:rsidP="003D63E3">
      <w:pPr>
        <w:ind w:left="-567"/>
        <w:rPr>
          <w:rFonts w:ascii="Raleway" w:hAnsi="Raleway" w:cs="Arial"/>
          <w:sz w:val="24"/>
          <w:szCs w:val="24"/>
        </w:rPr>
      </w:pPr>
    </w:p>
    <w:p w14:paraId="25D79B5E" w14:textId="14CB0EFF" w:rsidR="003D63E3" w:rsidRPr="003D63E3" w:rsidRDefault="003D63E3" w:rsidP="0056157B">
      <w:pPr>
        <w:ind w:left="-567"/>
        <w:jc w:val="both"/>
        <w:rPr>
          <w:rFonts w:ascii="Raleway" w:hAnsi="Raleway" w:cs="Arial"/>
          <w:sz w:val="24"/>
          <w:szCs w:val="24"/>
        </w:rPr>
      </w:pPr>
      <w:r w:rsidRPr="003D63E3">
        <w:rPr>
          <w:rFonts w:ascii="Raleway" w:hAnsi="Raleway" w:cs="Arial"/>
          <w:sz w:val="24"/>
          <w:szCs w:val="24"/>
        </w:rPr>
        <w:t xml:space="preserve">The residents love to thank the children for their singing with biscuits, squash and chocolates and have a little chat with them.  If your child has a food </w:t>
      </w:r>
      <w:r w:rsidR="0056157B" w:rsidRPr="003D63E3">
        <w:rPr>
          <w:rFonts w:ascii="Raleway" w:hAnsi="Raleway" w:cs="Arial"/>
          <w:sz w:val="24"/>
          <w:szCs w:val="24"/>
        </w:rPr>
        <w:t>allergy,</w:t>
      </w:r>
      <w:r w:rsidRPr="003D63E3">
        <w:rPr>
          <w:rFonts w:ascii="Raleway" w:hAnsi="Raleway" w:cs="Arial"/>
          <w:sz w:val="24"/>
          <w:szCs w:val="24"/>
        </w:rPr>
        <w:t xml:space="preserve"> please advise Mrs Mills.  In previous years the children have been really inspired and engaged with the residents’ life stories and adventures.  After refreshments have been </w:t>
      </w:r>
      <w:proofErr w:type="gramStart"/>
      <w:r w:rsidRPr="003D63E3">
        <w:rPr>
          <w:rFonts w:ascii="Raleway" w:hAnsi="Raleway" w:cs="Arial"/>
          <w:sz w:val="24"/>
          <w:szCs w:val="24"/>
        </w:rPr>
        <w:t>served</w:t>
      </w:r>
      <w:proofErr w:type="gramEnd"/>
      <w:r w:rsidRPr="003D63E3">
        <w:rPr>
          <w:rFonts w:ascii="Raleway" w:hAnsi="Raleway" w:cs="Arial"/>
          <w:sz w:val="24"/>
          <w:szCs w:val="24"/>
        </w:rPr>
        <w:t xml:space="preserve"> we will walk back to school.</w:t>
      </w:r>
    </w:p>
    <w:p w14:paraId="154E8972" w14:textId="77777777" w:rsidR="003D63E3" w:rsidRPr="003D63E3" w:rsidRDefault="003D63E3" w:rsidP="003D63E3">
      <w:pPr>
        <w:rPr>
          <w:rFonts w:ascii="Raleway" w:hAnsi="Raleway" w:cs="Arial"/>
          <w:sz w:val="24"/>
          <w:szCs w:val="24"/>
        </w:rPr>
      </w:pPr>
    </w:p>
    <w:p w14:paraId="00FB9670" w14:textId="427340AD" w:rsidR="003D63E3" w:rsidRPr="003D63E3" w:rsidRDefault="003D63E3" w:rsidP="0056157B">
      <w:pPr>
        <w:ind w:left="-567"/>
        <w:jc w:val="both"/>
        <w:rPr>
          <w:rFonts w:ascii="Raleway" w:hAnsi="Raleway" w:cs="Arial"/>
          <w:sz w:val="24"/>
          <w:szCs w:val="24"/>
        </w:rPr>
      </w:pPr>
      <w:r w:rsidRPr="003D63E3">
        <w:rPr>
          <w:rFonts w:ascii="Raleway" w:hAnsi="Raleway" w:cs="Arial"/>
          <w:sz w:val="24"/>
          <w:szCs w:val="24"/>
        </w:rPr>
        <w:t>Children will need to wear their school uniform</w:t>
      </w:r>
      <w:r>
        <w:rPr>
          <w:rFonts w:ascii="Raleway" w:hAnsi="Raleway" w:cs="Arial"/>
          <w:sz w:val="24"/>
          <w:szCs w:val="24"/>
        </w:rPr>
        <w:t xml:space="preserve">. However, </w:t>
      </w:r>
      <w:r w:rsidRPr="003D63E3">
        <w:rPr>
          <w:rFonts w:ascii="Raleway" w:hAnsi="Raleway" w:cs="Arial"/>
          <w:sz w:val="24"/>
          <w:szCs w:val="24"/>
        </w:rPr>
        <w:t>it gets quite hot at Newcomb Court and so they will be singing in their shirts as hoodies and jumpers will need to be removed.  Children should also bring a Santa hat</w:t>
      </w:r>
      <w:r w:rsidR="00362E54">
        <w:rPr>
          <w:rFonts w:ascii="Raleway" w:hAnsi="Raleway" w:cs="Arial"/>
          <w:sz w:val="24"/>
          <w:szCs w:val="24"/>
        </w:rPr>
        <w:t xml:space="preserve"> or </w:t>
      </w:r>
      <w:r w:rsidR="0087390B">
        <w:rPr>
          <w:rFonts w:ascii="Raleway" w:hAnsi="Raleway" w:cs="Arial"/>
          <w:sz w:val="24"/>
          <w:szCs w:val="24"/>
        </w:rPr>
        <w:t>Christmas headwear</w:t>
      </w:r>
      <w:r w:rsidRPr="003D63E3">
        <w:rPr>
          <w:rFonts w:ascii="Raleway" w:hAnsi="Raleway" w:cs="Arial"/>
          <w:sz w:val="24"/>
          <w:szCs w:val="24"/>
        </w:rPr>
        <w:t xml:space="preserve"> and tinsel to wear.   Please ensure that they also have good walking shoes (but not trainers) and a warm coat (with hat, gloves and scarves if the weather requires).  </w:t>
      </w:r>
      <w:r w:rsidRPr="003D63E3">
        <w:rPr>
          <w:rFonts w:ascii="Raleway" w:hAnsi="Raleway"/>
          <w:sz w:val="24"/>
          <w:szCs w:val="24"/>
        </w:rPr>
        <w:t xml:space="preserve">If </w:t>
      </w:r>
      <w:r>
        <w:rPr>
          <w:rFonts w:ascii="Raleway" w:hAnsi="Raleway"/>
          <w:sz w:val="24"/>
          <w:szCs w:val="24"/>
        </w:rPr>
        <w:t xml:space="preserve">your child has an </w:t>
      </w:r>
      <w:r w:rsidR="0056157B">
        <w:rPr>
          <w:rFonts w:ascii="Raleway" w:hAnsi="Raleway"/>
          <w:sz w:val="24"/>
          <w:szCs w:val="24"/>
        </w:rPr>
        <w:t xml:space="preserve">auto adrenaline injector </w:t>
      </w:r>
      <w:r>
        <w:rPr>
          <w:rFonts w:ascii="Raleway" w:hAnsi="Raleway"/>
          <w:sz w:val="24"/>
          <w:szCs w:val="24"/>
        </w:rPr>
        <w:t>or inhaler in school, we will automatically</w:t>
      </w:r>
      <w:r w:rsidR="009E29D4">
        <w:rPr>
          <w:rFonts w:ascii="Raleway" w:hAnsi="Raleway"/>
          <w:sz w:val="24"/>
          <w:szCs w:val="24"/>
        </w:rPr>
        <w:t xml:space="preserve"> take these with us</w:t>
      </w:r>
      <w:r w:rsidRPr="003D63E3">
        <w:rPr>
          <w:rFonts w:ascii="Raleway" w:hAnsi="Raleway"/>
          <w:sz w:val="24"/>
          <w:szCs w:val="24"/>
        </w:rPr>
        <w:t>.</w:t>
      </w:r>
    </w:p>
    <w:p w14:paraId="4EC6E6C2" w14:textId="77777777" w:rsidR="003D63E3" w:rsidRPr="003D63E3" w:rsidRDefault="003D63E3" w:rsidP="003D63E3">
      <w:pPr>
        <w:ind w:left="-567"/>
        <w:rPr>
          <w:rFonts w:ascii="Raleway" w:hAnsi="Raleway" w:cs="Arial"/>
          <w:sz w:val="24"/>
          <w:szCs w:val="24"/>
        </w:rPr>
      </w:pPr>
    </w:p>
    <w:p w14:paraId="3F8F706D" w14:textId="4ABF529E" w:rsidR="003D63E3" w:rsidRPr="003D63E3" w:rsidRDefault="003D63E3" w:rsidP="003D63E3">
      <w:pPr>
        <w:ind w:left="-567"/>
        <w:rPr>
          <w:rFonts w:ascii="Raleway" w:hAnsi="Raleway" w:cs="Arial"/>
          <w:sz w:val="24"/>
          <w:szCs w:val="24"/>
        </w:rPr>
      </w:pPr>
      <w:r w:rsidRPr="003D63E3">
        <w:rPr>
          <w:rFonts w:ascii="Raleway" w:hAnsi="Raleway" w:cs="Arial"/>
          <w:sz w:val="24"/>
          <w:szCs w:val="24"/>
        </w:rPr>
        <w:t xml:space="preserve">As this is a local </w:t>
      </w:r>
      <w:proofErr w:type="gramStart"/>
      <w:r w:rsidRPr="003D63E3">
        <w:rPr>
          <w:rFonts w:ascii="Raleway" w:hAnsi="Raleway" w:cs="Arial"/>
          <w:sz w:val="24"/>
          <w:szCs w:val="24"/>
        </w:rPr>
        <w:t>trip</w:t>
      </w:r>
      <w:proofErr w:type="gramEnd"/>
      <w:r w:rsidRPr="003D63E3">
        <w:rPr>
          <w:rFonts w:ascii="Raleway" w:hAnsi="Raleway" w:cs="Arial"/>
          <w:sz w:val="24"/>
          <w:szCs w:val="24"/>
        </w:rPr>
        <w:t xml:space="preserve"> we already have permission for your child to attend so this letter is for information only.</w:t>
      </w:r>
    </w:p>
    <w:p w14:paraId="7CD8E3A1" w14:textId="77777777" w:rsidR="003D63E3" w:rsidRPr="003D63E3" w:rsidRDefault="003D63E3" w:rsidP="003D63E3">
      <w:pPr>
        <w:ind w:left="-567"/>
        <w:rPr>
          <w:rFonts w:ascii="Raleway" w:hAnsi="Raleway" w:cs="Arial"/>
          <w:sz w:val="24"/>
          <w:szCs w:val="24"/>
        </w:rPr>
      </w:pPr>
    </w:p>
    <w:p w14:paraId="27A1961E" w14:textId="77777777" w:rsidR="003D63E3" w:rsidRPr="003D63E3" w:rsidRDefault="003D63E3" w:rsidP="003D63E3">
      <w:pPr>
        <w:ind w:left="-567"/>
        <w:rPr>
          <w:rFonts w:ascii="Raleway" w:hAnsi="Raleway" w:cs="Arial"/>
          <w:sz w:val="24"/>
          <w:szCs w:val="24"/>
        </w:rPr>
      </w:pPr>
      <w:r w:rsidRPr="003D63E3">
        <w:rPr>
          <w:rFonts w:ascii="Raleway" w:hAnsi="Raleway" w:cs="Arial"/>
          <w:sz w:val="24"/>
          <w:szCs w:val="24"/>
        </w:rPr>
        <w:t>Yours sincerely</w:t>
      </w:r>
    </w:p>
    <w:p w14:paraId="7D08D5D6" w14:textId="77777777" w:rsidR="003D63E3" w:rsidRPr="003D63E3" w:rsidRDefault="003D63E3" w:rsidP="003D63E3">
      <w:pPr>
        <w:ind w:left="-567"/>
        <w:rPr>
          <w:rFonts w:ascii="Raleway" w:hAnsi="Raleway" w:cs="Arial"/>
          <w:sz w:val="24"/>
          <w:szCs w:val="24"/>
        </w:rPr>
      </w:pPr>
    </w:p>
    <w:p w14:paraId="570063E2" w14:textId="77777777" w:rsidR="003D63E3" w:rsidRPr="003D63E3" w:rsidRDefault="003D63E3" w:rsidP="003D63E3">
      <w:pPr>
        <w:ind w:left="-567"/>
        <w:rPr>
          <w:rFonts w:ascii="Raleway" w:hAnsi="Raleway" w:cs="Arial"/>
          <w:sz w:val="24"/>
          <w:szCs w:val="24"/>
        </w:rPr>
      </w:pPr>
    </w:p>
    <w:p w14:paraId="4504B9BB" w14:textId="77777777" w:rsidR="003D63E3" w:rsidRPr="003D63E3" w:rsidRDefault="003D63E3" w:rsidP="003D63E3">
      <w:pPr>
        <w:ind w:left="-567"/>
        <w:rPr>
          <w:rFonts w:ascii="Raleway" w:hAnsi="Raleway" w:cs="Arial"/>
          <w:sz w:val="24"/>
          <w:szCs w:val="24"/>
        </w:rPr>
      </w:pPr>
      <w:r w:rsidRPr="003D63E3">
        <w:rPr>
          <w:rFonts w:ascii="Raleway" w:hAnsi="Raleway" w:cs="Arial"/>
          <w:sz w:val="24"/>
          <w:szCs w:val="24"/>
        </w:rPr>
        <w:t>Mrs Vicki Mills</w:t>
      </w:r>
    </w:p>
    <w:p w14:paraId="61561299" w14:textId="0BC7FB1B" w:rsidR="003D63E3" w:rsidRPr="003D63E3" w:rsidRDefault="003D63E3" w:rsidP="003D63E3">
      <w:pPr>
        <w:ind w:left="-567"/>
        <w:rPr>
          <w:rFonts w:ascii="Raleway" w:hAnsi="Raleway" w:cs="Arial"/>
          <w:sz w:val="24"/>
          <w:szCs w:val="24"/>
        </w:rPr>
      </w:pPr>
      <w:r w:rsidRPr="003D63E3">
        <w:rPr>
          <w:rFonts w:ascii="Raleway" w:hAnsi="Raleway" w:cs="Arial"/>
          <w:sz w:val="24"/>
          <w:szCs w:val="24"/>
        </w:rPr>
        <w:t>Choir Director</w:t>
      </w:r>
      <w:r>
        <w:rPr>
          <w:rFonts w:ascii="Raleway" w:hAnsi="Raleway" w:cs="Arial"/>
          <w:sz w:val="24"/>
          <w:szCs w:val="24"/>
        </w:rPr>
        <w:t xml:space="preserve"> and Music Subject Leader</w:t>
      </w:r>
    </w:p>
    <w:p w14:paraId="310A15B4" w14:textId="77777777" w:rsidR="007D6233" w:rsidRPr="007D6233" w:rsidRDefault="007D6233" w:rsidP="007D6233">
      <w:pPr>
        <w:ind w:left="-540" w:right="-540"/>
        <w:rPr>
          <w:rFonts w:ascii="Raleway" w:hAnsi="Raleway"/>
          <w:b/>
          <w:sz w:val="24"/>
          <w:szCs w:val="24"/>
          <w:u w:val="single"/>
        </w:rPr>
      </w:pPr>
    </w:p>
    <w:p w14:paraId="6AEF5E80" w14:textId="77777777" w:rsidR="007D6233" w:rsidRPr="007D6233" w:rsidRDefault="007D6233" w:rsidP="007D6233">
      <w:pPr>
        <w:ind w:left="-540" w:right="-540"/>
        <w:rPr>
          <w:rFonts w:ascii="Raleway" w:hAnsi="Raleway"/>
          <w:b/>
          <w:sz w:val="24"/>
          <w:szCs w:val="24"/>
          <w:u w:val="single"/>
        </w:rPr>
      </w:pPr>
    </w:p>
    <w:p w14:paraId="7C09329B" w14:textId="77777777" w:rsidR="007D6233" w:rsidRPr="007D6233" w:rsidRDefault="007D6233" w:rsidP="007D6233">
      <w:pPr>
        <w:ind w:left="-540" w:right="-540"/>
        <w:rPr>
          <w:rFonts w:ascii="Raleway" w:hAnsi="Raleway"/>
          <w:b/>
          <w:sz w:val="24"/>
          <w:szCs w:val="24"/>
          <w:u w:val="single"/>
        </w:rPr>
      </w:pPr>
    </w:p>
    <w:p w14:paraId="07E769E9" w14:textId="77777777" w:rsidR="007D6233" w:rsidRPr="007D6233" w:rsidRDefault="007D6233" w:rsidP="007D6233">
      <w:pPr>
        <w:ind w:left="-540" w:right="-540"/>
        <w:rPr>
          <w:rFonts w:ascii="Raleway" w:hAnsi="Raleway"/>
          <w:b/>
          <w:sz w:val="24"/>
          <w:szCs w:val="24"/>
          <w:u w:val="single"/>
        </w:rPr>
      </w:pPr>
    </w:p>
    <w:p w14:paraId="53D6BE06" w14:textId="77777777" w:rsidR="007D6233" w:rsidRPr="007D6233" w:rsidRDefault="007D6233" w:rsidP="007D6233">
      <w:pPr>
        <w:ind w:left="-540" w:right="-540"/>
        <w:rPr>
          <w:rFonts w:ascii="Raleway" w:hAnsi="Raleway"/>
          <w:b/>
          <w:sz w:val="24"/>
          <w:szCs w:val="24"/>
          <w:u w:val="single"/>
        </w:rPr>
      </w:pPr>
    </w:p>
    <w:p w14:paraId="7044D6BA" w14:textId="77777777" w:rsidR="007D6233" w:rsidRPr="007D6233" w:rsidRDefault="007D6233" w:rsidP="007D6233">
      <w:pPr>
        <w:ind w:left="-540" w:right="-540"/>
        <w:rPr>
          <w:rFonts w:ascii="Raleway" w:hAnsi="Raleway"/>
          <w:b/>
          <w:sz w:val="24"/>
          <w:szCs w:val="24"/>
          <w:u w:val="single"/>
        </w:rPr>
      </w:pPr>
    </w:p>
    <w:p w14:paraId="1BEE82A7" w14:textId="77777777" w:rsidR="007D6233" w:rsidRPr="007D6233" w:rsidRDefault="007D6233" w:rsidP="007D6233">
      <w:pPr>
        <w:ind w:left="-540" w:right="-540"/>
        <w:rPr>
          <w:rFonts w:ascii="Raleway" w:hAnsi="Raleway"/>
          <w:b/>
          <w:sz w:val="24"/>
          <w:szCs w:val="24"/>
          <w:u w:val="single"/>
        </w:rPr>
      </w:pPr>
    </w:p>
    <w:p w14:paraId="39876B15" w14:textId="04CE0FBC" w:rsidR="007D6233" w:rsidRPr="00C91D4D" w:rsidRDefault="007D6233" w:rsidP="003D63E3">
      <w:pPr>
        <w:ind w:right="-540"/>
        <w:rPr>
          <w:rFonts w:cs="Arial"/>
        </w:rPr>
      </w:pPr>
    </w:p>
    <w:p w14:paraId="1B23CE96" w14:textId="77777777" w:rsidR="00D40D9E" w:rsidRPr="007D6233" w:rsidRDefault="00D40D9E" w:rsidP="007D6233"/>
    <w:sectPr w:rsidR="00D40D9E" w:rsidRPr="007D6233" w:rsidSect="007F284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0B8DB" w14:textId="77777777" w:rsidR="004F5072" w:rsidRDefault="004F5072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2BBDAD7A" w14:textId="77777777" w:rsidR="004F5072" w:rsidRDefault="004F5072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1E1EE" w14:textId="77777777" w:rsidR="00966599" w:rsidRDefault="00966599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06155503" w14:textId="77777777" w:rsidR="00966599" w:rsidRDefault="00966599">
    <w:pPr>
      <w:pStyle w:val="Foo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BAC4C" w14:textId="77777777" w:rsidR="0056157B" w:rsidRDefault="0056157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7CE59" w14:textId="77777777" w:rsidR="0056157B" w:rsidRDefault="00561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483BA3" w14:textId="77777777" w:rsidR="004F5072" w:rsidRDefault="004F5072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2793FB62" w14:textId="77777777" w:rsidR="004F5072" w:rsidRDefault="004F5072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CE012" w14:textId="77777777" w:rsidR="0056157B" w:rsidRDefault="005615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D3A26" w14:textId="77777777" w:rsidR="0056157B" w:rsidRDefault="005615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1DB9B" w14:textId="33B95F50" w:rsidR="00966599" w:rsidRPr="002255A6" w:rsidRDefault="00561E06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06F645D2" wp14:editId="74A2B625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0E14D40" wp14:editId="3AC62803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82891902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39DFF1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966599">
      <w:rPr>
        <w:rFonts w:ascii="Kristen ITC" w:hAnsi="Kristen ITC"/>
        <w:b/>
        <w:color w:val="0000FF"/>
        <w:sz w:val="24"/>
        <w:szCs w:val="24"/>
      </w:rPr>
      <w:t xml:space="preserve">     </w:t>
    </w:r>
    <w:r w:rsidR="00966599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6B62B1AE" w14:textId="5F9A288D" w:rsidR="00966599" w:rsidRPr="00B43613" w:rsidRDefault="00966599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</w:t>
    </w:r>
    <w:r>
      <w:rPr>
        <w:rFonts w:ascii="Kristen ITC" w:hAnsi="Kristen ITC"/>
        <w:b/>
        <w:color w:val="00B050"/>
        <w:sz w:val="36"/>
        <w:szCs w:val="36"/>
      </w:rPr>
      <w:t xml:space="preserve">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44476176" w14:textId="77777777" w:rsidR="00966599" w:rsidRDefault="00966599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0172D273" w14:textId="15EAE5E2" w:rsidR="00966599" w:rsidRDefault="00561E06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E5D606C" wp14:editId="5A0BE8B2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386193711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3E024A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E244C"/>
    <w:multiLevelType w:val="hybridMultilevel"/>
    <w:tmpl w:val="3DA0B2D2"/>
    <w:lvl w:ilvl="0" w:tplc="04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981799"/>
    <w:multiLevelType w:val="hybridMultilevel"/>
    <w:tmpl w:val="9B465A04"/>
    <w:lvl w:ilvl="0" w:tplc="DABC0AE6">
      <w:numFmt w:val="bullet"/>
      <w:lvlText w:val=""/>
      <w:lvlJc w:val="left"/>
      <w:pPr>
        <w:ind w:left="-180" w:hanging="360"/>
      </w:pPr>
      <w:rPr>
        <w:rFonts w:ascii="Wingdings" w:eastAsia="Times New Roman" w:hAnsi="Wingdings" w:cs="Times New Roman" w:hint="default"/>
      </w:rPr>
    </w:lvl>
    <w:lvl w:ilvl="1" w:tplc="08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7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6470EBC"/>
    <w:multiLevelType w:val="hybridMultilevel"/>
    <w:tmpl w:val="1C66FCC8"/>
    <w:lvl w:ilvl="0" w:tplc="DFCAD67E">
      <w:start w:val="14"/>
      <w:numFmt w:val="bullet"/>
      <w:lvlText w:val="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3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777DB"/>
    <w:multiLevelType w:val="hybridMultilevel"/>
    <w:tmpl w:val="03BE059C"/>
    <w:lvl w:ilvl="0" w:tplc="13D2C070">
      <w:start w:val="22"/>
      <w:numFmt w:val="bullet"/>
      <w:lvlText w:val=""/>
      <w:lvlJc w:val="left"/>
      <w:pPr>
        <w:ind w:left="-180" w:hanging="360"/>
      </w:pPr>
      <w:rPr>
        <w:rFonts w:ascii="Wingdings" w:eastAsia="Times New Roman" w:hAnsi="Wingdings" w:cs="Arial" w:hint="default"/>
        <w:strike w:val="0"/>
        <w:dstrike w:val="0"/>
        <w:u w:val="none"/>
        <w:effect w:val="none"/>
      </w:rPr>
    </w:lvl>
    <w:lvl w:ilvl="1" w:tplc="08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27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143">
    <w:abstractNumId w:val="31"/>
  </w:num>
  <w:num w:numId="2" w16cid:durableId="1465848477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7697723">
    <w:abstractNumId w:val="19"/>
  </w:num>
  <w:num w:numId="4" w16cid:durableId="1410469636">
    <w:abstractNumId w:val="4"/>
  </w:num>
  <w:num w:numId="5" w16cid:durableId="979455430">
    <w:abstractNumId w:val="7"/>
  </w:num>
  <w:num w:numId="6" w16cid:durableId="1586187355">
    <w:abstractNumId w:val="16"/>
  </w:num>
  <w:num w:numId="7" w16cid:durableId="2129272281">
    <w:abstractNumId w:val="28"/>
  </w:num>
  <w:num w:numId="8" w16cid:durableId="1371145244">
    <w:abstractNumId w:val="14"/>
  </w:num>
  <w:num w:numId="9" w16cid:durableId="1624538794">
    <w:abstractNumId w:val="21"/>
  </w:num>
  <w:num w:numId="10" w16cid:durableId="31423539">
    <w:abstractNumId w:val="27"/>
  </w:num>
  <w:num w:numId="11" w16cid:durableId="104469697">
    <w:abstractNumId w:val="8"/>
  </w:num>
  <w:num w:numId="12" w16cid:durableId="1605964979">
    <w:abstractNumId w:val="15"/>
  </w:num>
  <w:num w:numId="13" w16cid:durableId="1039747611">
    <w:abstractNumId w:val="5"/>
  </w:num>
  <w:num w:numId="14" w16cid:durableId="580287476">
    <w:abstractNumId w:val="20"/>
  </w:num>
  <w:num w:numId="15" w16cid:durableId="355038191">
    <w:abstractNumId w:val="17"/>
  </w:num>
  <w:num w:numId="16" w16cid:durableId="1938632446">
    <w:abstractNumId w:val="30"/>
  </w:num>
  <w:num w:numId="17" w16cid:durableId="1933318181">
    <w:abstractNumId w:val="11"/>
  </w:num>
  <w:num w:numId="18" w16cid:durableId="11534579">
    <w:abstractNumId w:val="33"/>
  </w:num>
  <w:num w:numId="19" w16cid:durableId="721097760">
    <w:abstractNumId w:val="1"/>
  </w:num>
  <w:num w:numId="20" w16cid:durableId="956714970">
    <w:abstractNumId w:val="13"/>
  </w:num>
  <w:num w:numId="21" w16cid:durableId="412354808">
    <w:abstractNumId w:val="32"/>
  </w:num>
  <w:num w:numId="22" w16cid:durableId="1183784943">
    <w:abstractNumId w:val="23"/>
  </w:num>
  <w:num w:numId="23" w16cid:durableId="1314526153">
    <w:abstractNumId w:val="24"/>
  </w:num>
  <w:num w:numId="24" w16cid:durableId="1170103674">
    <w:abstractNumId w:val="9"/>
  </w:num>
  <w:num w:numId="25" w16cid:durableId="1584954964">
    <w:abstractNumId w:val="2"/>
  </w:num>
  <w:num w:numId="26" w16cid:durableId="754716240">
    <w:abstractNumId w:val="2"/>
  </w:num>
  <w:num w:numId="27" w16cid:durableId="1208109350">
    <w:abstractNumId w:val="18"/>
  </w:num>
  <w:num w:numId="28" w16cid:durableId="212812974">
    <w:abstractNumId w:val="0"/>
  </w:num>
  <w:num w:numId="29" w16cid:durableId="206453013">
    <w:abstractNumId w:val="25"/>
  </w:num>
  <w:num w:numId="30" w16cid:durableId="183445177">
    <w:abstractNumId w:val="12"/>
  </w:num>
  <w:num w:numId="31" w16cid:durableId="1044135284">
    <w:abstractNumId w:val="29"/>
  </w:num>
  <w:num w:numId="32" w16cid:durableId="1144202996">
    <w:abstractNumId w:val="10"/>
  </w:num>
  <w:num w:numId="33" w16cid:durableId="589462519">
    <w:abstractNumId w:val="3"/>
  </w:num>
  <w:num w:numId="34" w16cid:durableId="34820562">
    <w:abstractNumId w:val="26"/>
  </w:num>
  <w:num w:numId="35" w16cid:durableId="954822670">
    <w:abstractNumId w:val="22"/>
  </w:num>
  <w:num w:numId="36" w16cid:durableId="2645772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23F13"/>
    <w:rsid w:val="00042C48"/>
    <w:rsid w:val="0005112F"/>
    <w:rsid w:val="000633DB"/>
    <w:rsid w:val="00073953"/>
    <w:rsid w:val="00085940"/>
    <w:rsid w:val="0009419C"/>
    <w:rsid w:val="000A6377"/>
    <w:rsid w:val="000B2C34"/>
    <w:rsid w:val="000B7ACB"/>
    <w:rsid w:val="000C235E"/>
    <w:rsid w:val="000D400B"/>
    <w:rsid w:val="000D4781"/>
    <w:rsid w:val="000E2751"/>
    <w:rsid w:val="00105EB7"/>
    <w:rsid w:val="0012402E"/>
    <w:rsid w:val="00132541"/>
    <w:rsid w:val="001334A9"/>
    <w:rsid w:val="001348D4"/>
    <w:rsid w:val="00142FE8"/>
    <w:rsid w:val="00152F39"/>
    <w:rsid w:val="00154AEA"/>
    <w:rsid w:val="00160946"/>
    <w:rsid w:val="0016207D"/>
    <w:rsid w:val="001710CE"/>
    <w:rsid w:val="00172694"/>
    <w:rsid w:val="00193D65"/>
    <w:rsid w:val="001959AD"/>
    <w:rsid w:val="001B11E9"/>
    <w:rsid w:val="001C1397"/>
    <w:rsid w:val="001C1E8A"/>
    <w:rsid w:val="001D5778"/>
    <w:rsid w:val="001E28FC"/>
    <w:rsid w:val="001F1DF3"/>
    <w:rsid w:val="001F4609"/>
    <w:rsid w:val="00202FD5"/>
    <w:rsid w:val="00221152"/>
    <w:rsid w:val="002255A6"/>
    <w:rsid w:val="0024189E"/>
    <w:rsid w:val="00276179"/>
    <w:rsid w:val="002902EE"/>
    <w:rsid w:val="002C6385"/>
    <w:rsid w:val="002D6916"/>
    <w:rsid w:val="002D69CD"/>
    <w:rsid w:val="002E4AF4"/>
    <w:rsid w:val="002F7CE8"/>
    <w:rsid w:val="00311C37"/>
    <w:rsid w:val="003274F2"/>
    <w:rsid w:val="00327642"/>
    <w:rsid w:val="00333208"/>
    <w:rsid w:val="00334E55"/>
    <w:rsid w:val="00342AA8"/>
    <w:rsid w:val="003624F7"/>
    <w:rsid w:val="00362E54"/>
    <w:rsid w:val="00366DD4"/>
    <w:rsid w:val="003752D0"/>
    <w:rsid w:val="00384FF0"/>
    <w:rsid w:val="00387ED9"/>
    <w:rsid w:val="00397AD8"/>
    <w:rsid w:val="003B35C3"/>
    <w:rsid w:val="003B6041"/>
    <w:rsid w:val="003B79F2"/>
    <w:rsid w:val="003D63E3"/>
    <w:rsid w:val="003E196F"/>
    <w:rsid w:val="003E197C"/>
    <w:rsid w:val="003E2D92"/>
    <w:rsid w:val="0042429B"/>
    <w:rsid w:val="00431282"/>
    <w:rsid w:val="00432954"/>
    <w:rsid w:val="00437E0C"/>
    <w:rsid w:val="00440D3D"/>
    <w:rsid w:val="00442B7E"/>
    <w:rsid w:val="0046515C"/>
    <w:rsid w:val="00465D09"/>
    <w:rsid w:val="004748D5"/>
    <w:rsid w:val="0047621B"/>
    <w:rsid w:val="0049420E"/>
    <w:rsid w:val="00496AB8"/>
    <w:rsid w:val="004A49E6"/>
    <w:rsid w:val="004A5A73"/>
    <w:rsid w:val="004A76E0"/>
    <w:rsid w:val="004B1BCF"/>
    <w:rsid w:val="004B4D61"/>
    <w:rsid w:val="004C207E"/>
    <w:rsid w:val="004D7A4C"/>
    <w:rsid w:val="004E301C"/>
    <w:rsid w:val="004E39CC"/>
    <w:rsid w:val="004F5072"/>
    <w:rsid w:val="005049A5"/>
    <w:rsid w:val="00515962"/>
    <w:rsid w:val="00540C6C"/>
    <w:rsid w:val="00543869"/>
    <w:rsid w:val="0054594C"/>
    <w:rsid w:val="0056157B"/>
    <w:rsid w:val="00561E06"/>
    <w:rsid w:val="005635FF"/>
    <w:rsid w:val="00566144"/>
    <w:rsid w:val="005709FA"/>
    <w:rsid w:val="005853EE"/>
    <w:rsid w:val="00595685"/>
    <w:rsid w:val="005B46B4"/>
    <w:rsid w:val="005C3155"/>
    <w:rsid w:val="005E3A53"/>
    <w:rsid w:val="005F17AE"/>
    <w:rsid w:val="005F2CDE"/>
    <w:rsid w:val="00604F74"/>
    <w:rsid w:val="00605672"/>
    <w:rsid w:val="0061345C"/>
    <w:rsid w:val="006139DF"/>
    <w:rsid w:val="00614B08"/>
    <w:rsid w:val="00620094"/>
    <w:rsid w:val="00650C57"/>
    <w:rsid w:val="00661B77"/>
    <w:rsid w:val="00662EB7"/>
    <w:rsid w:val="006674B1"/>
    <w:rsid w:val="00674FAF"/>
    <w:rsid w:val="006754E5"/>
    <w:rsid w:val="0068177A"/>
    <w:rsid w:val="006B4CFF"/>
    <w:rsid w:val="006C298F"/>
    <w:rsid w:val="006E0B75"/>
    <w:rsid w:val="006E426A"/>
    <w:rsid w:val="006F0606"/>
    <w:rsid w:val="006F078F"/>
    <w:rsid w:val="00730309"/>
    <w:rsid w:val="00732061"/>
    <w:rsid w:val="0073589B"/>
    <w:rsid w:val="00745F37"/>
    <w:rsid w:val="00762223"/>
    <w:rsid w:val="00763A58"/>
    <w:rsid w:val="0076760D"/>
    <w:rsid w:val="00774FA0"/>
    <w:rsid w:val="00786CA5"/>
    <w:rsid w:val="0079170A"/>
    <w:rsid w:val="007A0315"/>
    <w:rsid w:val="007A3B43"/>
    <w:rsid w:val="007A5924"/>
    <w:rsid w:val="007A74BC"/>
    <w:rsid w:val="007C1189"/>
    <w:rsid w:val="007D510B"/>
    <w:rsid w:val="007D6233"/>
    <w:rsid w:val="007F284C"/>
    <w:rsid w:val="007F6E2A"/>
    <w:rsid w:val="0080484F"/>
    <w:rsid w:val="00822F5C"/>
    <w:rsid w:val="00830516"/>
    <w:rsid w:val="00864029"/>
    <w:rsid w:val="00865067"/>
    <w:rsid w:val="0087390B"/>
    <w:rsid w:val="008917AA"/>
    <w:rsid w:val="00892DEB"/>
    <w:rsid w:val="00896E85"/>
    <w:rsid w:val="008D3883"/>
    <w:rsid w:val="008E3934"/>
    <w:rsid w:val="00906DE5"/>
    <w:rsid w:val="009334D7"/>
    <w:rsid w:val="009465DA"/>
    <w:rsid w:val="00947DB5"/>
    <w:rsid w:val="00953961"/>
    <w:rsid w:val="00966599"/>
    <w:rsid w:val="00980F98"/>
    <w:rsid w:val="009876FC"/>
    <w:rsid w:val="009B0C07"/>
    <w:rsid w:val="009B6EA7"/>
    <w:rsid w:val="009C5F20"/>
    <w:rsid w:val="009D131A"/>
    <w:rsid w:val="009D33B1"/>
    <w:rsid w:val="009D6BB3"/>
    <w:rsid w:val="009E29D4"/>
    <w:rsid w:val="009E38CD"/>
    <w:rsid w:val="009E3964"/>
    <w:rsid w:val="00A01D4D"/>
    <w:rsid w:val="00A13718"/>
    <w:rsid w:val="00A141E7"/>
    <w:rsid w:val="00A23210"/>
    <w:rsid w:val="00A30020"/>
    <w:rsid w:val="00A31D5B"/>
    <w:rsid w:val="00A34DE5"/>
    <w:rsid w:val="00A37496"/>
    <w:rsid w:val="00A53141"/>
    <w:rsid w:val="00A54878"/>
    <w:rsid w:val="00A56374"/>
    <w:rsid w:val="00A60587"/>
    <w:rsid w:val="00A75005"/>
    <w:rsid w:val="00A7567A"/>
    <w:rsid w:val="00A9435F"/>
    <w:rsid w:val="00AA3E09"/>
    <w:rsid w:val="00AB2766"/>
    <w:rsid w:val="00AC0AE6"/>
    <w:rsid w:val="00AD127E"/>
    <w:rsid w:val="00AD74FF"/>
    <w:rsid w:val="00AD7C10"/>
    <w:rsid w:val="00AF0D68"/>
    <w:rsid w:val="00AF69DF"/>
    <w:rsid w:val="00B12896"/>
    <w:rsid w:val="00B35F4F"/>
    <w:rsid w:val="00B40AFB"/>
    <w:rsid w:val="00B40F0B"/>
    <w:rsid w:val="00B4277F"/>
    <w:rsid w:val="00B43613"/>
    <w:rsid w:val="00B60095"/>
    <w:rsid w:val="00B60A24"/>
    <w:rsid w:val="00B80510"/>
    <w:rsid w:val="00B83F62"/>
    <w:rsid w:val="00B866C3"/>
    <w:rsid w:val="00B9276D"/>
    <w:rsid w:val="00B963F3"/>
    <w:rsid w:val="00BA220E"/>
    <w:rsid w:val="00BA6F49"/>
    <w:rsid w:val="00BB2552"/>
    <w:rsid w:val="00BB6C2B"/>
    <w:rsid w:val="00BB7807"/>
    <w:rsid w:val="00BC0CFC"/>
    <w:rsid w:val="00BC4FB9"/>
    <w:rsid w:val="00BC5D13"/>
    <w:rsid w:val="00BC61D8"/>
    <w:rsid w:val="00BE3DB6"/>
    <w:rsid w:val="00BE58BF"/>
    <w:rsid w:val="00C1227F"/>
    <w:rsid w:val="00C21BAE"/>
    <w:rsid w:val="00C30C4E"/>
    <w:rsid w:val="00C34CDE"/>
    <w:rsid w:val="00C46493"/>
    <w:rsid w:val="00C579AC"/>
    <w:rsid w:val="00C8483F"/>
    <w:rsid w:val="00C85CD6"/>
    <w:rsid w:val="00C9391F"/>
    <w:rsid w:val="00CA7F07"/>
    <w:rsid w:val="00CB5018"/>
    <w:rsid w:val="00CB7272"/>
    <w:rsid w:val="00CD24D5"/>
    <w:rsid w:val="00CD4081"/>
    <w:rsid w:val="00D018CC"/>
    <w:rsid w:val="00D022EC"/>
    <w:rsid w:val="00D03F61"/>
    <w:rsid w:val="00D065E1"/>
    <w:rsid w:val="00D33C0F"/>
    <w:rsid w:val="00D33FFA"/>
    <w:rsid w:val="00D40D9E"/>
    <w:rsid w:val="00D65B4D"/>
    <w:rsid w:val="00D67D5B"/>
    <w:rsid w:val="00D7073D"/>
    <w:rsid w:val="00D74273"/>
    <w:rsid w:val="00D938EA"/>
    <w:rsid w:val="00DA362A"/>
    <w:rsid w:val="00DB755F"/>
    <w:rsid w:val="00DD13E8"/>
    <w:rsid w:val="00DD57AC"/>
    <w:rsid w:val="00DE333D"/>
    <w:rsid w:val="00DE4236"/>
    <w:rsid w:val="00E056F0"/>
    <w:rsid w:val="00E13BB5"/>
    <w:rsid w:val="00E3235A"/>
    <w:rsid w:val="00E37F80"/>
    <w:rsid w:val="00E4394D"/>
    <w:rsid w:val="00E470AE"/>
    <w:rsid w:val="00E620DD"/>
    <w:rsid w:val="00E632B2"/>
    <w:rsid w:val="00E72963"/>
    <w:rsid w:val="00E73B00"/>
    <w:rsid w:val="00E807BF"/>
    <w:rsid w:val="00E8696A"/>
    <w:rsid w:val="00E9170F"/>
    <w:rsid w:val="00EA0B3A"/>
    <w:rsid w:val="00EB0C09"/>
    <w:rsid w:val="00EB31E4"/>
    <w:rsid w:val="00EB7DD0"/>
    <w:rsid w:val="00EC1870"/>
    <w:rsid w:val="00EC72B5"/>
    <w:rsid w:val="00EC7C0E"/>
    <w:rsid w:val="00EE54B4"/>
    <w:rsid w:val="00EE6488"/>
    <w:rsid w:val="00EE7082"/>
    <w:rsid w:val="00EF0D38"/>
    <w:rsid w:val="00EF239C"/>
    <w:rsid w:val="00EF5C0C"/>
    <w:rsid w:val="00F06426"/>
    <w:rsid w:val="00F150D3"/>
    <w:rsid w:val="00F15786"/>
    <w:rsid w:val="00F22139"/>
    <w:rsid w:val="00F27B7B"/>
    <w:rsid w:val="00F36277"/>
    <w:rsid w:val="00F47D8E"/>
    <w:rsid w:val="00F52A23"/>
    <w:rsid w:val="00F5703C"/>
    <w:rsid w:val="00F6365E"/>
    <w:rsid w:val="00F80BCA"/>
    <w:rsid w:val="00F82285"/>
    <w:rsid w:val="00F858E3"/>
    <w:rsid w:val="00F863A8"/>
    <w:rsid w:val="00F92F24"/>
    <w:rsid w:val="00FA2F5D"/>
    <w:rsid w:val="00FC2A12"/>
    <w:rsid w:val="00FE10D0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5D2D7809"/>
  <w15:chartTrackingRefBased/>
  <w15:docId w15:val="{04763335-161F-4C17-BC73-58BB17330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EE54B4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EE54B4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6" ma:contentTypeDescription="Create a new document." ma:contentTypeScope="" ma:versionID="b44befb7f898cca21450699b45a124c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8d04d0e046cda218e7b530840825f02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D75CEC-8FB6-4607-8115-5AD7723E43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F51D8D-395B-4754-B552-B82B85B612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598C37-DB70-412B-BE08-EE0058C5C0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3</TotalTime>
  <Pages>1</Pages>
  <Words>296</Words>
  <Characters>1453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2</cp:revision>
  <cp:lastPrinted>2021-09-06T10:28:00Z</cp:lastPrinted>
  <dcterms:created xsi:type="dcterms:W3CDTF">2024-11-25T16:36:00Z</dcterms:created>
  <dcterms:modified xsi:type="dcterms:W3CDTF">2024-11-25T16:36:00Z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</Properties>
</file>