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42984" w14:textId="7B6B2F30" w:rsidR="00E107F2" w:rsidRPr="00135CA7" w:rsidRDefault="00135CA7" w:rsidP="00135CA7">
      <w:pPr>
        <w:ind w:left="-284" w:right="-330"/>
        <w:jc w:val="right"/>
        <w:rPr>
          <w:rFonts w:ascii="Raleway" w:hAnsi="Raleway" w:cs="Arial"/>
          <w:sz w:val="24"/>
          <w:szCs w:val="24"/>
        </w:rPr>
      </w:pPr>
      <w:r w:rsidRPr="00135CA7">
        <w:rPr>
          <w:rFonts w:ascii="Raleway" w:hAnsi="Raleway" w:cs="Arial"/>
          <w:sz w:val="24"/>
          <w:szCs w:val="24"/>
        </w:rPr>
        <w:t xml:space="preserve">5 </w:t>
      </w:r>
      <w:r w:rsidR="00CB215A" w:rsidRPr="00135CA7">
        <w:rPr>
          <w:rFonts w:ascii="Raleway" w:hAnsi="Raleway" w:cs="Arial"/>
          <w:sz w:val="24"/>
          <w:szCs w:val="24"/>
        </w:rPr>
        <w:t>February 2025</w:t>
      </w:r>
    </w:p>
    <w:p w14:paraId="67395F27" w14:textId="77777777" w:rsidR="00E107F2" w:rsidRPr="00135CA7" w:rsidRDefault="00E107F2" w:rsidP="00135CA7">
      <w:pPr>
        <w:ind w:left="-284" w:right="-330"/>
        <w:rPr>
          <w:rFonts w:ascii="Raleway" w:hAnsi="Raleway" w:cs="Arial"/>
          <w:sz w:val="24"/>
          <w:szCs w:val="24"/>
        </w:rPr>
      </w:pPr>
    </w:p>
    <w:p w14:paraId="1F044FD5" w14:textId="77777777" w:rsidR="00E107F2" w:rsidRPr="00135CA7" w:rsidRDefault="00E107F2" w:rsidP="00135CA7">
      <w:pPr>
        <w:ind w:left="-284" w:right="-330"/>
        <w:rPr>
          <w:rFonts w:ascii="Raleway" w:hAnsi="Raleway" w:cs="Arial"/>
          <w:sz w:val="24"/>
          <w:szCs w:val="24"/>
        </w:rPr>
      </w:pPr>
      <w:r w:rsidRPr="00135CA7">
        <w:rPr>
          <w:rFonts w:ascii="Raleway" w:hAnsi="Raleway" w:cs="Arial"/>
          <w:sz w:val="24"/>
          <w:szCs w:val="24"/>
        </w:rPr>
        <w:t>Dear Parents/Carers</w:t>
      </w:r>
    </w:p>
    <w:p w14:paraId="0377711B" w14:textId="77777777" w:rsidR="00E107F2" w:rsidRPr="00135CA7" w:rsidRDefault="00E107F2" w:rsidP="00135CA7">
      <w:pPr>
        <w:ind w:left="-284" w:right="-330"/>
        <w:rPr>
          <w:rFonts w:ascii="Raleway" w:hAnsi="Raleway" w:cs="Arial"/>
          <w:sz w:val="24"/>
          <w:szCs w:val="24"/>
        </w:rPr>
      </w:pPr>
    </w:p>
    <w:p w14:paraId="2009FD3B" w14:textId="7DAADEE3" w:rsidR="00E107F2" w:rsidRPr="00135CA7" w:rsidRDefault="00135CA7" w:rsidP="00135CA7">
      <w:pPr>
        <w:ind w:left="-284" w:right="-330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Y5-</w:t>
      </w:r>
      <w:r w:rsidR="00AC159B">
        <w:rPr>
          <w:rFonts w:ascii="Raleway" w:hAnsi="Raleway" w:cs="Arial"/>
          <w:b/>
          <w:sz w:val="24"/>
          <w:szCs w:val="24"/>
        </w:rPr>
        <w:t>6 CHOIR</w:t>
      </w:r>
      <w:r w:rsidR="00CC30A1" w:rsidRPr="00135CA7">
        <w:rPr>
          <w:rFonts w:ascii="Raleway" w:hAnsi="Raleway" w:cs="Arial"/>
          <w:b/>
          <w:sz w:val="24"/>
          <w:szCs w:val="24"/>
        </w:rPr>
        <w:t xml:space="preserve"> – YOUNG VOICES </w:t>
      </w:r>
      <w:r w:rsidR="00845EEB" w:rsidRPr="00135CA7">
        <w:rPr>
          <w:rFonts w:ascii="Raleway" w:hAnsi="Raleway" w:cs="Arial"/>
          <w:b/>
          <w:sz w:val="24"/>
          <w:szCs w:val="24"/>
        </w:rPr>
        <w:t>–</w:t>
      </w:r>
      <w:r w:rsidR="00CC30A1" w:rsidRPr="00135CA7">
        <w:rPr>
          <w:rFonts w:ascii="Raleway" w:hAnsi="Raleway" w:cs="Arial"/>
          <w:b/>
          <w:sz w:val="24"/>
          <w:szCs w:val="24"/>
        </w:rPr>
        <w:t xml:space="preserve"> </w:t>
      </w:r>
      <w:r w:rsidR="00A664DF" w:rsidRPr="00135CA7">
        <w:rPr>
          <w:rFonts w:ascii="Raleway" w:hAnsi="Raleway" w:cs="Arial"/>
          <w:b/>
          <w:sz w:val="24"/>
          <w:szCs w:val="24"/>
        </w:rPr>
        <w:t>COACH</w:t>
      </w:r>
      <w:r w:rsidR="004834AE" w:rsidRPr="00135CA7">
        <w:rPr>
          <w:rFonts w:ascii="Raleway" w:hAnsi="Raleway" w:cs="Arial"/>
          <w:b/>
          <w:sz w:val="24"/>
          <w:szCs w:val="24"/>
        </w:rPr>
        <w:t xml:space="preserve"> PAYMENT</w:t>
      </w:r>
      <w:r w:rsidR="00CB215A" w:rsidRPr="00135CA7">
        <w:rPr>
          <w:rFonts w:ascii="Raleway" w:hAnsi="Raleway" w:cs="Arial"/>
          <w:b/>
          <w:sz w:val="24"/>
          <w:szCs w:val="24"/>
        </w:rPr>
        <w:t xml:space="preserve"> </w:t>
      </w:r>
    </w:p>
    <w:p w14:paraId="3A44916F" w14:textId="77777777" w:rsidR="00E107F2" w:rsidRPr="00135CA7" w:rsidRDefault="00E107F2" w:rsidP="00135CA7">
      <w:pPr>
        <w:ind w:left="-284" w:right="-330"/>
        <w:rPr>
          <w:rFonts w:ascii="Raleway" w:hAnsi="Raleway" w:cs="Arial"/>
          <w:sz w:val="24"/>
          <w:szCs w:val="24"/>
        </w:rPr>
      </w:pPr>
    </w:p>
    <w:p w14:paraId="0BA9852F" w14:textId="34452D0E" w:rsidR="00F717EC" w:rsidRDefault="00216482" w:rsidP="00135CA7">
      <w:pPr>
        <w:ind w:left="-284" w:right="-330"/>
        <w:jc w:val="both"/>
        <w:rPr>
          <w:rFonts w:ascii="Raleway" w:hAnsi="Raleway" w:cs="Arial"/>
          <w:bCs/>
          <w:sz w:val="24"/>
          <w:szCs w:val="24"/>
        </w:rPr>
      </w:pPr>
      <w:r w:rsidRPr="00135CA7">
        <w:rPr>
          <w:rFonts w:ascii="Raleway" w:hAnsi="Raleway" w:cs="Arial"/>
          <w:bCs/>
          <w:sz w:val="24"/>
          <w:szCs w:val="24"/>
        </w:rPr>
        <w:t>Payment for the coach is now due. The cost is £</w:t>
      </w:r>
      <w:r w:rsidR="009322BF" w:rsidRPr="00135CA7">
        <w:rPr>
          <w:rFonts w:ascii="Raleway" w:hAnsi="Raleway" w:cs="Arial"/>
          <w:bCs/>
          <w:sz w:val="24"/>
          <w:szCs w:val="24"/>
        </w:rPr>
        <w:t>20</w:t>
      </w:r>
      <w:r w:rsidRPr="00135CA7">
        <w:rPr>
          <w:rFonts w:ascii="Raleway" w:hAnsi="Raleway" w:cs="Arial"/>
          <w:bCs/>
          <w:sz w:val="24"/>
          <w:szCs w:val="24"/>
        </w:rPr>
        <w:t xml:space="preserve"> per child. </w:t>
      </w:r>
      <w:r w:rsidR="00F717EC">
        <w:rPr>
          <w:rFonts w:ascii="Raleway" w:hAnsi="Raleway" w:cs="Arial"/>
          <w:bCs/>
          <w:sz w:val="24"/>
          <w:szCs w:val="24"/>
        </w:rPr>
        <w:t xml:space="preserve"> We are pleased that this is less than the £25-£30 originally estimated due to a competitive coach quotation.</w:t>
      </w:r>
    </w:p>
    <w:p w14:paraId="6BE02DF8" w14:textId="77777777" w:rsidR="00F717EC" w:rsidRDefault="00F717EC" w:rsidP="00135CA7">
      <w:pPr>
        <w:ind w:left="-284" w:right="-330"/>
        <w:jc w:val="both"/>
        <w:rPr>
          <w:rFonts w:ascii="Raleway" w:hAnsi="Raleway" w:cs="Arial"/>
          <w:bCs/>
          <w:sz w:val="24"/>
          <w:szCs w:val="24"/>
        </w:rPr>
      </w:pPr>
    </w:p>
    <w:p w14:paraId="6311B08D" w14:textId="1250615C" w:rsidR="007F78B3" w:rsidRPr="00135CA7" w:rsidRDefault="00135CA7" w:rsidP="00135CA7">
      <w:pPr>
        <w:ind w:left="-284" w:right="-330"/>
        <w:jc w:val="both"/>
        <w:rPr>
          <w:rFonts w:ascii="Raleway" w:hAnsi="Raleway" w:cs="Arial"/>
          <w:bCs/>
          <w:sz w:val="24"/>
          <w:szCs w:val="24"/>
        </w:rPr>
      </w:pPr>
      <w:r w:rsidRPr="00135CA7">
        <w:rPr>
          <w:rFonts w:ascii="Raleway" w:hAnsi="Raleway" w:cs="Arial"/>
          <w:bCs/>
          <w:sz w:val="24"/>
          <w:szCs w:val="24"/>
        </w:rPr>
        <w:t>Please make your payment online via Parentmail Payments by 0900 on Monday 24 February 2025.</w:t>
      </w:r>
    </w:p>
    <w:p w14:paraId="1007B58C" w14:textId="77777777" w:rsidR="00135CA7" w:rsidRPr="00135CA7" w:rsidRDefault="00135CA7" w:rsidP="00135CA7">
      <w:pPr>
        <w:ind w:left="-284" w:right="-330"/>
        <w:jc w:val="both"/>
        <w:rPr>
          <w:rFonts w:ascii="Raleway" w:hAnsi="Raleway" w:cs="Arial"/>
          <w:bCs/>
          <w:sz w:val="24"/>
          <w:szCs w:val="24"/>
        </w:rPr>
      </w:pPr>
    </w:p>
    <w:p w14:paraId="271C002D" w14:textId="01EC0AAB" w:rsidR="00AC159B" w:rsidRPr="00182A59" w:rsidRDefault="00AC159B" w:rsidP="00AC159B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As per </w:t>
      </w:r>
      <w:r w:rsidR="00BA563E">
        <w:rPr>
          <w:rFonts w:ascii="Raleway" w:hAnsi="Raleway"/>
          <w:sz w:val="24"/>
          <w:szCs w:val="24"/>
        </w:rPr>
        <w:t>my original letter, t</w:t>
      </w:r>
      <w:r w:rsidRPr="00182A59">
        <w:rPr>
          <w:rFonts w:ascii="Raleway" w:hAnsi="Raleway"/>
          <w:sz w:val="24"/>
          <w:szCs w:val="24"/>
        </w:rPr>
        <w:t xml:space="preserve">his trip is classed as optional.  </w:t>
      </w:r>
      <w:r w:rsidRPr="00182A59">
        <w:rPr>
          <w:rFonts w:ascii="Raleway" w:hAnsi="Raleway" w:cs="Arial"/>
          <w:sz w:val="24"/>
          <w:szCs w:val="24"/>
        </w:rPr>
        <w:t>That means that it is not a required activity under the national curriculum.  If you wish your child to attend, you will need to cover the cost of the transport. If you to apply for a remission to help with the costs, please contact Mrs Town or Mrs Bell at the office, in confidence, who will do their very best to help you.  The Charging &amp; Remissions Policy on the school website at the link below provides information about help with the costs of trips:</w:t>
      </w:r>
    </w:p>
    <w:p w14:paraId="783F8B98" w14:textId="77777777" w:rsidR="00AC159B" w:rsidRPr="00182A59" w:rsidRDefault="00AC159B" w:rsidP="00AC159B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38DB50D6" w14:textId="77777777" w:rsidR="00AC159B" w:rsidRPr="00182A59" w:rsidRDefault="00AC159B" w:rsidP="00AC159B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hyperlink r:id="rId8" w:history="1">
        <w:r w:rsidRPr="00182A59">
          <w:rPr>
            <w:rStyle w:val="Hyperlink"/>
            <w:rFonts w:ascii="Raleway" w:hAnsi="Raleway" w:cs="Arial"/>
            <w:sz w:val="24"/>
            <w:szCs w:val="24"/>
          </w:rPr>
          <w:t>https://www.malcolmsargentschool.co.uk/page/?title=Policies&amp;pid=18</w:t>
        </w:r>
      </w:hyperlink>
    </w:p>
    <w:p w14:paraId="50B8FD14" w14:textId="77777777" w:rsidR="00AC159B" w:rsidRPr="00182A59" w:rsidRDefault="00AC159B" w:rsidP="00AC159B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0A9AC648" w14:textId="195FB660" w:rsidR="00135CA7" w:rsidRPr="00135CA7" w:rsidRDefault="00135CA7" w:rsidP="00135CA7">
      <w:pPr>
        <w:ind w:left="-284" w:right="-330"/>
        <w:jc w:val="both"/>
        <w:rPr>
          <w:rFonts w:ascii="Raleway" w:hAnsi="Raleway" w:cs="Arial"/>
          <w:bCs/>
          <w:sz w:val="24"/>
          <w:szCs w:val="24"/>
        </w:rPr>
      </w:pPr>
      <w:r w:rsidRPr="00135CA7">
        <w:rPr>
          <w:rFonts w:ascii="Raleway" w:hAnsi="Raleway" w:cs="Arial"/>
          <w:bCs/>
          <w:sz w:val="24"/>
          <w:szCs w:val="24"/>
        </w:rPr>
        <w:t>Thank you.</w:t>
      </w:r>
    </w:p>
    <w:p w14:paraId="5ACFDA50" w14:textId="77777777" w:rsidR="00135CA7" w:rsidRPr="00135CA7" w:rsidRDefault="00135CA7" w:rsidP="00135CA7">
      <w:pPr>
        <w:ind w:left="-284" w:right="-330"/>
        <w:jc w:val="both"/>
        <w:rPr>
          <w:rFonts w:ascii="Raleway" w:hAnsi="Raleway" w:cs="Arial"/>
          <w:bCs/>
          <w:sz w:val="24"/>
          <w:szCs w:val="24"/>
        </w:rPr>
      </w:pPr>
    </w:p>
    <w:p w14:paraId="0B454FE8" w14:textId="5BCFBCF5" w:rsidR="00E107F2" w:rsidRDefault="00E107F2" w:rsidP="00135CA7">
      <w:pPr>
        <w:ind w:left="-284" w:right="-330"/>
        <w:jc w:val="both"/>
        <w:rPr>
          <w:rFonts w:ascii="Raleway" w:hAnsi="Raleway" w:cs="Arial"/>
          <w:sz w:val="24"/>
          <w:szCs w:val="24"/>
        </w:rPr>
      </w:pPr>
      <w:r w:rsidRPr="00135CA7">
        <w:rPr>
          <w:rFonts w:ascii="Raleway" w:hAnsi="Raleway" w:cs="Arial"/>
          <w:sz w:val="24"/>
          <w:szCs w:val="24"/>
        </w:rPr>
        <w:t>Yours sincerely</w:t>
      </w:r>
    </w:p>
    <w:p w14:paraId="5216C65A" w14:textId="77777777" w:rsidR="00AC159B" w:rsidRDefault="00AC159B" w:rsidP="00135CA7">
      <w:pPr>
        <w:ind w:left="-284" w:right="-330"/>
        <w:jc w:val="both"/>
        <w:rPr>
          <w:rFonts w:ascii="Raleway" w:hAnsi="Raleway" w:cs="Arial"/>
          <w:sz w:val="24"/>
          <w:szCs w:val="24"/>
        </w:rPr>
      </w:pPr>
    </w:p>
    <w:p w14:paraId="5BBF5F58" w14:textId="77777777" w:rsidR="00AC159B" w:rsidRPr="00135CA7" w:rsidRDefault="00AC159B" w:rsidP="00135CA7">
      <w:pPr>
        <w:ind w:left="-284" w:right="-330"/>
        <w:jc w:val="both"/>
        <w:rPr>
          <w:rFonts w:ascii="Raleway" w:hAnsi="Raleway" w:cs="Arial"/>
          <w:sz w:val="24"/>
          <w:szCs w:val="24"/>
        </w:rPr>
      </w:pPr>
    </w:p>
    <w:p w14:paraId="18DA874B" w14:textId="77777777" w:rsidR="008B6E82" w:rsidRPr="00135CA7" w:rsidRDefault="008B6E82" w:rsidP="00135CA7">
      <w:pPr>
        <w:ind w:left="-284" w:right="-330"/>
        <w:jc w:val="both"/>
        <w:rPr>
          <w:rFonts w:ascii="Raleway" w:hAnsi="Raleway" w:cs="Arial"/>
          <w:sz w:val="24"/>
          <w:szCs w:val="24"/>
        </w:rPr>
      </w:pPr>
    </w:p>
    <w:p w14:paraId="457E23B0" w14:textId="132BF81F" w:rsidR="008B6E82" w:rsidRPr="00135CA7" w:rsidRDefault="00E107F2" w:rsidP="00135CA7">
      <w:pPr>
        <w:ind w:left="-284" w:right="-330"/>
        <w:jc w:val="both"/>
        <w:rPr>
          <w:rFonts w:ascii="Raleway" w:hAnsi="Raleway" w:cs="Arial"/>
          <w:sz w:val="24"/>
          <w:szCs w:val="24"/>
        </w:rPr>
      </w:pPr>
      <w:r w:rsidRPr="00135CA7">
        <w:rPr>
          <w:rFonts w:ascii="Raleway" w:hAnsi="Raleway" w:cs="Arial"/>
          <w:sz w:val="24"/>
          <w:szCs w:val="24"/>
        </w:rPr>
        <w:t>Mrs Vicki Mills</w:t>
      </w:r>
    </w:p>
    <w:p w14:paraId="5CD2CC30" w14:textId="5F6135B6" w:rsidR="005C3155" w:rsidRPr="00135CA7" w:rsidRDefault="00232724" w:rsidP="00135CA7">
      <w:pPr>
        <w:ind w:left="-284" w:right="-330"/>
        <w:jc w:val="both"/>
        <w:rPr>
          <w:rFonts w:ascii="Raleway" w:hAnsi="Raleway" w:cs="Arial"/>
          <w:sz w:val="24"/>
          <w:szCs w:val="24"/>
        </w:rPr>
      </w:pPr>
      <w:r w:rsidRPr="00135CA7">
        <w:rPr>
          <w:rFonts w:ascii="Raleway" w:hAnsi="Raleway" w:cs="Arial"/>
          <w:sz w:val="24"/>
          <w:szCs w:val="24"/>
        </w:rPr>
        <w:t xml:space="preserve">Music Subject Leader </w:t>
      </w:r>
      <w:r w:rsidR="008B6E82" w:rsidRPr="00135CA7">
        <w:rPr>
          <w:sz w:val="24"/>
          <w:szCs w:val="24"/>
        </w:rPr>
        <w:t xml:space="preserve"> </w:t>
      </w:r>
    </w:p>
    <w:sectPr w:rsidR="005C3155" w:rsidRPr="00135CA7" w:rsidSect="00203647">
      <w:footerReference w:type="even" r:id="rId9"/>
      <w:headerReference w:type="first" r:id="rId10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142C8" w14:textId="77777777" w:rsidR="007142EA" w:rsidRDefault="007142EA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920BBA5" w14:textId="77777777" w:rsidR="007142EA" w:rsidRDefault="007142EA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0B31D" w14:textId="77777777" w:rsidR="00F7526D" w:rsidRDefault="00F7526D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2FD43986" w14:textId="77777777" w:rsidR="00F7526D" w:rsidRDefault="00F7526D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2E6038" w14:textId="77777777" w:rsidR="007142EA" w:rsidRDefault="007142EA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7ABE9D71" w14:textId="77777777" w:rsidR="007142EA" w:rsidRDefault="007142EA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154AE" w14:textId="3A7396E6" w:rsidR="00F7526D" w:rsidRPr="002255A6" w:rsidRDefault="002C3994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02396D6" wp14:editId="3E86ECCF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5E6695" wp14:editId="7C075ACD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905155343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2154BD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F7526D">
      <w:rPr>
        <w:rFonts w:ascii="Kristen ITC" w:hAnsi="Kristen ITC"/>
        <w:b/>
        <w:color w:val="0000FF"/>
        <w:sz w:val="24"/>
        <w:szCs w:val="24"/>
      </w:rPr>
      <w:t xml:space="preserve">     </w:t>
    </w:r>
    <w:r w:rsidR="00F7526D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5D4A8295" w14:textId="4BB4A2A5" w:rsidR="00F7526D" w:rsidRPr="00B43613" w:rsidRDefault="00F7526D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0E807336" w14:textId="77777777" w:rsidR="00F7526D" w:rsidRDefault="00F7526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70D0935D" w14:textId="227F4222" w:rsidR="00F7526D" w:rsidRDefault="002C3994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924FFA" wp14:editId="74C77277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2068263743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E96D4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DB30F0"/>
    <w:multiLevelType w:val="hybridMultilevel"/>
    <w:tmpl w:val="335A578A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676611">
    <w:abstractNumId w:val="26"/>
  </w:num>
  <w:num w:numId="2" w16cid:durableId="68467505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8256192">
    <w:abstractNumId w:val="16"/>
  </w:num>
  <w:num w:numId="4" w16cid:durableId="1886406075">
    <w:abstractNumId w:val="3"/>
  </w:num>
  <w:num w:numId="5" w16cid:durableId="1588030412">
    <w:abstractNumId w:val="5"/>
  </w:num>
  <w:num w:numId="6" w16cid:durableId="1319310860">
    <w:abstractNumId w:val="13"/>
  </w:num>
  <w:num w:numId="7" w16cid:durableId="1936359128">
    <w:abstractNumId w:val="24"/>
  </w:num>
  <w:num w:numId="8" w16cid:durableId="2141802696">
    <w:abstractNumId w:val="11"/>
  </w:num>
  <w:num w:numId="9" w16cid:durableId="1191381139">
    <w:abstractNumId w:val="18"/>
  </w:num>
  <w:num w:numId="10" w16cid:durableId="775830735">
    <w:abstractNumId w:val="23"/>
  </w:num>
  <w:num w:numId="11" w16cid:durableId="504250287">
    <w:abstractNumId w:val="6"/>
  </w:num>
  <w:num w:numId="12" w16cid:durableId="1565985624">
    <w:abstractNumId w:val="12"/>
  </w:num>
  <w:num w:numId="13" w16cid:durableId="1912614960">
    <w:abstractNumId w:val="4"/>
  </w:num>
  <w:num w:numId="14" w16cid:durableId="1729108027">
    <w:abstractNumId w:val="17"/>
  </w:num>
  <w:num w:numId="15" w16cid:durableId="1030494933">
    <w:abstractNumId w:val="14"/>
  </w:num>
  <w:num w:numId="16" w16cid:durableId="167912809">
    <w:abstractNumId w:val="25"/>
  </w:num>
  <w:num w:numId="17" w16cid:durableId="1462647869">
    <w:abstractNumId w:val="8"/>
  </w:num>
  <w:num w:numId="18" w16cid:durableId="792134295">
    <w:abstractNumId w:val="28"/>
  </w:num>
  <w:num w:numId="19" w16cid:durableId="216170142">
    <w:abstractNumId w:val="1"/>
  </w:num>
  <w:num w:numId="20" w16cid:durableId="1331758576">
    <w:abstractNumId w:val="10"/>
  </w:num>
  <w:num w:numId="21" w16cid:durableId="1848980359">
    <w:abstractNumId w:val="27"/>
  </w:num>
  <w:num w:numId="22" w16cid:durableId="1837530311">
    <w:abstractNumId w:val="20"/>
  </w:num>
  <w:num w:numId="23" w16cid:durableId="522132313">
    <w:abstractNumId w:val="21"/>
  </w:num>
  <w:num w:numId="24" w16cid:durableId="1357541039">
    <w:abstractNumId w:val="7"/>
  </w:num>
  <w:num w:numId="25" w16cid:durableId="1926375845">
    <w:abstractNumId w:val="2"/>
  </w:num>
  <w:num w:numId="26" w16cid:durableId="1618179554">
    <w:abstractNumId w:val="2"/>
  </w:num>
  <w:num w:numId="27" w16cid:durableId="1093739520">
    <w:abstractNumId w:val="15"/>
  </w:num>
  <w:num w:numId="28" w16cid:durableId="1436631224">
    <w:abstractNumId w:val="0"/>
  </w:num>
  <w:num w:numId="29" w16cid:durableId="616715207">
    <w:abstractNumId w:val="22"/>
  </w:num>
  <w:num w:numId="30" w16cid:durableId="1185940907">
    <w:abstractNumId w:val="9"/>
  </w:num>
  <w:num w:numId="31" w16cid:durableId="5709635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19D4"/>
    <w:rsid w:val="00023F13"/>
    <w:rsid w:val="00042C48"/>
    <w:rsid w:val="0005112F"/>
    <w:rsid w:val="00055B8C"/>
    <w:rsid w:val="00073953"/>
    <w:rsid w:val="00085940"/>
    <w:rsid w:val="000925CD"/>
    <w:rsid w:val="0009419C"/>
    <w:rsid w:val="000B2CAC"/>
    <w:rsid w:val="000B7ACB"/>
    <w:rsid w:val="000C235E"/>
    <w:rsid w:val="000D4781"/>
    <w:rsid w:val="00132541"/>
    <w:rsid w:val="001334A9"/>
    <w:rsid w:val="00135CA7"/>
    <w:rsid w:val="00142FE8"/>
    <w:rsid w:val="00152F39"/>
    <w:rsid w:val="00154AEA"/>
    <w:rsid w:val="00160946"/>
    <w:rsid w:val="0016207D"/>
    <w:rsid w:val="001B11E9"/>
    <w:rsid w:val="001E28FC"/>
    <w:rsid w:val="00202FD5"/>
    <w:rsid w:val="00203647"/>
    <w:rsid w:val="00216482"/>
    <w:rsid w:val="00221152"/>
    <w:rsid w:val="002255A6"/>
    <w:rsid w:val="00232724"/>
    <w:rsid w:val="0024189E"/>
    <w:rsid w:val="002A3278"/>
    <w:rsid w:val="002C3994"/>
    <w:rsid w:val="002C6385"/>
    <w:rsid w:val="002D1940"/>
    <w:rsid w:val="002D69CD"/>
    <w:rsid w:val="002E4AF4"/>
    <w:rsid w:val="002F765A"/>
    <w:rsid w:val="002F7CE8"/>
    <w:rsid w:val="00321A55"/>
    <w:rsid w:val="00327642"/>
    <w:rsid w:val="00342AA8"/>
    <w:rsid w:val="00347882"/>
    <w:rsid w:val="00366DD4"/>
    <w:rsid w:val="003752D0"/>
    <w:rsid w:val="00384FF0"/>
    <w:rsid w:val="00387ED9"/>
    <w:rsid w:val="00394C31"/>
    <w:rsid w:val="003B35C3"/>
    <w:rsid w:val="003B6041"/>
    <w:rsid w:val="003E2D92"/>
    <w:rsid w:val="00402BBC"/>
    <w:rsid w:val="00405EF2"/>
    <w:rsid w:val="00427849"/>
    <w:rsid w:val="00431282"/>
    <w:rsid w:val="00440D3D"/>
    <w:rsid w:val="00465D09"/>
    <w:rsid w:val="004748D5"/>
    <w:rsid w:val="0047621B"/>
    <w:rsid w:val="004834AE"/>
    <w:rsid w:val="00496AB8"/>
    <w:rsid w:val="004A5A73"/>
    <w:rsid w:val="004A76E0"/>
    <w:rsid w:val="004D7A4C"/>
    <w:rsid w:val="004E39CC"/>
    <w:rsid w:val="004F657A"/>
    <w:rsid w:val="00514535"/>
    <w:rsid w:val="00515962"/>
    <w:rsid w:val="005635FF"/>
    <w:rsid w:val="00572769"/>
    <w:rsid w:val="005853EE"/>
    <w:rsid w:val="005935D5"/>
    <w:rsid w:val="00595685"/>
    <w:rsid w:val="005B46B4"/>
    <w:rsid w:val="005C3155"/>
    <w:rsid w:val="005D7499"/>
    <w:rsid w:val="005F2CDE"/>
    <w:rsid w:val="00605672"/>
    <w:rsid w:val="00611D25"/>
    <w:rsid w:val="006139DF"/>
    <w:rsid w:val="00614B08"/>
    <w:rsid w:val="00622D22"/>
    <w:rsid w:val="00634127"/>
    <w:rsid w:val="00650C57"/>
    <w:rsid w:val="00661B77"/>
    <w:rsid w:val="006674B1"/>
    <w:rsid w:val="00674FAF"/>
    <w:rsid w:val="00690253"/>
    <w:rsid w:val="006B4CFF"/>
    <w:rsid w:val="006C298F"/>
    <w:rsid w:val="006E0B75"/>
    <w:rsid w:val="006E426A"/>
    <w:rsid w:val="006F0606"/>
    <w:rsid w:val="006F078F"/>
    <w:rsid w:val="007142EA"/>
    <w:rsid w:val="00730309"/>
    <w:rsid w:val="00732061"/>
    <w:rsid w:val="0073589B"/>
    <w:rsid w:val="00741B6D"/>
    <w:rsid w:val="00745F37"/>
    <w:rsid w:val="0075698F"/>
    <w:rsid w:val="00762223"/>
    <w:rsid w:val="00763A58"/>
    <w:rsid w:val="00786CA5"/>
    <w:rsid w:val="007A0315"/>
    <w:rsid w:val="007A3B43"/>
    <w:rsid w:val="007A74BC"/>
    <w:rsid w:val="007B6620"/>
    <w:rsid w:val="007C1189"/>
    <w:rsid w:val="007F5B27"/>
    <w:rsid w:val="007F6E2A"/>
    <w:rsid w:val="007F78B3"/>
    <w:rsid w:val="0080484F"/>
    <w:rsid w:val="00822175"/>
    <w:rsid w:val="0082709F"/>
    <w:rsid w:val="00845EEB"/>
    <w:rsid w:val="00864029"/>
    <w:rsid w:val="00864CA8"/>
    <w:rsid w:val="00865067"/>
    <w:rsid w:val="00892DEB"/>
    <w:rsid w:val="008A6AB5"/>
    <w:rsid w:val="008B6E82"/>
    <w:rsid w:val="008D3883"/>
    <w:rsid w:val="008E65B9"/>
    <w:rsid w:val="00906DE5"/>
    <w:rsid w:val="00920FE2"/>
    <w:rsid w:val="009322BF"/>
    <w:rsid w:val="00947DB5"/>
    <w:rsid w:val="00953961"/>
    <w:rsid w:val="00980F98"/>
    <w:rsid w:val="009876FC"/>
    <w:rsid w:val="009B0C07"/>
    <w:rsid w:val="009C5F20"/>
    <w:rsid w:val="009D131A"/>
    <w:rsid w:val="009D33B1"/>
    <w:rsid w:val="009D6BB3"/>
    <w:rsid w:val="009E38CD"/>
    <w:rsid w:val="00A01D4D"/>
    <w:rsid w:val="00A141E7"/>
    <w:rsid w:val="00A23210"/>
    <w:rsid w:val="00A30020"/>
    <w:rsid w:val="00A31D5B"/>
    <w:rsid w:val="00A32798"/>
    <w:rsid w:val="00A51645"/>
    <w:rsid w:val="00A53141"/>
    <w:rsid w:val="00A55202"/>
    <w:rsid w:val="00A56374"/>
    <w:rsid w:val="00A664DF"/>
    <w:rsid w:val="00A7567A"/>
    <w:rsid w:val="00A7754E"/>
    <w:rsid w:val="00AA02EC"/>
    <w:rsid w:val="00AB2766"/>
    <w:rsid w:val="00AC159B"/>
    <w:rsid w:val="00AD127E"/>
    <w:rsid w:val="00AD74FF"/>
    <w:rsid w:val="00AD7C10"/>
    <w:rsid w:val="00AF0D68"/>
    <w:rsid w:val="00AF69DF"/>
    <w:rsid w:val="00B066D6"/>
    <w:rsid w:val="00B12896"/>
    <w:rsid w:val="00B35F4F"/>
    <w:rsid w:val="00B37465"/>
    <w:rsid w:val="00B40AFB"/>
    <w:rsid w:val="00B40F0B"/>
    <w:rsid w:val="00B43613"/>
    <w:rsid w:val="00B60095"/>
    <w:rsid w:val="00B60A24"/>
    <w:rsid w:val="00B80510"/>
    <w:rsid w:val="00B866C3"/>
    <w:rsid w:val="00B963F3"/>
    <w:rsid w:val="00BA220E"/>
    <w:rsid w:val="00BA563E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C000BD"/>
    <w:rsid w:val="00C06946"/>
    <w:rsid w:val="00C1227F"/>
    <w:rsid w:val="00C358C3"/>
    <w:rsid w:val="00C54E53"/>
    <w:rsid w:val="00C579AC"/>
    <w:rsid w:val="00C9391F"/>
    <w:rsid w:val="00CB215A"/>
    <w:rsid w:val="00CB5018"/>
    <w:rsid w:val="00CC30A1"/>
    <w:rsid w:val="00CD24D5"/>
    <w:rsid w:val="00CE46BF"/>
    <w:rsid w:val="00D018CC"/>
    <w:rsid w:val="00D022EC"/>
    <w:rsid w:val="00D03F61"/>
    <w:rsid w:val="00D33C0F"/>
    <w:rsid w:val="00D33FFA"/>
    <w:rsid w:val="00D35F74"/>
    <w:rsid w:val="00D65B4D"/>
    <w:rsid w:val="00D664BC"/>
    <w:rsid w:val="00D67A17"/>
    <w:rsid w:val="00D67D5B"/>
    <w:rsid w:val="00D7073D"/>
    <w:rsid w:val="00D73900"/>
    <w:rsid w:val="00D86103"/>
    <w:rsid w:val="00D938EA"/>
    <w:rsid w:val="00DA011F"/>
    <w:rsid w:val="00DA362A"/>
    <w:rsid w:val="00DB5251"/>
    <w:rsid w:val="00DC188F"/>
    <w:rsid w:val="00DD13E8"/>
    <w:rsid w:val="00DD4C7B"/>
    <w:rsid w:val="00DE4236"/>
    <w:rsid w:val="00DF3B9C"/>
    <w:rsid w:val="00E056F0"/>
    <w:rsid w:val="00E107F2"/>
    <w:rsid w:val="00E13BB5"/>
    <w:rsid w:val="00E14107"/>
    <w:rsid w:val="00E24C6B"/>
    <w:rsid w:val="00E3235A"/>
    <w:rsid w:val="00E37F80"/>
    <w:rsid w:val="00E4394D"/>
    <w:rsid w:val="00E470AE"/>
    <w:rsid w:val="00E632B2"/>
    <w:rsid w:val="00E72963"/>
    <w:rsid w:val="00E73B00"/>
    <w:rsid w:val="00E759B8"/>
    <w:rsid w:val="00E807BF"/>
    <w:rsid w:val="00EA0B3A"/>
    <w:rsid w:val="00EB0C09"/>
    <w:rsid w:val="00EB31E4"/>
    <w:rsid w:val="00EB7DD0"/>
    <w:rsid w:val="00EC6A4D"/>
    <w:rsid w:val="00EC7C0E"/>
    <w:rsid w:val="00EE6488"/>
    <w:rsid w:val="00EF0D38"/>
    <w:rsid w:val="00EF391D"/>
    <w:rsid w:val="00EF5C0C"/>
    <w:rsid w:val="00F009DD"/>
    <w:rsid w:val="00F0217E"/>
    <w:rsid w:val="00F061D6"/>
    <w:rsid w:val="00F07C8E"/>
    <w:rsid w:val="00F15786"/>
    <w:rsid w:val="00F2262A"/>
    <w:rsid w:val="00F52A23"/>
    <w:rsid w:val="00F5703C"/>
    <w:rsid w:val="00F6365E"/>
    <w:rsid w:val="00F717EC"/>
    <w:rsid w:val="00F7526D"/>
    <w:rsid w:val="00F80BCA"/>
    <w:rsid w:val="00F82285"/>
    <w:rsid w:val="00F858E3"/>
    <w:rsid w:val="00F863A8"/>
    <w:rsid w:val="00F92F24"/>
    <w:rsid w:val="00FA2F5D"/>
    <w:rsid w:val="00FB3CAE"/>
    <w:rsid w:val="00FC2477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8642B66"/>
  <w15:chartTrackingRefBased/>
  <w15:docId w15:val="{59F95432-93DB-411B-A68A-530E4987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107F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F7526D"/>
    <w:rPr>
      <w:color w:val="605E5C"/>
      <w:shd w:val="clear" w:color="auto" w:fill="E1DFDD"/>
    </w:rPr>
  </w:style>
  <w:style w:type="character" w:customStyle="1" w:styleId="marknqdcspaaw">
    <w:name w:val="marknqdcspaaw"/>
    <w:rsid w:val="00A32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3279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lcolmsargentschool.co.uk/page/?title=Policies&amp;pid=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74191-99D5-4C84-90EA-2F13558E8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6</TotalTime>
  <Pages>1</Pages>
  <Words>164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1084</CharactersWithSpaces>
  <SharedDoc>false</SharedDoc>
  <HLinks>
    <vt:vector size="24" baseType="variant">
      <vt:variant>
        <vt:i4>4587600</vt:i4>
      </vt:variant>
      <vt:variant>
        <vt:i4>9</vt:i4>
      </vt:variant>
      <vt:variant>
        <vt:i4>0</vt:i4>
      </vt:variant>
      <vt:variant>
        <vt:i4>5</vt:i4>
      </vt:variant>
      <vt:variant>
        <vt:lpwstr>https://youngvoices.cmail19.com/t/t-l-qeiiky-spjtlltu-r/</vt:lpwstr>
      </vt:variant>
      <vt:variant>
        <vt:lpwstr/>
      </vt:variant>
      <vt:variant>
        <vt:i4>2687092</vt:i4>
      </vt:variant>
      <vt:variant>
        <vt:i4>6</vt:i4>
      </vt:variant>
      <vt:variant>
        <vt:i4>0</vt:i4>
      </vt:variant>
      <vt:variant>
        <vt:i4>5</vt:i4>
      </vt:variant>
      <vt:variant>
        <vt:lpwstr>https://www.resortsworldarena.co.uk/protect/bag-policy/</vt:lpwstr>
      </vt:variant>
      <vt:variant>
        <vt:lpwstr/>
      </vt:variant>
      <vt:variant>
        <vt:i4>1638431</vt:i4>
      </vt:variant>
      <vt:variant>
        <vt:i4>3</vt:i4>
      </vt:variant>
      <vt:variant>
        <vt:i4>0</vt:i4>
      </vt:variant>
      <vt:variant>
        <vt:i4>5</vt:i4>
      </vt:variant>
      <vt:variant>
        <vt:lpwstr>http://www.youngvoices.co.uk/</vt:lpwstr>
      </vt:variant>
      <vt:variant>
        <vt:lpwstr/>
      </vt:variant>
      <vt:variant>
        <vt:i4>4980815</vt:i4>
      </vt:variant>
      <vt:variant>
        <vt:i4>0</vt:i4>
      </vt:variant>
      <vt:variant>
        <vt:i4>0</vt:i4>
      </vt:variant>
      <vt:variant>
        <vt:i4>5</vt:i4>
      </vt:variant>
      <vt:variant>
        <vt:lpwstr>http://www.ticketmaster.com/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5</cp:revision>
  <cp:lastPrinted>2018-09-10T15:38:00Z</cp:lastPrinted>
  <dcterms:created xsi:type="dcterms:W3CDTF">2025-02-05T10:57:00Z</dcterms:created>
  <dcterms:modified xsi:type="dcterms:W3CDTF">2025-02-05T11:38:00Z</dcterms:modified>
</cp:coreProperties>
</file>