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C6812C" w14:textId="77777777" w:rsidR="003D14D1" w:rsidRDefault="003D14D1" w:rsidP="003D14D1">
      <w:pPr>
        <w:ind w:left="-142" w:right="-330"/>
        <w:jc w:val="right"/>
        <w:rPr>
          <w:rFonts w:ascii="Raleway" w:hAnsi="Raleway" w:cs="Arial"/>
          <w:sz w:val="24"/>
          <w:szCs w:val="24"/>
        </w:rPr>
      </w:pPr>
    </w:p>
    <w:p w14:paraId="16842984" w14:textId="76325A7E" w:rsidR="00E107F2" w:rsidRPr="003D14D1" w:rsidRDefault="003D14D1" w:rsidP="003D14D1">
      <w:pPr>
        <w:ind w:left="-142" w:right="-330"/>
        <w:jc w:val="right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 xml:space="preserve">5 </w:t>
      </w:r>
      <w:r w:rsidR="00B170C6" w:rsidRPr="003D14D1">
        <w:rPr>
          <w:rFonts w:ascii="Raleway" w:hAnsi="Raleway" w:cs="Arial"/>
          <w:sz w:val="24"/>
          <w:szCs w:val="24"/>
        </w:rPr>
        <w:t>February 2025</w:t>
      </w:r>
    </w:p>
    <w:p w14:paraId="1F044FD5" w14:textId="77777777" w:rsidR="00E107F2" w:rsidRPr="003D14D1" w:rsidRDefault="00E107F2" w:rsidP="003D14D1">
      <w:pPr>
        <w:ind w:left="-142" w:right="-330"/>
        <w:rPr>
          <w:rFonts w:ascii="Raleway" w:hAnsi="Raleway" w:cs="Arial"/>
          <w:sz w:val="24"/>
          <w:szCs w:val="24"/>
        </w:rPr>
      </w:pPr>
      <w:r w:rsidRPr="003D14D1">
        <w:rPr>
          <w:rFonts w:ascii="Raleway" w:hAnsi="Raleway" w:cs="Arial"/>
          <w:sz w:val="24"/>
          <w:szCs w:val="24"/>
        </w:rPr>
        <w:t>Dear Parents/Carers</w:t>
      </w:r>
    </w:p>
    <w:p w14:paraId="0377711B" w14:textId="77777777" w:rsidR="00E107F2" w:rsidRPr="003D14D1" w:rsidRDefault="00E107F2" w:rsidP="003D14D1">
      <w:pPr>
        <w:ind w:left="-142" w:right="-330"/>
        <w:rPr>
          <w:rFonts w:ascii="Raleway" w:hAnsi="Raleway" w:cs="Arial"/>
          <w:sz w:val="24"/>
          <w:szCs w:val="24"/>
        </w:rPr>
      </w:pPr>
    </w:p>
    <w:p w14:paraId="2009FD3B" w14:textId="2559843A" w:rsidR="00E107F2" w:rsidRPr="003D14D1" w:rsidRDefault="00E107F2" w:rsidP="003D14D1">
      <w:pPr>
        <w:ind w:left="-142" w:right="-330"/>
        <w:rPr>
          <w:rFonts w:ascii="Raleway" w:hAnsi="Raleway" w:cs="Arial"/>
          <w:sz w:val="24"/>
          <w:szCs w:val="24"/>
        </w:rPr>
      </w:pPr>
      <w:r w:rsidRPr="003D14D1">
        <w:rPr>
          <w:rFonts w:ascii="Raleway" w:hAnsi="Raleway" w:cs="Arial"/>
          <w:b/>
          <w:sz w:val="24"/>
          <w:szCs w:val="24"/>
        </w:rPr>
        <w:t>Y</w:t>
      </w:r>
      <w:r w:rsidR="003D14D1">
        <w:rPr>
          <w:rFonts w:ascii="Raleway" w:hAnsi="Raleway" w:cs="Arial"/>
          <w:b/>
          <w:sz w:val="24"/>
          <w:szCs w:val="24"/>
        </w:rPr>
        <w:t xml:space="preserve">5-6 </w:t>
      </w:r>
      <w:r w:rsidR="00CC30A1" w:rsidRPr="003D14D1">
        <w:rPr>
          <w:rFonts w:ascii="Raleway" w:hAnsi="Raleway" w:cs="Arial"/>
          <w:b/>
          <w:sz w:val="24"/>
          <w:szCs w:val="24"/>
        </w:rPr>
        <w:t xml:space="preserve">CHOIR – YOUNG VOICES </w:t>
      </w:r>
      <w:r w:rsidR="00845EEB" w:rsidRPr="003D14D1">
        <w:rPr>
          <w:rFonts w:ascii="Raleway" w:hAnsi="Raleway" w:cs="Arial"/>
          <w:b/>
          <w:sz w:val="24"/>
          <w:szCs w:val="24"/>
        </w:rPr>
        <w:t>–</w:t>
      </w:r>
      <w:r w:rsidR="003D14D1">
        <w:rPr>
          <w:rFonts w:ascii="Raleway" w:hAnsi="Raleway" w:cs="Arial"/>
          <w:b/>
          <w:sz w:val="24"/>
          <w:szCs w:val="24"/>
        </w:rPr>
        <w:t xml:space="preserve"> </w:t>
      </w:r>
      <w:r w:rsidR="00A664DF" w:rsidRPr="003D14D1">
        <w:rPr>
          <w:rFonts w:ascii="Raleway" w:hAnsi="Raleway" w:cs="Arial"/>
          <w:b/>
          <w:sz w:val="24"/>
          <w:szCs w:val="24"/>
        </w:rPr>
        <w:t xml:space="preserve">TICKETS </w:t>
      </w:r>
      <w:r w:rsidR="003D14D1">
        <w:rPr>
          <w:rFonts w:ascii="Raleway" w:hAnsi="Raleway" w:cs="Arial"/>
          <w:b/>
          <w:sz w:val="24"/>
          <w:szCs w:val="24"/>
        </w:rPr>
        <w:t>AND PARENT BANNER</w:t>
      </w:r>
    </w:p>
    <w:p w14:paraId="3A44916F" w14:textId="77777777" w:rsidR="00E107F2" w:rsidRPr="003D14D1" w:rsidRDefault="00E107F2" w:rsidP="003D14D1">
      <w:pPr>
        <w:ind w:left="-142" w:right="-330"/>
        <w:rPr>
          <w:rFonts w:ascii="Raleway" w:hAnsi="Raleway" w:cs="Arial"/>
          <w:sz w:val="24"/>
          <w:szCs w:val="24"/>
        </w:rPr>
      </w:pPr>
    </w:p>
    <w:p w14:paraId="434F68A9" w14:textId="4F2BF1D4" w:rsidR="00CB4483" w:rsidRPr="003D14D1" w:rsidRDefault="003D14D1" w:rsidP="003D14D1">
      <w:pPr>
        <w:ind w:left="-142" w:right="-330"/>
        <w:jc w:val="both"/>
        <w:rPr>
          <w:rFonts w:ascii="Raleway" w:hAnsi="Raleway" w:cs="Arial"/>
          <w:sz w:val="24"/>
          <w:szCs w:val="24"/>
        </w:rPr>
      </w:pPr>
      <w:r>
        <w:rPr>
          <w:rFonts w:ascii="Raleway" w:hAnsi="Raleway" w:cs="Arial"/>
          <w:sz w:val="24"/>
          <w:szCs w:val="24"/>
        </w:rPr>
        <w:t xml:space="preserve">I have now received the </w:t>
      </w:r>
      <w:r w:rsidR="00B170C6" w:rsidRPr="003D14D1">
        <w:rPr>
          <w:rFonts w:ascii="Raleway" w:hAnsi="Raleway" w:cs="Arial"/>
          <w:sz w:val="24"/>
          <w:szCs w:val="24"/>
        </w:rPr>
        <w:t>E-Tickets for Young Voices</w:t>
      </w:r>
      <w:r w:rsidR="00CB4483" w:rsidRPr="003D14D1">
        <w:rPr>
          <w:rFonts w:ascii="Raleway" w:hAnsi="Raleway" w:cs="Arial"/>
          <w:sz w:val="24"/>
          <w:szCs w:val="24"/>
        </w:rPr>
        <w:t xml:space="preserve"> </w:t>
      </w:r>
      <w:r>
        <w:rPr>
          <w:rFonts w:ascii="Raleway" w:hAnsi="Raleway" w:cs="Arial"/>
          <w:sz w:val="24"/>
          <w:szCs w:val="24"/>
        </w:rPr>
        <w:t xml:space="preserve">for those parents who ordered, and </w:t>
      </w:r>
      <w:r w:rsidR="0034496E" w:rsidRPr="003D14D1">
        <w:rPr>
          <w:rFonts w:ascii="Raleway" w:hAnsi="Raleway" w:cs="Arial"/>
          <w:sz w:val="24"/>
          <w:szCs w:val="24"/>
        </w:rPr>
        <w:t xml:space="preserve">I </w:t>
      </w:r>
      <w:r>
        <w:rPr>
          <w:rFonts w:ascii="Raleway" w:hAnsi="Raleway" w:cs="Arial"/>
          <w:sz w:val="24"/>
          <w:szCs w:val="24"/>
        </w:rPr>
        <w:t xml:space="preserve">now </w:t>
      </w:r>
      <w:r w:rsidR="0034496E" w:rsidRPr="003D14D1">
        <w:rPr>
          <w:rFonts w:ascii="Raleway" w:hAnsi="Raleway" w:cs="Arial"/>
          <w:sz w:val="24"/>
          <w:szCs w:val="24"/>
        </w:rPr>
        <w:t xml:space="preserve">need to transfer </w:t>
      </w:r>
      <w:r w:rsidR="00F7703C" w:rsidRPr="003D14D1">
        <w:rPr>
          <w:rFonts w:ascii="Raleway" w:hAnsi="Raleway" w:cs="Arial"/>
          <w:sz w:val="24"/>
          <w:szCs w:val="24"/>
        </w:rPr>
        <w:t xml:space="preserve">the tickets </w:t>
      </w:r>
      <w:r>
        <w:rPr>
          <w:rFonts w:ascii="Raleway" w:hAnsi="Raleway" w:cs="Arial"/>
          <w:sz w:val="24"/>
          <w:szCs w:val="24"/>
        </w:rPr>
        <w:t xml:space="preserve">to you.  </w:t>
      </w:r>
      <w:r w:rsidR="00CB4483" w:rsidRPr="003D14D1">
        <w:rPr>
          <w:rFonts w:ascii="Raleway" w:hAnsi="Raleway" w:cs="Arial"/>
          <w:sz w:val="24"/>
          <w:szCs w:val="24"/>
        </w:rPr>
        <w:t xml:space="preserve">Please read the instructions </w:t>
      </w:r>
      <w:r>
        <w:rPr>
          <w:rFonts w:ascii="Raleway" w:hAnsi="Raleway" w:cs="Arial"/>
          <w:sz w:val="24"/>
          <w:szCs w:val="24"/>
        </w:rPr>
        <w:t xml:space="preserve">below </w:t>
      </w:r>
      <w:r w:rsidR="00CB4483" w:rsidRPr="003D14D1">
        <w:rPr>
          <w:rFonts w:ascii="Raleway" w:hAnsi="Raleway" w:cs="Arial"/>
          <w:sz w:val="24"/>
          <w:szCs w:val="24"/>
        </w:rPr>
        <w:t xml:space="preserve">on how to access </w:t>
      </w:r>
      <w:r w:rsidR="00D86C3D" w:rsidRPr="003D14D1">
        <w:rPr>
          <w:rFonts w:ascii="Raleway" w:hAnsi="Raleway" w:cs="Arial"/>
          <w:sz w:val="24"/>
          <w:szCs w:val="24"/>
        </w:rPr>
        <w:t>them</w:t>
      </w:r>
      <w:r w:rsidR="00423DE6" w:rsidRPr="003D14D1">
        <w:rPr>
          <w:rFonts w:ascii="Raleway" w:hAnsi="Raleway" w:cs="Arial"/>
          <w:sz w:val="24"/>
          <w:szCs w:val="24"/>
        </w:rPr>
        <w:t>.</w:t>
      </w:r>
    </w:p>
    <w:p w14:paraId="57918082" w14:textId="77777777" w:rsidR="00423DE6" w:rsidRPr="003D14D1" w:rsidRDefault="00423DE6" w:rsidP="003D14D1">
      <w:pPr>
        <w:ind w:left="-142" w:right="-330"/>
        <w:jc w:val="both"/>
        <w:rPr>
          <w:rFonts w:ascii="Raleway" w:hAnsi="Raleway" w:cs="Arial"/>
          <w:sz w:val="24"/>
          <w:szCs w:val="24"/>
        </w:rPr>
      </w:pPr>
    </w:p>
    <w:p w14:paraId="07A731F2" w14:textId="3355C90C" w:rsidR="009E44AD" w:rsidRPr="003D14D1" w:rsidRDefault="00423DE6" w:rsidP="003D14D1">
      <w:pPr>
        <w:ind w:left="-142" w:right="-330"/>
        <w:jc w:val="both"/>
        <w:rPr>
          <w:rFonts w:ascii="Raleway" w:hAnsi="Raleway" w:cs="Arial"/>
          <w:sz w:val="24"/>
          <w:szCs w:val="24"/>
        </w:rPr>
      </w:pPr>
      <w:r w:rsidRPr="003D14D1">
        <w:rPr>
          <w:rFonts w:ascii="Raleway" w:hAnsi="Raleway" w:cs="Arial"/>
          <w:b/>
          <w:bCs/>
          <w:sz w:val="24"/>
          <w:szCs w:val="24"/>
        </w:rPr>
        <w:t>Step 1.</w:t>
      </w:r>
      <w:r w:rsidRPr="003D14D1">
        <w:rPr>
          <w:rFonts w:ascii="Raleway" w:hAnsi="Raleway" w:cs="Arial"/>
          <w:sz w:val="24"/>
          <w:szCs w:val="24"/>
        </w:rPr>
        <w:t> </w:t>
      </w:r>
      <w:r w:rsidR="00F7703C" w:rsidRPr="003D14D1">
        <w:rPr>
          <w:rFonts w:ascii="Raleway" w:hAnsi="Raleway" w:cs="Arial"/>
          <w:sz w:val="24"/>
          <w:szCs w:val="24"/>
        </w:rPr>
        <w:t>D</w:t>
      </w:r>
      <w:r w:rsidRPr="003D14D1">
        <w:rPr>
          <w:rFonts w:ascii="Raleway" w:hAnsi="Raleway" w:cs="Arial"/>
          <w:sz w:val="24"/>
          <w:szCs w:val="24"/>
        </w:rPr>
        <w:t xml:space="preserve">ownload the UK version of the AXS Ticket app </w:t>
      </w:r>
      <w:r w:rsidR="003D14D1">
        <w:rPr>
          <w:rFonts w:ascii="Raleway" w:hAnsi="Raleway" w:cs="Arial"/>
          <w:sz w:val="24"/>
          <w:szCs w:val="24"/>
        </w:rPr>
        <w:t>(</w:t>
      </w:r>
      <w:r w:rsidRPr="003D14D1">
        <w:rPr>
          <w:rFonts w:ascii="Raleway" w:hAnsi="Raleway" w:cs="Arial"/>
          <w:sz w:val="24"/>
          <w:szCs w:val="24"/>
        </w:rPr>
        <w:t>not the US version</w:t>
      </w:r>
      <w:r w:rsidR="003D14D1">
        <w:rPr>
          <w:rFonts w:ascii="Raleway" w:hAnsi="Raleway" w:cs="Arial"/>
          <w:sz w:val="24"/>
          <w:szCs w:val="24"/>
        </w:rPr>
        <w:t>)</w:t>
      </w:r>
      <w:r w:rsidRPr="003D14D1">
        <w:rPr>
          <w:rFonts w:ascii="Raleway" w:hAnsi="Raleway" w:cs="Arial"/>
          <w:sz w:val="24"/>
          <w:szCs w:val="24"/>
        </w:rPr>
        <w:t xml:space="preserve">. </w:t>
      </w:r>
    </w:p>
    <w:p w14:paraId="3FA631A6" w14:textId="77777777" w:rsidR="009E44AD" w:rsidRPr="003D14D1" w:rsidRDefault="009E44AD" w:rsidP="003D14D1">
      <w:pPr>
        <w:ind w:left="-142" w:right="-330"/>
        <w:jc w:val="both"/>
        <w:rPr>
          <w:rFonts w:ascii="Raleway" w:hAnsi="Raleway" w:cs="Arial"/>
          <w:b/>
          <w:bCs/>
          <w:sz w:val="24"/>
          <w:szCs w:val="24"/>
        </w:rPr>
      </w:pPr>
    </w:p>
    <w:p w14:paraId="56D4BB07" w14:textId="7D0EA86C" w:rsidR="003D14D1" w:rsidRDefault="00423DE6" w:rsidP="003D14D1">
      <w:pPr>
        <w:ind w:left="-142" w:right="-330"/>
        <w:jc w:val="both"/>
        <w:rPr>
          <w:rFonts w:ascii="Raleway" w:hAnsi="Raleway" w:cs="Arial"/>
          <w:sz w:val="24"/>
          <w:szCs w:val="24"/>
        </w:rPr>
      </w:pPr>
      <w:r w:rsidRPr="003D14D1">
        <w:rPr>
          <w:rFonts w:ascii="Raleway" w:hAnsi="Raleway" w:cs="Arial"/>
          <w:b/>
          <w:bCs/>
          <w:sz w:val="24"/>
          <w:szCs w:val="24"/>
        </w:rPr>
        <w:t>Step</w:t>
      </w:r>
      <w:r w:rsidR="009E44AD" w:rsidRPr="003D14D1">
        <w:rPr>
          <w:rFonts w:ascii="Raleway" w:hAnsi="Raleway" w:cs="Arial"/>
          <w:b/>
          <w:bCs/>
          <w:sz w:val="24"/>
          <w:szCs w:val="24"/>
        </w:rPr>
        <w:t xml:space="preserve"> </w:t>
      </w:r>
      <w:r w:rsidRPr="003D14D1">
        <w:rPr>
          <w:rFonts w:ascii="Raleway" w:hAnsi="Raleway" w:cs="Arial"/>
          <w:b/>
          <w:bCs/>
          <w:sz w:val="24"/>
          <w:szCs w:val="24"/>
        </w:rPr>
        <w:t>2.</w:t>
      </w:r>
      <w:r w:rsidR="002752A1" w:rsidRPr="003D14D1">
        <w:rPr>
          <w:rFonts w:ascii="Raleway" w:hAnsi="Raleway" w:cs="Arial"/>
          <w:sz w:val="24"/>
          <w:szCs w:val="24"/>
        </w:rPr>
        <w:t xml:space="preserve"> Create a</w:t>
      </w:r>
      <w:r w:rsidR="00F7703C" w:rsidRPr="003D14D1">
        <w:rPr>
          <w:rFonts w:ascii="Raleway" w:hAnsi="Raleway" w:cs="Arial"/>
          <w:sz w:val="24"/>
          <w:szCs w:val="24"/>
        </w:rPr>
        <w:t>n account/</w:t>
      </w:r>
      <w:r w:rsidR="004D79CB" w:rsidRPr="003D14D1">
        <w:rPr>
          <w:rFonts w:ascii="Raleway" w:hAnsi="Raleway" w:cs="Arial"/>
          <w:sz w:val="24"/>
          <w:szCs w:val="24"/>
        </w:rPr>
        <w:t xml:space="preserve">log in with the email </w:t>
      </w:r>
      <w:r w:rsidR="002752A1" w:rsidRPr="003D14D1">
        <w:rPr>
          <w:rFonts w:ascii="Raleway" w:hAnsi="Raleway" w:cs="Arial"/>
          <w:sz w:val="24"/>
          <w:szCs w:val="24"/>
        </w:rPr>
        <w:t xml:space="preserve">address </w:t>
      </w:r>
      <w:r w:rsidR="003D14D1">
        <w:rPr>
          <w:rFonts w:ascii="Raleway" w:hAnsi="Raleway" w:cs="Arial"/>
          <w:sz w:val="24"/>
          <w:szCs w:val="24"/>
        </w:rPr>
        <w:t xml:space="preserve">to which you would </w:t>
      </w:r>
      <w:r w:rsidR="004D79CB" w:rsidRPr="003D14D1">
        <w:rPr>
          <w:rFonts w:ascii="Raleway" w:hAnsi="Raleway" w:cs="Arial"/>
          <w:sz w:val="24"/>
          <w:szCs w:val="24"/>
        </w:rPr>
        <w:t>like the tickets</w:t>
      </w:r>
      <w:r w:rsidR="003D14D1">
        <w:rPr>
          <w:rFonts w:ascii="Raleway" w:hAnsi="Raleway" w:cs="Arial"/>
          <w:sz w:val="24"/>
          <w:szCs w:val="24"/>
        </w:rPr>
        <w:t xml:space="preserve"> sent</w:t>
      </w:r>
      <w:r w:rsidR="002752A1" w:rsidRPr="003D14D1">
        <w:rPr>
          <w:rFonts w:ascii="Raleway" w:hAnsi="Raleway" w:cs="Arial"/>
          <w:sz w:val="24"/>
          <w:szCs w:val="24"/>
        </w:rPr>
        <w:t>.</w:t>
      </w:r>
    </w:p>
    <w:p w14:paraId="3570F732" w14:textId="279E7416" w:rsidR="00B170C6" w:rsidRDefault="00423DE6" w:rsidP="003D14D1">
      <w:pPr>
        <w:ind w:left="-142" w:right="-330"/>
        <w:jc w:val="both"/>
        <w:rPr>
          <w:rFonts w:ascii="Raleway" w:hAnsi="Raleway" w:cs="Arial"/>
          <w:sz w:val="24"/>
          <w:szCs w:val="24"/>
        </w:rPr>
      </w:pPr>
      <w:r w:rsidRPr="003D14D1">
        <w:rPr>
          <w:rFonts w:ascii="Raleway" w:hAnsi="Raleway" w:cs="Arial"/>
          <w:sz w:val="24"/>
          <w:szCs w:val="24"/>
        </w:rPr>
        <w:br/>
        <w:t> </w:t>
      </w:r>
      <w:r w:rsidRPr="003D14D1">
        <w:rPr>
          <w:rFonts w:ascii="Raleway" w:hAnsi="Raleway" w:cs="Arial"/>
          <w:b/>
          <w:bCs/>
          <w:sz w:val="24"/>
          <w:szCs w:val="24"/>
        </w:rPr>
        <w:t>Ste</w:t>
      </w:r>
      <w:r w:rsidR="00DE0E00" w:rsidRPr="003D14D1">
        <w:rPr>
          <w:rFonts w:ascii="Raleway" w:hAnsi="Raleway" w:cs="Arial"/>
          <w:b/>
          <w:bCs/>
          <w:sz w:val="24"/>
          <w:szCs w:val="24"/>
        </w:rPr>
        <w:t>p</w:t>
      </w:r>
      <w:r w:rsidR="002752A1" w:rsidRPr="003D14D1">
        <w:rPr>
          <w:rFonts w:ascii="Raleway" w:hAnsi="Raleway" w:cs="Arial"/>
          <w:b/>
          <w:bCs/>
          <w:sz w:val="24"/>
          <w:szCs w:val="24"/>
        </w:rPr>
        <w:t xml:space="preserve"> </w:t>
      </w:r>
      <w:r w:rsidRPr="003D14D1">
        <w:rPr>
          <w:rFonts w:ascii="Raleway" w:hAnsi="Raleway" w:cs="Arial"/>
          <w:b/>
          <w:bCs/>
          <w:sz w:val="24"/>
          <w:szCs w:val="24"/>
        </w:rPr>
        <w:t>3.</w:t>
      </w:r>
      <w:r w:rsidR="0015182F" w:rsidRPr="003D14D1">
        <w:rPr>
          <w:rFonts w:ascii="Raleway" w:hAnsi="Raleway" w:cs="Arial"/>
          <w:sz w:val="24"/>
          <w:szCs w:val="24"/>
        </w:rPr>
        <w:t xml:space="preserve"> </w:t>
      </w:r>
      <w:r w:rsidR="003D14D1">
        <w:rPr>
          <w:rFonts w:ascii="Raleway" w:hAnsi="Raleway" w:cs="Arial"/>
          <w:sz w:val="24"/>
          <w:szCs w:val="24"/>
        </w:rPr>
        <w:t>Complete the ParentMail Form stating the exact email address to which you would like the tickets sending. P</w:t>
      </w:r>
      <w:r w:rsidR="00DA23AC" w:rsidRPr="003D14D1">
        <w:rPr>
          <w:rFonts w:ascii="Raleway" w:hAnsi="Raleway" w:cs="Arial"/>
          <w:sz w:val="24"/>
          <w:szCs w:val="24"/>
        </w:rPr>
        <w:t>lease check spelling to ensure the tickets are transferred to you correctly.</w:t>
      </w:r>
      <w:r w:rsidR="004D1816" w:rsidRPr="003D14D1">
        <w:rPr>
          <w:rFonts w:ascii="Raleway" w:hAnsi="Raleway" w:cs="Arial"/>
          <w:sz w:val="24"/>
          <w:szCs w:val="24"/>
        </w:rPr>
        <w:t xml:space="preserve"> I will be using this email address to send you your ticket</w:t>
      </w:r>
      <w:r w:rsidR="00E60063" w:rsidRPr="003D14D1">
        <w:rPr>
          <w:rFonts w:ascii="Raleway" w:hAnsi="Raleway" w:cs="Arial"/>
          <w:sz w:val="24"/>
          <w:szCs w:val="24"/>
        </w:rPr>
        <w:t xml:space="preserve">s </w:t>
      </w:r>
      <w:r w:rsidR="007842DB" w:rsidRPr="003D14D1">
        <w:rPr>
          <w:rFonts w:ascii="Raleway" w:hAnsi="Raleway" w:cs="Arial"/>
          <w:sz w:val="24"/>
          <w:szCs w:val="24"/>
        </w:rPr>
        <w:t>next week</w:t>
      </w:r>
      <w:r w:rsidR="00EE1B72" w:rsidRPr="003D14D1">
        <w:rPr>
          <w:rFonts w:ascii="Raleway" w:hAnsi="Raleway" w:cs="Arial"/>
          <w:sz w:val="24"/>
          <w:szCs w:val="24"/>
        </w:rPr>
        <w:t xml:space="preserve"> so please </w:t>
      </w:r>
      <w:r w:rsidR="003D14D1">
        <w:rPr>
          <w:rFonts w:ascii="Raleway" w:hAnsi="Raleway" w:cs="Arial"/>
          <w:sz w:val="24"/>
          <w:szCs w:val="24"/>
        </w:rPr>
        <w:t>complete the online form by 0900 on Tuesday 11 February.</w:t>
      </w:r>
    </w:p>
    <w:p w14:paraId="745F528C" w14:textId="77777777" w:rsidR="003D14D1" w:rsidRPr="003D14D1" w:rsidRDefault="003D14D1" w:rsidP="003D14D1">
      <w:pPr>
        <w:ind w:left="-142" w:right="-330"/>
        <w:jc w:val="both"/>
        <w:rPr>
          <w:rFonts w:ascii="Raleway" w:hAnsi="Raleway" w:cs="Arial"/>
          <w:sz w:val="24"/>
          <w:szCs w:val="24"/>
        </w:rPr>
      </w:pPr>
    </w:p>
    <w:p w14:paraId="69DA98DF" w14:textId="02B5F905" w:rsidR="003D14D1" w:rsidRDefault="00E93A3F" w:rsidP="003D14D1">
      <w:pPr>
        <w:ind w:left="-142" w:right="-330"/>
        <w:jc w:val="both"/>
        <w:rPr>
          <w:rFonts w:ascii="Raleway" w:hAnsi="Raleway" w:cs="Arial"/>
          <w:sz w:val="24"/>
          <w:szCs w:val="24"/>
        </w:rPr>
      </w:pPr>
      <w:r w:rsidRPr="003D14D1">
        <w:rPr>
          <w:rFonts w:ascii="Raleway" w:hAnsi="Raleway" w:cs="Arial"/>
          <w:sz w:val="24"/>
          <w:szCs w:val="24"/>
        </w:rPr>
        <w:t>It would be lovely if we could see our wonderful Malcolm Sargent parents in the audience</w:t>
      </w:r>
      <w:r w:rsidR="003D14D1">
        <w:rPr>
          <w:rFonts w:ascii="Raleway" w:hAnsi="Raleway" w:cs="Arial"/>
          <w:sz w:val="24"/>
          <w:szCs w:val="24"/>
        </w:rPr>
        <w:t>,</w:t>
      </w:r>
      <w:r w:rsidR="00891EA2" w:rsidRPr="003D14D1">
        <w:rPr>
          <w:rFonts w:ascii="Raleway" w:hAnsi="Raleway" w:cs="Arial"/>
          <w:sz w:val="24"/>
          <w:szCs w:val="24"/>
        </w:rPr>
        <w:t xml:space="preserve"> </w:t>
      </w:r>
      <w:r w:rsidRPr="003D14D1">
        <w:rPr>
          <w:rFonts w:ascii="Raleway" w:hAnsi="Raleway" w:cs="Arial"/>
          <w:sz w:val="24"/>
          <w:szCs w:val="24"/>
        </w:rPr>
        <w:t xml:space="preserve">so I wondered if any of you would </w:t>
      </w:r>
      <w:r w:rsidR="003D14D1">
        <w:rPr>
          <w:rFonts w:ascii="Raleway" w:hAnsi="Raleway" w:cs="Arial"/>
          <w:sz w:val="24"/>
          <w:szCs w:val="24"/>
        </w:rPr>
        <w:t xml:space="preserve">be able to create </w:t>
      </w:r>
      <w:r w:rsidR="0014576A" w:rsidRPr="003D14D1">
        <w:rPr>
          <w:rFonts w:ascii="Raleway" w:hAnsi="Raleway" w:cs="Arial"/>
          <w:sz w:val="24"/>
          <w:szCs w:val="24"/>
        </w:rPr>
        <w:t>a banner</w:t>
      </w:r>
      <w:r w:rsidR="003D14D1">
        <w:rPr>
          <w:rFonts w:ascii="Raleway" w:hAnsi="Raleway" w:cs="Arial"/>
          <w:sz w:val="24"/>
          <w:szCs w:val="24"/>
        </w:rPr>
        <w:t xml:space="preserve">, </w:t>
      </w:r>
      <w:r w:rsidR="0014576A" w:rsidRPr="003D14D1">
        <w:rPr>
          <w:rFonts w:ascii="Raleway" w:hAnsi="Raleway" w:cs="Arial"/>
          <w:sz w:val="24"/>
          <w:szCs w:val="24"/>
        </w:rPr>
        <w:t>using lights</w:t>
      </w:r>
      <w:r w:rsidR="00891EA2" w:rsidRPr="003D14D1">
        <w:rPr>
          <w:rFonts w:ascii="Raleway" w:hAnsi="Raleway" w:cs="Arial"/>
          <w:sz w:val="24"/>
          <w:szCs w:val="24"/>
        </w:rPr>
        <w:t xml:space="preserve"> or something visual</w:t>
      </w:r>
      <w:r w:rsidR="0014576A" w:rsidRPr="003D14D1">
        <w:rPr>
          <w:rFonts w:ascii="Raleway" w:hAnsi="Raleway" w:cs="Arial"/>
          <w:sz w:val="24"/>
          <w:szCs w:val="24"/>
        </w:rPr>
        <w:t xml:space="preserve"> so we can see you</w:t>
      </w:r>
      <w:r w:rsidR="00891EA2" w:rsidRPr="003D14D1">
        <w:rPr>
          <w:rFonts w:ascii="Raleway" w:hAnsi="Raleway" w:cs="Arial"/>
          <w:sz w:val="24"/>
          <w:szCs w:val="24"/>
        </w:rPr>
        <w:t xml:space="preserve"> too</w:t>
      </w:r>
      <w:r w:rsidR="003D14D1">
        <w:rPr>
          <w:rFonts w:ascii="Raleway" w:hAnsi="Raleway" w:cs="Arial"/>
          <w:sz w:val="24"/>
          <w:szCs w:val="24"/>
        </w:rPr>
        <w:t>?</w:t>
      </w:r>
      <w:r w:rsidR="0014576A" w:rsidRPr="003D14D1">
        <w:rPr>
          <w:rFonts w:ascii="Raleway" w:hAnsi="Raleway" w:cs="Arial"/>
          <w:sz w:val="24"/>
          <w:szCs w:val="24"/>
        </w:rPr>
        <w:t xml:space="preserve"> We will have our Malcolm Sargent School banner and silver</w:t>
      </w:r>
      <w:r w:rsidR="00C73562" w:rsidRPr="003D14D1">
        <w:rPr>
          <w:rFonts w:ascii="Raleway" w:hAnsi="Raleway" w:cs="Arial"/>
          <w:sz w:val="24"/>
          <w:szCs w:val="24"/>
        </w:rPr>
        <w:t xml:space="preserve"> </w:t>
      </w:r>
      <w:r w:rsidR="00891EA2" w:rsidRPr="003D14D1">
        <w:rPr>
          <w:rFonts w:ascii="Raleway" w:hAnsi="Raleway" w:cs="Arial"/>
          <w:sz w:val="24"/>
          <w:szCs w:val="24"/>
        </w:rPr>
        <w:t>boppers on our heads so hopefully you can see us!</w:t>
      </w:r>
      <w:r w:rsidR="00C73562" w:rsidRPr="003D14D1">
        <w:rPr>
          <w:rFonts w:ascii="Raleway" w:hAnsi="Raleway" w:cs="Arial"/>
          <w:sz w:val="24"/>
          <w:szCs w:val="24"/>
        </w:rPr>
        <w:t xml:space="preserve"> </w:t>
      </w:r>
    </w:p>
    <w:p w14:paraId="42578D10" w14:textId="77777777" w:rsidR="003D14D1" w:rsidRDefault="003D14D1" w:rsidP="003D14D1">
      <w:pPr>
        <w:ind w:left="-142" w:right="-330"/>
        <w:jc w:val="both"/>
        <w:rPr>
          <w:rFonts w:ascii="Raleway" w:hAnsi="Raleway" w:cs="Arial"/>
          <w:sz w:val="24"/>
          <w:szCs w:val="24"/>
        </w:rPr>
      </w:pPr>
    </w:p>
    <w:p w14:paraId="17C01C46" w14:textId="2F29D244" w:rsidR="0082709F" w:rsidRPr="003D14D1" w:rsidRDefault="0082709F" w:rsidP="003D14D1">
      <w:pPr>
        <w:ind w:left="-142" w:right="-330"/>
        <w:jc w:val="both"/>
        <w:rPr>
          <w:rFonts w:ascii="Raleway" w:hAnsi="Raleway" w:cs="Arial"/>
          <w:sz w:val="24"/>
          <w:szCs w:val="24"/>
        </w:rPr>
      </w:pPr>
      <w:r w:rsidRPr="003D14D1">
        <w:rPr>
          <w:rFonts w:ascii="Raleway" w:hAnsi="Raleway" w:cs="Arial"/>
          <w:sz w:val="24"/>
          <w:szCs w:val="24"/>
        </w:rPr>
        <w:t xml:space="preserve">A final information letter will be sent out to you very soon </w:t>
      </w:r>
      <w:r w:rsidR="00F061D6" w:rsidRPr="003D14D1">
        <w:rPr>
          <w:rFonts w:ascii="Raleway" w:hAnsi="Raleway" w:cs="Arial"/>
          <w:sz w:val="24"/>
          <w:szCs w:val="24"/>
        </w:rPr>
        <w:t>with all the details for the Young Voices experience</w:t>
      </w:r>
      <w:r w:rsidR="003D14D1">
        <w:rPr>
          <w:rFonts w:ascii="Raleway" w:hAnsi="Raleway" w:cs="Arial"/>
          <w:sz w:val="24"/>
          <w:szCs w:val="24"/>
        </w:rPr>
        <w:t>.</w:t>
      </w:r>
    </w:p>
    <w:p w14:paraId="087B09B6" w14:textId="54388D64" w:rsidR="00D67A17" w:rsidRPr="003D14D1" w:rsidRDefault="00D67A17" w:rsidP="003D14D1">
      <w:pPr>
        <w:ind w:left="-142" w:right="-330"/>
        <w:jc w:val="both"/>
        <w:rPr>
          <w:rFonts w:ascii="Raleway" w:hAnsi="Raleway" w:cs="Arial"/>
          <w:sz w:val="24"/>
          <w:szCs w:val="24"/>
        </w:rPr>
      </w:pPr>
    </w:p>
    <w:p w14:paraId="0B454FE8" w14:textId="727449D3" w:rsidR="00E107F2" w:rsidRDefault="00E107F2" w:rsidP="003D14D1">
      <w:pPr>
        <w:ind w:left="-142" w:right="-330"/>
        <w:jc w:val="both"/>
        <w:rPr>
          <w:rFonts w:ascii="Raleway" w:hAnsi="Raleway" w:cs="Arial"/>
          <w:sz w:val="24"/>
          <w:szCs w:val="24"/>
        </w:rPr>
      </w:pPr>
      <w:r w:rsidRPr="003D14D1">
        <w:rPr>
          <w:rFonts w:ascii="Raleway" w:hAnsi="Raleway" w:cs="Arial"/>
          <w:sz w:val="24"/>
          <w:szCs w:val="24"/>
        </w:rPr>
        <w:t>Yours sincerely</w:t>
      </w:r>
    </w:p>
    <w:p w14:paraId="46F566B8" w14:textId="77777777" w:rsidR="003D14D1" w:rsidRPr="003D14D1" w:rsidRDefault="003D14D1" w:rsidP="003D14D1">
      <w:pPr>
        <w:ind w:left="-142" w:right="-330"/>
        <w:jc w:val="both"/>
        <w:rPr>
          <w:rFonts w:ascii="Raleway" w:hAnsi="Raleway" w:cs="Arial"/>
          <w:sz w:val="24"/>
          <w:szCs w:val="24"/>
        </w:rPr>
      </w:pPr>
    </w:p>
    <w:p w14:paraId="18DA874B" w14:textId="77777777" w:rsidR="008B6E82" w:rsidRPr="003D14D1" w:rsidRDefault="008B6E82" w:rsidP="003D14D1">
      <w:pPr>
        <w:ind w:left="-142" w:right="-330"/>
        <w:jc w:val="both"/>
        <w:rPr>
          <w:rFonts w:ascii="Raleway" w:hAnsi="Raleway" w:cs="Arial"/>
          <w:sz w:val="24"/>
          <w:szCs w:val="24"/>
        </w:rPr>
      </w:pPr>
    </w:p>
    <w:p w14:paraId="457E23B0" w14:textId="132BF81F" w:rsidR="008B6E82" w:rsidRPr="003D14D1" w:rsidRDefault="00E107F2" w:rsidP="003D14D1">
      <w:pPr>
        <w:ind w:left="-142" w:right="-330"/>
        <w:jc w:val="both"/>
        <w:rPr>
          <w:rFonts w:ascii="Raleway" w:hAnsi="Raleway" w:cs="Arial"/>
          <w:sz w:val="24"/>
          <w:szCs w:val="24"/>
        </w:rPr>
      </w:pPr>
      <w:r w:rsidRPr="003D14D1">
        <w:rPr>
          <w:rFonts w:ascii="Raleway" w:hAnsi="Raleway" w:cs="Arial"/>
          <w:sz w:val="24"/>
          <w:szCs w:val="24"/>
        </w:rPr>
        <w:t>Mrs Vicki Mills</w:t>
      </w:r>
    </w:p>
    <w:p w14:paraId="4229998F" w14:textId="192235BF" w:rsidR="003D14D1" w:rsidRDefault="00232724" w:rsidP="003D14D1">
      <w:pPr>
        <w:ind w:left="-142" w:right="-330"/>
        <w:jc w:val="both"/>
        <w:rPr>
          <w:rFonts w:ascii="Raleway" w:hAnsi="Raleway" w:cs="Arial"/>
          <w:sz w:val="24"/>
          <w:szCs w:val="24"/>
        </w:rPr>
      </w:pPr>
      <w:r w:rsidRPr="003D14D1">
        <w:rPr>
          <w:rFonts w:ascii="Raleway" w:hAnsi="Raleway" w:cs="Arial"/>
          <w:sz w:val="24"/>
          <w:szCs w:val="24"/>
        </w:rPr>
        <w:t>Music Subject Leader</w:t>
      </w:r>
    </w:p>
    <w:p w14:paraId="248FC8FE" w14:textId="77777777" w:rsidR="003D14D1" w:rsidRDefault="003D14D1" w:rsidP="003D14D1">
      <w:pPr>
        <w:ind w:left="-142" w:right="-330"/>
        <w:jc w:val="both"/>
        <w:rPr>
          <w:rFonts w:ascii="Raleway" w:hAnsi="Raleway" w:cs="Arial"/>
          <w:sz w:val="24"/>
          <w:szCs w:val="24"/>
        </w:rPr>
      </w:pPr>
    </w:p>
    <w:p w14:paraId="6957C4EC" w14:textId="77777777" w:rsidR="003D14D1" w:rsidRDefault="003D14D1" w:rsidP="003D14D1">
      <w:pPr>
        <w:ind w:left="-142" w:right="-330"/>
        <w:jc w:val="both"/>
        <w:rPr>
          <w:rFonts w:ascii="Raleway" w:hAnsi="Raleway" w:cs="Arial"/>
          <w:sz w:val="24"/>
          <w:szCs w:val="24"/>
        </w:rPr>
      </w:pPr>
    </w:p>
    <w:p w14:paraId="667B3DE0" w14:textId="75EA8B30" w:rsidR="003D14D1" w:rsidRDefault="003D14D1" w:rsidP="003D14D1">
      <w:pPr>
        <w:ind w:left="-142" w:right="-330"/>
        <w:jc w:val="both"/>
        <w:rPr>
          <w:rFonts w:ascii="Raleway" w:hAnsi="Raleway" w:cs="Arial"/>
          <w:b/>
          <w:bCs/>
          <w:sz w:val="24"/>
          <w:szCs w:val="24"/>
        </w:rPr>
      </w:pPr>
      <w:r>
        <w:rPr>
          <w:rFonts w:ascii="Raleway" w:hAnsi="Raleway" w:cs="Arial"/>
          <w:b/>
          <w:bCs/>
          <w:sz w:val="24"/>
          <w:szCs w:val="24"/>
        </w:rPr>
        <w:t>Parentmail Form:</w:t>
      </w:r>
    </w:p>
    <w:p w14:paraId="60CFB49F" w14:textId="77777777" w:rsidR="003D14D1" w:rsidRDefault="003D14D1" w:rsidP="003D14D1">
      <w:pPr>
        <w:ind w:left="-142" w:right="-330"/>
        <w:jc w:val="both"/>
        <w:rPr>
          <w:rFonts w:ascii="Raleway" w:hAnsi="Raleway" w:cs="Arial"/>
          <w:b/>
          <w:bCs/>
          <w:sz w:val="24"/>
          <w:szCs w:val="24"/>
        </w:rPr>
      </w:pPr>
    </w:p>
    <w:p w14:paraId="5F4A6255" w14:textId="1B9BEA01" w:rsidR="003D14D1" w:rsidRPr="003D14D1" w:rsidRDefault="003D14D1" w:rsidP="003D14D1">
      <w:pPr>
        <w:pStyle w:val="ListParagraph"/>
        <w:numPr>
          <w:ilvl w:val="0"/>
          <w:numId w:val="32"/>
        </w:numPr>
        <w:ind w:right="-330"/>
        <w:jc w:val="both"/>
        <w:rPr>
          <w:b/>
          <w:bCs/>
          <w:sz w:val="24"/>
          <w:szCs w:val="24"/>
        </w:rPr>
      </w:pPr>
      <w:r>
        <w:rPr>
          <w:rFonts w:ascii="Raleway" w:hAnsi="Raleway"/>
          <w:sz w:val="24"/>
          <w:szCs w:val="24"/>
        </w:rPr>
        <w:t>Email address for tickets</w:t>
      </w:r>
    </w:p>
    <w:p w14:paraId="3DAD0B05" w14:textId="77777777" w:rsidR="003D14D1" w:rsidRPr="003D14D1" w:rsidRDefault="003D14D1" w:rsidP="003D14D1">
      <w:pPr>
        <w:ind w:right="-330"/>
        <w:jc w:val="both"/>
        <w:rPr>
          <w:b/>
          <w:bCs/>
          <w:sz w:val="24"/>
          <w:szCs w:val="24"/>
        </w:rPr>
      </w:pPr>
    </w:p>
    <w:sectPr w:rsidR="003D14D1" w:rsidRPr="003D14D1" w:rsidSect="00203647">
      <w:footerReference w:type="even" r:id="rId8"/>
      <w:headerReference w:type="first" r:id="rId9"/>
      <w:pgSz w:w="11906" w:h="16838" w:code="9"/>
      <w:pgMar w:top="1134" w:right="1440" w:bottom="1440" w:left="1440" w:header="624" w:footer="28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614C50" w14:textId="77777777" w:rsidR="00F12C61" w:rsidRDefault="00F12C61">
      <w:pPr>
        <w:rPr>
          <w:sz w:val="18"/>
          <w:szCs w:val="18"/>
        </w:rPr>
      </w:pPr>
      <w:r>
        <w:rPr>
          <w:sz w:val="18"/>
          <w:szCs w:val="18"/>
        </w:rPr>
        <w:separator/>
      </w:r>
    </w:p>
  </w:endnote>
  <w:endnote w:type="continuationSeparator" w:id="0">
    <w:p w14:paraId="702EC5EE" w14:textId="77777777" w:rsidR="00F12C61" w:rsidRDefault="00F12C61">
      <w:pPr>
        <w:rPr>
          <w:sz w:val="18"/>
          <w:szCs w:val="18"/>
        </w:rPr>
      </w:pPr>
      <w:r>
        <w:rPr>
          <w:sz w:val="18"/>
          <w:szCs w:val="18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aleway">
    <w:panose1 w:val="020B0503030101060003"/>
    <w:charset w:val="00"/>
    <w:family w:val="swiss"/>
    <w:pitch w:val="variable"/>
    <w:sig w:usb0="A00002FF" w:usb1="5000205B" w:usb2="00000000" w:usb3="00000000" w:csb0="00000097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Black Jack">
    <w:altName w:val="Calibri"/>
    <w:panose1 w:val="03060500040004000000"/>
    <w:charset w:val="00"/>
    <w:family w:val="script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B0B31D" w14:textId="77777777" w:rsidR="00F7526D" w:rsidRDefault="00F7526D">
    <w:pPr>
      <w:pStyle w:val="Footer"/>
      <w:framePr w:wrap="around" w:vAnchor="text" w:hAnchor="margin" w:xAlign="center" w:y="1"/>
      <w:rPr>
        <w:rStyle w:val="PageNumber"/>
        <w:sz w:val="18"/>
        <w:szCs w:val="18"/>
      </w:rPr>
    </w:pPr>
    <w:r>
      <w:rPr>
        <w:rStyle w:val="PageNumber"/>
        <w:sz w:val="18"/>
        <w:szCs w:val="18"/>
      </w:rPr>
      <w:fldChar w:fldCharType="begin"/>
    </w:r>
    <w:r>
      <w:rPr>
        <w:rStyle w:val="PageNumber"/>
        <w:sz w:val="18"/>
        <w:szCs w:val="18"/>
      </w:rPr>
      <w:instrText xml:space="preserve">PAGE  </w:instrText>
    </w:r>
    <w:r>
      <w:rPr>
        <w:rStyle w:val="PageNumber"/>
        <w:sz w:val="18"/>
        <w:szCs w:val="18"/>
      </w:rPr>
      <w:fldChar w:fldCharType="end"/>
    </w:r>
  </w:p>
  <w:p w14:paraId="2FD43986" w14:textId="77777777" w:rsidR="00F7526D" w:rsidRDefault="00F7526D">
    <w:pPr>
      <w:pStyle w:val="Foo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595988" w14:textId="77777777" w:rsidR="00F12C61" w:rsidRDefault="00F12C61">
      <w:pPr>
        <w:rPr>
          <w:sz w:val="18"/>
          <w:szCs w:val="18"/>
        </w:rPr>
      </w:pPr>
      <w:r>
        <w:rPr>
          <w:sz w:val="18"/>
          <w:szCs w:val="18"/>
        </w:rPr>
        <w:separator/>
      </w:r>
    </w:p>
  </w:footnote>
  <w:footnote w:type="continuationSeparator" w:id="0">
    <w:p w14:paraId="33C460BB" w14:textId="77777777" w:rsidR="00F12C61" w:rsidRDefault="00F12C61">
      <w:pPr>
        <w:rPr>
          <w:sz w:val="18"/>
          <w:szCs w:val="18"/>
        </w:rPr>
      </w:pPr>
      <w:r>
        <w:rPr>
          <w:sz w:val="18"/>
          <w:szCs w:val="18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F154AE" w14:textId="0F9E35AF" w:rsidR="00F7526D" w:rsidRPr="002255A6" w:rsidRDefault="00516759" w:rsidP="00F82285">
    <w:pPr>
      <w:pStyle w:val="Header"/>
      <w:rPr>
        <w:rFonts w:ascii="Calibri" w:hAnsi="Calibri" w:cs="Calibri"/>
        <w:b/>
        <w:color w:val="000099"/>
        <w:sz w:val="48"/>
        <w:szCs w:val="48"/>
      </w:rPr>
    </w:pPr>
    <w:r>
      <w:rPr>
        <w:rFonts w:ascii="Calibri" w:hAnsi="Calibri" w:cs="Calibri"/>
        <w:noProof/>
      </w:rPr>
      <w:drawing>
        <wp:anchor distT="0" distB="0" distL="114300" distR="114300" simplePos="0" relativeHeight="251658752" behindDoc="0" locked="0" layoutInCell="1" allowOverlap="1" wp14:anchorId="302396D6" wp14:editId="38FFA82E">
          <wp:simplePos x="0" y="0"/>
          <wp:positionH relativeFrom="column">
            <wp:posOffset>-643890</wp:posOffset>
          </wp:positionH>
          <wp:positionV relativeFrom="paragraph">
            <wp:posOffset>-267335</wp:posOffset>
          </wp:positionV>
          <wp:extent cx="992505" cy="989330"/>
          <wp:effectExtent l="0" t="0" r="0" b="0"/>
          <wp:wrapSquare wrapText="bothSides"/>
          <wp:docPr id="51" name="Picture 1" descr="malcolm_sargent_logo_tex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lcolm_sargent_logo_tex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2505" cy="989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05E6695" wp14:editId="721E4E67">
              <wp:simplePos x="0" y="0"/>
              <wp:positionH relativeFrom="column">
                <wp:posOffset>0</wp:posOffset>
              </wp:positionH>
              <wp:positionV relativeFrom="paragraph">
                <wp:posOffset>4572000</wp:posOffset>
              </wp:positionV>
              <wp:extent cx="6172200" cy="0"/>
              <wp:effectExtent l="0" t="0" r="0" b="0"/>
              <wp:wrapTight wrapText="bothSides">
                <wp:wrapPolygon edited="0">
                  <wp:start x="0" y="-2147483648"/>
                  <wp:lineTo x="649" y="-2147483648"/>
                  <wp:lineTo x="649" y="-2147483648"/>
                  <wp:lineTo x="0" y="-2147483648"/>
                  <wp:lineTo x="0" y="-2147483648"/>
                </wp:wrapPolygon>
              </wp:wrapTight>
              <wp:docPr id="307433502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72200" cy="0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3C8D336" id="Line 24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in" to="486pt,5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" stroked="f">
              <w10:wrap type="tight"/>
            </v:line>
          </w:pict>
        </mc:Fallback>
      </mc:AlternateContent>
    </w:r>
    <w:r w:rsidR="00F7526D">
      <w:rPr>
        <w:rFonts w:ascii="Kristen ITC" w:hAnsi="Kristen ITC"/>
        <w:b/>
        <w:color w:val="0000FF"/>
        <w:sz w:val="24"/>
        <w:szCs w:val="24"/>
      </w:rPr>
      <w:t xml:space="preserve">     </w:t>
    </w:r>
    <w:r w:rsidR="00F7526D" w:rsidRPr="002255A6">
      <w:rPr>
        <w:rFonts w:ascii="Calibri" w:hAnsi="Calibri" w:cs="Calibri"/>
        <w:b/>
        <w:color w:val="000099"/>
        <w:sz w:val="48"/>
        <w:szCs w:val="48"/>
      </w:rPr>
      <w:t>MALCOLM SARGENT PRIMARY SCHOOL</w:t>
    </w:r>
  </w:p>
  <w:p w14:paraId="5D4A8295" w14:textId="68AF872C" w:rsidR="00F7526D" w:rsidRPr="00B43613" w:rsidRDefault="00B170C6" w:rsidP="00F82285">
    <w:pPr>
      <w:pStyle w:val="Header"/>
      <w:rPr>
        <w:rFonts w:ascii="Black Jack" w:hAnsi="Black Jack"/>
        <w:b/>
        <w:color w:val="00B050"/>
        <w:sz w:val="40"/>
        <w:szCs w:val="40"/>
      </w:rPr>
    </w:pPr>
    <w:r>
      <w:rPr>
        <w:rFonts w:ascii="Kristen ITC" w:hAnsi="Kristen ITC"/>
        <w:b/>
        <w:color w:val="00B050"/>
        <w:sz w:val="36"/>
        <w:szCs w:val="36"/>
      </w:rPr>
      <w:t xml:space="preserve">   </w:t>
    </w:r>
    <w:r w:rsidR="00F7526D" w:rsidRPr="00B43613">
      <w:rPr>
        <w:rFonts w:ascii="Black Jack" w:hAnsi="Black Jack"/>
        <w:b/>
        <w:color w:val="00B050"/>
        <w:sz w:val="40"/>
        <w:szCs w:val="40"/>
      </w:rPr>
      <w:t xml:space="preserve">Love To Learn </w:t>
    </w:r>
  </w:p>
  <w:p w14:paraId="0E807336" w14:textId="77777777" w:rsidR="00F7526D" w:rsidRDefault="00F7526D">
    <w:pPr>
      <w:pStyle w:val="Header"/>
      <w:rPr>
        <w:rFonts w:ascii="Comic Sans MS" w:hAnsi="Comic Sans MS"/>
        <w:color w:val="0000FF"/>
        <w:sz w:val="18"/>
        <w:szCs w:val="18"/>
        <w:u w:val="single"/>
      </w:rPr>
    </w:pPr>
  </w:p>
  <w:p w14:paraId="70D0935D" w14:textId="3EB806A0" w:rsidR="00F7526D" w:rsidRDefault="00516759">
    <w:pPr>
      <w:pStyle w:val="Header"/>
      <w:rPr>
        <w:rFonts w:ascii="Comic Sans MS" w:hAnsi="Comic Sans MS"/>
        <w:color w:val="0000FF"/>
        <w:sz w:val="18"/>
        <w:szCs w:val="18"/>
        <w:u w:val="single"/>
      </w:rPr>
    </w:pPr>
    <w:r>
      <w:rPr>
        <w:rFonts w:ascii="Comic Sans MS" w:hAnsi="Comic Sans MS"/>
        <w:noProof/>
        <w:color w:val="0000FF"/>
        <w:sz w:val="18"/>
        <w:szCs w:val="18"/>
        <w:u w:val="single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0924FFA" wp14:editId="64EEF849">
              <wp:simplePos x="0" y="0"/>
              <wp:positionH relativeFrom="column">
                <wp:posOffset>5715000</wp:posOffset>
              </wp:positionH>
              <wp:positionV relativeFrom="paragraph">
                <wp:posOffset>177165</wp:posOffset>
              </wp:positionV>
              <wp:extent cx="546100" cy="4445"/>
              <wp:effectExtent l="0" t="0" r="0" b="0"/>
              <wp:wrapTight wrapText="bothSides">
                <wp:wrapPolygon edited="0">
                  <wp:start x="0" y="0"/>
                  <wp:lineTo x="25" y="0"/>
                  <wp:lineTo x="25" y="0"/>
                  <wp:lineTo x="0" y="0"/>
                  <wp:lineTo x="0" y="0"/>
                </wp:wrapPolygon>
              </wp:wrapTight>
              <wp:docPr id="489399457" name="Line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 flipV="1">
                        <a:off x="0" y="0"/>
                        <a:ext cx="546100" cy="4445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1D53B2" id="Line 27" o:spid="_x0000_s1026" style="position:absolute;flip:x 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0pt,13.95pt" to="493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" stroked="f">
              <w10:wrap type="tight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1E5766"/>
    <w:multiLevelType w:val="hybridMultilevel"/>
    <w:tmpl w:val="C2920A46"/>
    <w:lvl w:ilvl="0" w:tplc="9E665B64">
      <w:start w:val="1"/>
      <w:numFmt w:val="bullet"/>
      <w:pStyle w:val="Bullets"/>
      <w:lvlText w:val=""/>
      <w:lvlJc w:val="left"/>
      <w:pPr>
        <w:ind w:left="12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920BE"/>
    <w:multiLevelType w:val="hybridMultilevel"/>
    <w:tmpl w:val="956CF4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7EC0C9F"/>
    <w:multiLevelType w:val="hybridMultilevel"/>
    <w:tmpl w:val="AEFC8C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863BC9"/>
    <w:multiLevelType w:val="hybridMultilevel"/>
    <w:tmpl w:val="9E6E8F84"/>
    <w:lvl w:ilvl="0" w:tplc="80EEA3B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A393FF9"/>
    <w:multiLevelType w:val="hybridMultilevel"/>
    <w:tmpl w:val="06F2B856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373DB5"/>
    <w:multiLevelType w:val="hybridMultilevel"/>
    <w:tmpl w:val="5114E37C"/>
    <w:lvl w:ilvl="0" w:tplc="79F2BEAC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8032258"/>
    <w:multiLevelType w:val="hybridMultilevel"/>
    <w:tmpl w:val="FB020412"/>
    <w:lvl w:ilvl="0" w:tplc="00981730">
      <w:start w:val="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932BAC"/>
    <w:multiLevelType w:val="hybridMultilevel"/>
    <w:tmpl w:val="D994A8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6D3C64"/>
    <w:multiLevelType w:val="hybridMultilevel"/>
    <w:tmpl w:val="0AD25E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3810FD8"/>
    <w:multiLevelType w:val="hybridMultilevel"/>
    <w:tmpl w:val="9A1252C6"/>
    <w:lvl w:ilvl="0" w:tplc="EDE88136">
      <w:start w:val="21"/>
      <w:numFmt w:val="bullet"/>
      <w:lvlText w:val="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4A7B53"/>
    <w:multiLevelType w:val="hybridMultilevel"/>
    <w:tmpl w:val="C2DCF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8A1D04"/>
    <w:multiLevelType w:val="hybridMultilevel"/>
    <w:tmpl w:val="2624A9F6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F920C27"/>
    <w:multiLevelType w:val="hybridMultilevel"/>
    <w:tmpl w:val="2304A9F8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57013A6"/>
    <w:multiLevelType w:val="hybridMultilevel"/>
    <w:tmpl w:val="AE5EE63A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69F0D9F"/>
    <w:multiLevelType w:val="hybridMultilevel"/>
    <w:tmpl w:val="6A2EE4D0"/>
    <w:lvl w:ilvl="0" w:tplc="12F0F3EC">
      <w:start w:val="5"/>
      <w:numFmt w:val="bullet"/>
      <w:lvlText w:val=""/>
      <w:lvlJc w:val="left"/>
      <w:pPr>
        <w:ind w:left="218" w:hanging="360"/>
      </w:pPr>
      <w:rPr>
        <w:rFonts w:ascii="Wingdings" w:eastAsia="Times New Roman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15" w15:restartNumberingAfterBreak="0">
    <w:nsid w:val="52EB5219"/>
    <w:multiLevelType w:val="hybridMultilevel"/>
    <w:tmpl w:val="28B88DBA"/>
    <w:lvl w:ilvl="0" w:tplc="AF281364">
      <w:start w:val="22"/>
      <w:numFmt w:val="bullet"/>
      <w:lvlText w:val="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C05B26"/>
    <w:multiLevelType w:val="hybridMultilevel"/>
    <w:tmpl w:val="C1E894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43489B"/>
    <w:multiLevelType w:val="hybridMultilevel"/>
    <w:tmpl w:val="9E84C69A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B965E8D"/>
    <w:multiLevelType w:val="hybridMultilevel"/>
    <w:tmpl w:val="7770656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E1763CA"/>
    <w:multiLevelType w:val="hybridMultilevel"/>
    <w:tmpl w:val="B1849306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FDB30F0"/>
    <w:multiLevelType w:val="hybridMultilevel"/>
    <w:tmpl w:val="335A578A"/>
    <w:lvl w:ilvl="0" w:tplc="08090001">
      <w:start w:val="1"/>
      <w:numFmt w:val="bullet"/>
      <w:lvlText w:val=""/>
      <w:lvlJc w:val="left"/>
      <w:pPr>
        <w:ind w:left="1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21" w15:restartNumberingAfterBreak="0">
    <w:nsid w:val="67F6286B"/>
    <w:multiLevelType w:val="hybridMultilevel"/>
    <w:tmpl w:val="83B2DB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D04EF8"/>
    <w:multiLevelType w:val="hybridMultilevel"/>
    <w:tmpl w:val="81E49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7B1589"/>
    <w:multiLevelType w:val="hybridMultilevel"/>
    <w:tmpl w:val="77B624EA"/>
    <w:lvl w:ilvl="0" w:tplc="585C3BD2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1E6D26"/>
    <w:multiLevelType w:val="multilevel"/>
    <w:tmpl w:val="B184930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6E9255A"/>
    <w:multiLevelType w:val="hybridMultilevel"/>
    <w:tmpl w:val="715684F0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C726BAD"/>
    <w:multiLevelType w:val="hybridMultilevel"/>
    <w:tmpl w:val="1BE48470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7D532B60"/>
    <w:multiLevelType w:val="hybridMultilevel"/>
    <w:tmpl w:val="8F5E941C"/>
    <w:lvl w:ilvl="0" w:tplc="C22ED5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D7D6F5C"/>
    <w:multiLevelType w:val="hybridMultilevel"/>
    <w:tmpl w:val="4240FD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FB4696"/>
    <w:multiLevelType w:val="hybridMultilevel"/>
    <w:tmpl w:val="5FF22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0676611">
    <w:abstractNumId w:val="27"/>
  </w:num>
  <w:num w:numId="2" w16cid:durableId="684675054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18256192">
    <w:abstractNumId w:val="17"/>
  </w:num>
  <w:num w:numId="4" w16cid:durableId="1886406075">
    <w:abstractNumId w:val="3"/>
  </w:num>
  <w:num w:numId="5" w16cid:durableId="1588030412">
    <w:abstractNumId w:val="5"/>
  </w:num>
  <w:num w:numId="6" w16cid:durableId="1319310860">
    <w:abstractNumId w:val="13"/>
  </w:num>
  <w:num w:numId="7" w16cid:durableId="1936359128">
    <w:abstractNumId w:val="25"/>
  </w:num>
  <w:num w:numId="8" w16cid:durableId="2141802696">
    <w:abstractNumId w:val="11"/>
  </w:num>
  <w:num w:numId="9" w16cid:durableId="1191381139">
    <w:abstractNumId w:val="19"/>
  </w:num>
  <w:num w:numId="10" w16cid:durableId="775830735">
    <w:abstractNumId w:val="24"/>
  </w:num>
  <w:num w:numId="11" w16cid:durableId="504250287">
    <w:abstractNumId w:val="6"/>
  </w:num>
  <w:num w:numId="12" w16cid:durableId="1565985624">
    <w:abstractNumId w:val="12"/>
  </w:num>
  <w:num w:numId="13" w16cid:durableId="1912614960">
    <w:abstractNumId w:val="4"/>
  </w:num>
  <w:num w:numId="14" w16cid:durableId="1729108027">
    <w:abstractNumId w:val="18"/>
  </w:num>
  <w:num w:numId="15" w16cid:durableId="1030494933">
    <w:abstractNumId w:val="15"/>
  </w:num>
  <w:num w:numId="16" w16cid:durableId="167912809">
    <w:abstractNumId w:val="26"/>
  </w:num>
  <w:num w:numId="17" w16cid:durableId="1462647869">
    <w:abstractNumId w:val="8"/>
  </w:num>
  <w:num w:numId="18" w16cid:durableId="792134295">
    <w:abstractNumId w:val="29"/>
  </w:num>
  <w:num w:numId="19" w16cid:durableId="216170142">
    <w:abstractNumId w:val="1"/>
  </w:num>
  <w:num w:numId="20" w16cid:durableId="1331758576">
    <w:abstractNumId w:val="10"/>
  </w:num>
  <w:num w:numId="21" w16cid:durableId="1848980359">
    <w:abstractNumId w:val="28"/>
  </w:num>
  <w:num w:numId="22" w16cid:durableId="1837530311">
    <w:abstractNumId w:val="21"/>
  </w:num>
  <w:num w:numId="23" w16cid:durableId="522132313">
    <w:abstractNumId w:val="22"/>
  </w:num>
  <w:num w:numId="24" w16cid:durableId="1357541039">
    <w:abstractNumId w:val="7"/>
  </w:num>
  <w:num w:numId="25" w16cid:durableId="1926375845">
    <w:abstractNumId w:val="2"/>
  </w:num>
  <w:num w:numId="26" w16cid:durableId="1618179554">
    <w:abstractNumId w:val="2"/>
  </w:num>
  <w:num w:numId="27" w16cid:durableId="1093739520">
    <w:abstractNumId w:val="16"/>
  </w:num>
  <w:num w:numId="28" w16cid:durableId="1436631224">
    <w:abstractNumId w:val="0"/>
  </w:num>
  <w:num w:numId="29" w16cid:durableId="616715207">
    <w:abstractNumId w:val="23"/>
  </w:num>
  <w:num w:numId="30" w16cid:durableId="1185940907">
    <w:abstractNumId w:val="9"/>
  </w:num>
  <w:num w:numId="31" w16cid:durableId="570963511">
    <w:abstractNumId w:val="20"/>
  </w:num>
  <w:num w:numId="32" w16cid:durableId="77112409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en-GB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4096" w:nlCheck="1" w:checkStyle="0"/>
  <w:activeWritingStyle w:appName="MSWord" w:lang="en-GB" w:vendorID="64" w:dllVersion="0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3F3"/>
    <w:rsid w:val="00002349"/>
    <w:rsid w:val="000073DB"/>
    <w:rsid w:val="00017C6C"/>
    <w:rsid w:val="00023F13"/>
    <w:rsid w:val="00042C48"/>
    <w:rsid w:val="0005112F"/>
    <w:rsid w:val="00073953"/>
    <w:rsid w:val="00085940"/>
    <w:rsid w:val="000925CD"/>
    <w:rsid w:val="0009419C"/>
    <w:rsid w:val="000B2CAC"/>
    <w:rsid w:val="000B7ACB"/>
    <w:rsid w:val="000C235E"/>
    <w:rsid w:val="000D4781"/>
    <w:rsid w:val="00132541"/>
    <w:rsid w:val="001334A9"/>
    <w:rsid w:val="00142FE8"/>
    <w:rsid w:val="0014576A"/>
    <w:rsid w:val="0015182F"/>
    <w:rsid w:val="00152F39"/>
    <w:rsid w:val="00154AEA"/>
    <w:rsid w:val="00157893"/>
    <w:rsid w:val="00160946"/>
    <w:rsid w:val="0016207D"/>
    <w:rsid w:val="001B11E9"/>
    <w:rsid w:val="001C6262"/>
    <w:rsid w:val="001E28FC"/>
    <w:rsid w:val="00202FD5"/>
    <w:rsid w:val="00203647"/>
    <w:rsid w:val="00216482"/>
    <w:rsid w:val="00221152"/>
    <w:rsid w:val="002255A6"/>
    <w:rsid w:val="00232724"/>
    <w:rsid w:val="0024189E"/>
    <w:rsid w:val="002752A1"/>
    <w:rsid w:val="00286288"/>
    <w:rsid w:val="002C6385"/>
    <w:rsid w:val="002D1940"/>
    <w:rsid w:val="002D69CD"/>
    <w:rsid w:val="002E4AF4"/>
    <w:rsid w:val="002F765A"/>
    <w:rsid w:val="002F7CE8"/>
    <w:rsid w:val="00304F66"/>
    <w:rsid w:val="00321A55"/>
    <w:rsid w:val="00327642"/>
    <w:rsid w:val="00342AA8"/>
    <w:rsid w:val="0034496E"/>
    <w:rsid w:val="00347882"/>
    <w:rsid w:val="00366DD4"/>
    <w:rsid w:val="003752D0"/>
    <w:rsid w:val="00384FF0"/>
    <w:rsid w:val="00387ED9"/>
    <w:rsid w:val="00394C31"/>
    <w:rsid w:val="003B35C3"/>
    <w:rsid w:val="003B6041"/>
    <w:rsid w:val="003D14D1"/>
    <w:rsid w:val="003E2D92"/>
    <w:rsid w:val="00402BBC"/>
    <w:rsid w:val="00405EF2"/>
    <w:rsid w:val="00423DE6"/>
    <w:rsid w:val="00427849"/>
    <w:rsid w:val="00431282"/>
    <w:rsid w:val="00440D3D"/>
    <w:rsid w:val="00465D09"/>
    <w:rsid w:val="004748D5"/>
    <w:rsid w:val="0047621B"/>
    <w:rsid w:val="004834AE"/>
    <w:rsid w:val="00496AB8"/>
    <w:rsid w:val="004A5A73"/>
    <w:rsid w:val="004A76E0"/>
    <w:rsid w:val="004D1816"/>
    <w:rsid w:val="004D79CB"/>
    <w:rsid w:val="004D7A4C"/>
    <w:rsid w:val="004E39CC"/>
    <w:rsid w:val="004F657A"/>
    <w:rsid w:val="005130AF"/>
    <w:rsid w:val="00514535"/>
    <w:rsid w:val="00515962"/>
    <w:rsid w:val="00516759"/>
    <w:rsid w:val="005635FF"/>
    <w:rsid w:val="00572769"/>
    <w:rsid w:val="005853EE"/>
    <w:rsid w:val="005935D5"/>
    <w:rsid w:val="00595685"/>
    <w:rsid w:val="005B46B4"/>
    <w:rsid w:val="005C3155"/>
    <w:rsid w:val="005D7499"/>
    <w:rsid w:val="005E72FF"/>
    <w:rsid w:val="005F2CDE"/>
    <w:rsid w:val="00605672"/>
    <w:rsid w:val="00611D25"/>
    <w:rsid w:val="006139DF"/>
    <w:rsid w:val="00614B08"/>
    <w:rsid w:val="00622D22"/>
    <w:rsid w:val="00634127"/>
    <w:rsid w:val="00650C57"/>
    <w:rsid w:val="00661B77"/>
    <w:rsid w:val="006674B1"/>
    <w:rsid w:val="00674FAF"/>
    <w:rsid w:val="00690253"/>
    <w:rsid w:val="006B4CFF"/>
    <w:rsid w:val="006C2191"/>
    <w:rsid w:val="006C298F"/>
    <w:rsid w:val="006E0B75"/>
    <w:rsid w:val="006E426A"/>
    <w:rsid w:val="006F0606"/>
    <w:rsid w:val="006F078F"/>
    <w:rsid w:val="00730309"/>
    <w:rsid w:val="00732061"/>
    <w:rsid w:val="0073589B"/>
    <w:rsid w:val="00741B6D"/>
    <w:rsid w:val="00745F37"/>
    <w:rsid w:val="0075698F"/>
    <w:rsid w:val="00760765"/>
    <w:rsid w:val="00762223"/>
    <w:rsid w:val="00763A58"/>
    <w:rsid w:val="007842DB"/>
    <w:rsid w:val="00786CA5"/>
    <w:rsid w:val="007A0315"/>
    <w:rsid w:val="007A3B43"/>
    <w:rsid w:val="007A74BC"/>
    <w:rsid w:val="007B6620"/>
    <w:rsid w:val="007C1189"/>
    <w:rsid w:val="007F5B27"/>
    <w:rsid w:val="007F6E2A"/>
    <w:rsid w:val="007F78B3"/>
    <w:rsid w:val="0080484F"/>
    <w:rsid w:val="00822175"/>
    <w:rsid w:val="0082709F"/>
    <w:rsid w:val="00845EEB"/>
    <w:rsid w:val="00864029"/>
    <w:rsid w:val="00864CA8"/>
    <w:rsid w:val="00865067"/>
    <w:rsid w:val="00891EA2"/>
    <w:rsid w:val="00892DEB"/>
    <w:rsid w:val="008B6E82"/>
    <w:rsid w:val="008D3883"/>
    <w:rsid w:val="00906DE5"/>
    <w:rsid w:val="00920FE2"/>
    <w:rsid w:val="009322BF"/>
    <w:rsid w:val="00947DB5"/>
    <w:rsid w:val="00953961"/>
    <w:rsid w:val="00980F98"/>
    <w:rsid w:val="009876FC"/>
    <w:rsid w:val="009B0C07"/>
    <w:rsid w:val="009C5F20"/>
    <w:rsid w:val="009D131A"/>
    <w:rsid w:val="009D33B1"/>
    <w:rsid w:val="009D6BB3"/>
    <w:rsid w:val="009E38CD"/>
    <w:rsid w:val="009E44AD"/>
    <w:rsid w:val="009E7F74"/>
    <w:rsid w:val="00A01D4D"/>
    <w:rsid w:val="00A141E7"/>
    <w:rsid w:val="00A23210"/>
    <w:rsid w:val="00A30020"/>
    <w:rsid w:val="00A31D5B"/>
    <w:rsid w:val="00A32798"/>
    <w:rsid w:val="00A51645"/>
    <w:rsid w:val="00A53141"/>
    <w:rsid w:val="00A55202"/>
    <w:rsid w:val="00A56374"/>
    <w:rsid w:val="00A664DF"/>
    <w:rsid w:val="00A7567A"/>
    <w:rsid w:val="00A7754E"/>
    <w:rsid w:val="00AA02EC"/>
    <w:rsid w:val="00AB2766"/>
    <w:rsid w:val="00AD127E"/>
    <w:rsid w:val="00AD74FF"/>
    <w:rsid w:val="00AD7C10"/>
    <w:rsid w:val="00AF0D68"/>
    <w:rsid w:val="00AF69DF"/>
    <w:rsid w:val="00B066D6"/>
    <w:rsid w:val="00B12896"/>
    <w:rsid w:val="00B170C6"/>
    <w:rsid w:val="00B35F4F"/>
    <w:rsid w:val="00B37465"/>
    <w:rsid w:val="00B40AFB"/>
    <w:rsid w:val="00B40F0B"/>
    <w:rsid w:val="00B43613"/>
    <w:rsid w:val="00B60095"/>
    <w:rsid w:val="00B60A24"/>
    <w:rsid w:val="00B80510"/>
    <w:rsid w:val="00B866C3"/>
    <w:rsid w:val="00B963F3"/>
    <w:rsid w:val="00BA220E"/>
    <w:rsid w:val="00BA6F49"/>
    <w:rsid w:val="00BB2552"/>
    <w:rsid w:val="00BB6C2B"/>
    <w:rsid w:val="00BC0CFC"/>
    <w:rsid w:val="00BC4FB9"/>
    <w:rsid w:val="00BC5D13"/>
    <w:rsid w:val="00BC61D8"/>
    <w:rsid w:val="00BE3DB6"/>
    <w:rsid w:val="00BE58BF"/>
    <w:rsid w:val="00C000BD"/>
    <w:rsid w:val="00C06946"/>
    <w:rsid w:val="00C1227F"/>
    <w:rsid w:val="00C27922"/>
    <w:rsid w:val="00C358C3"/>
    <w:rsid w:val="00C54E16"/>
    <w:rsid w:val="00C54E53"/>
    <w:rsid w:val="00C579AC"/>
    <w:rsid w:val="00C73562"/>
    <w:rsid w:val="00C9391F"/>
    <w:rsid w:val="00CB4483"/>
    <w:rsid w:val="00CB5018"/>
    <w:rsid w:val="00CC30A1"/>
    <w:rsid w:val="00CD24D5"/>
    <w:rsid w:val="00CE46BF"/>
    <w:rsid w:val="00D018CC"/>
    <w:rsid w:val="00D022EC"/>
    <w:rsid w:val="00D03F61"/>
    <w:rsid w:val="00D33C0F"/>
    <w:rsid w:val="00D33FFA"/>
    <w:rsid w:val="00D35F74"/>
    <w:rsid w:val="00D65B4D"/>
    <w:rsid w:val="00D664BC"/>
    <w:rsid w:val="00D67A17"/>
    <w:rsid w:val="00D67D5B"/>
    <w:rsid w:val="00D7073D"/>
    <w:rsid w:val="00D73900"/>
    <w:rsid w:val="00D86103"/>
    <w:rsid w:val="00D86C3D"/>
    <w:rsid w:val="00D938EA"/>
    <w:rsid w:val="00DA23AC"/>
    <w:rsid w:val="00DA362A"/>
    <w:rsid w:val="00DB5251"/>
    <w:rsid w:val="00DC188F"/>
    <w:rsid w:val="00DD13E8"/>
    <w:rsid w:val="00DD4C7B"/>
    <w:rsid w:val="00DE0E00"/>
    <w:rsid w:val="00DE4236"/>
    <w:rsid w:val="00DF3B9C"/>
    <w:rsid w:val="00E0430A"/>
    <w:rsid w:val="00E056F0"/>
    <w:rsid w:val="00E107F2"/>
    <w:rsid w:val="00E13BB5"/>
    <w:rsid w:val="00E14107"/>
    <w:rsid w:val="00E3235A"/>
    <w:rsid w:val="00E37F80"/>
    <w:rsid w:val="00E4394D"/>
    <w:rsid w:val="00E470AE"/>
    <w:rsid w:val="00E60063"/>
    <w:rsid w:val="00E632B2"/>
    <w:rsid w:val="00E72963"/>
    <w:rsid w:val="00E73B00"/>
    <w:rsid w:val="00E759B8"/>
    <w:rsid w:val="00E807BF"/>
    <w:rsid w:val="00E93A3F"/>
    <w:rsid w:val="00EA0B3A"/>
    <w:rsid w:val="00EB0C09"/>
    <w:rsid w:val="00EB31E4"/>
    <w:rsid w:val="00EB7DD0"/>
    <w:rsid w:val="00EC6A4D"/>
    <w:rsid w:val="00EC7C0E"/>
    <w:rsid w:val="00EE1B72"/>
    <w:rsid w:val="00EE6488"/>
    <w:rsid w:val="00EF0D38"/>
    <w:rsid w:val="00EF391D"/>
    <w:rsid w:val="00EF5C0C"/>
    <w:rsid w:val="00F009DD"/>
    <w:rsid w:val="00F0217E"/>
    <w:rsid w:val="00F061D6"/>
    <w:rsid w:val="00F07C8E"/>
    <w:rsid w:val="00F12C61"/>
    <w:rsid w:val="00F15786"/>
    <w:rsid w:val="00F2262A"/>
    <w:rsid w:val="00F52A23"/>
    <w:rsid w:val="00F5703C"/>
    <w:rsid w:val="00F6365E"/>
    <w:rsid w:val="00F6750F"/>
    <w:rsid w:val="00F7526D"/>
    <w:rsid w:val="00F7703C"/>
    <w:rsid w:val="00F80BCA"/>
    <w:rsid w:val="00F82285"/>
    <w:rsid w:val="00F858E3"/>
    <w:rsid w:val="00F863A8"/>
    <w:rsid w:val="00F92F24"/>
    <w:rsid w:val="00FA2F5D"/>
    <w:rsid w:val="00FE5BB5"/>
    <w:rsid w:val="00FE7AC4"/>
    <w:rsid w:val="00FF2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."/>
  <w:listSeparator w:val=","/>
  <w14:docId w14:val="78642B66"/>
  <w15:chartTrackingRefBased/>
  <w15:docId w15:val="{59F95432-93DB-411B-A68A-530E49877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Comic Sans MS" w:hAnsi="Comic Sans MS"/>
      <w:sz w:val="24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Comic Sans MS" w:hAnsi="Comic Sans MS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Comic Sans MS" w:hAnsi="Comic Sans MS"/>
      <w:sz w:val="40"/>
      <w:szCs w:val="40"/>
    </w:rPr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BodyText">
    <w:name w:val="Body Text"/>
    <w:basedOn w:val="Normal"/>
    <w:rPr>
      <w:rFonts w:ascii="Comic Sans MS" w:hAnsi="Comic Sans MS"/>
      <w:sz w:val="24"/>
    </w:rPr>
  </w:style>
  <w:style w:type="character" w:styleId="Strong">
    <w:name w:val="Strong"/>
    <w:uiPriority w:val="22"/>
    <w:qFormat/>
    <w:rPr>
      <w:b/>
      <w:bCs/>
    </w:rPr>
  </w:style>
  <w:style w:type="character" w:customStyle="1" w:styleId="apple-converted-space">
    <w:name w:val="apple-converted-space"/>
    <w:basedOn w:val="DefaultParagraphFont"/>
  </w:style>
  <w:style w:type="paragraph" w:styleId="BodyText2">
    <w:name w:val="Body Text 2"/>
    <w:basedOn w:val="Normal"/>
    <w:link w:val="BodyText2Char"/>
    <w:rsid w:val="00AF0D6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AF0D68"/>
  </w:style>
  <w:style w:type="paragraph" w:styleId="ListParagraph">
    <w:name w:val="List Paragraph"/>
    <w:basedOn w:val="Normal"/>
    <w:uiPriority w:val="34"/>
    <w:qFormat/>
    <w:rsid w:val="00EF0D38"/>
    <w:pPr>
      <w:ind w:left="720"/>
    </w:pPr>
  </w:style>
  <w:style w:type="character" w:customStyle="1" w:styleId="HeaderChar">
    <w:name w:val="Header Char"/>
    <w:link w:val="Header"/>
    <w:rsid w:val="009D131A"/>
  </w:style>
  <w:style w:type="paragraph" w:customStyle="1" w:styleId="Bullets">
    <w:name w:val="Bullets"/>
    <w:basedOn w:val="ListParagraph"/>
    <w:link w:val="BulletsChar"/>
    <w:qFormat/>
    <w:rsid w:val="007A74BC"/>
    <w:pPr>
      <w:numPr>
        <w:numId w:val="28"/>
      </w:numPr>
      <w:spacing w:after="120" w:line="276" w:lineRule="auto"/>
      <w:contextualSpacing/>
    </w:pPr>
    <w:rPr>
      <w:rFonts w:ascii="Calibri" w:eastAsia="Calibri" w:hAnsi="Calibri"/>
      <w:snapToGrid w:val="0"/>
      <w:sz w:val="22"/>
      <w:szCs w:val="22"/>
      <w:lang w:eastAsia="en-US"/>
    </w:rPr>
  </w:style>
  <w:style w:type="character" w:customStyle="1" w:styleId="BulletsChar">
    <w:name w:val="Bullets Char"/>
    <w:link w:val="Bullets"/>
    <w:rsid w:val="007A74BC"/>
    <w:rPr>
      <w:rFonts w:ascii="Calibri" w:eastAsia="Calibri" w:hAnsi="Calibri"/>
      <w:snapToGrid w:val="0"/>
      <w:sz w:val="22"/>
      <w:szCs w:val="22"/>
      <w:lang w:eastAsia="en-US"/>
    </w:rPr>
  </w:style>
  <w:style w:type="table" w:styleId="TableGrid">
    <w:name w:val="Table Grid"/>
    <w:basedOn w:val="TableNormal"/>
    <w:rsid w:val="00E807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107F2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styleId="UnresolvedMention">
    <w:name w:val="Unresolved Mention"/>
    <w:uiPriority w:val="99"/>
    <w:semiHidden/>
    <w:unhideWhenUsed/>
    <w:rsid w:val="00F7526D"/>
    <w:rPr>
      <w:color w:val="605E5C"/>
      <w:shd w:val="clear" w:color="auto" w:fill="E1DFDD"/>
    </w:rPr>
  </w:style>
  <w:style w:type="character" w:customStyle="1" w:styleId="marknqdcspaaw">
    <w:name w:val="marknqdcspaaw"/>
    <w:rsid w:val="00A327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54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1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532793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85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78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8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5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72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0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9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7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1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7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3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he%20Headteacher\Application%20Data\Microsoft\Templates\Headed%20Pape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874191-99D5-4C84-90EA-2F13558E8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Headed Paper</Template>
  <TotalTime>7</TotalTime>
  <Pages>1</Pages>
  <Words>234</Words>
  <Characters>1092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Tuesday 18th March 2003-03-18</vt:lpstr>
    </vt:vector>
  </TitlesOfParts>
  <Company>RM Connect Network</Company>
  <LinksUpToDate>false</LinksUpToDate>
  <CharactersWithSpaces>1324</CharactersWithSpaces>
  <SharedDoc>false</SharedDoc>
  <HLinks>
    <vt:vector size="24" baseType="variant">
      <vt:variant>
        <vt:i4>4587600</vt:i4>
      </vt:variant>
      <vt:variant>
        <vt:i4>9</vt:i4>
      </vt:variant>
      <vt:variant>
        <vt:i4>0</vt:i4>
      </vt:variant>
      <vt:variant>
        <vt:i4>5</vt:i4>
      </vt:variant>
      <vt:variant>
        <vt:lpwstr>https://youngvoices.cmail19.com/t/t-l-qeiiky-spjtlltu-r/</vt:lpwstr>
      </vt:variant>
      <vt:variant>
        <vt:lpwstr/>
      </vt:variant>
      <vt:variant>
        <vt:i4>2687092</vt:i4>
      </vt:variant>
      <vt:variant>
        <vt:i4>6</vt:i4>
      </vt:variant>
      <vt:variant>
        <vt:i4>0</vt:i4>
      </vt:variant>
      <vt:variant>
        <vt:i4>5</vt:i4>
      </vt:variant>
      <vt:variant>
        <vt:lpwstr>https://www.resortsworldarena.co.uk/protect/bag-policy/</vt:lpwstr>
      </vt:variant>
      <vt:variant>
        <vt:lpwstr/>
      </vt:variant>
      <vt:variant>
        <vt:i4>1638431</vt:i4>
      </vt:variant>
      <vt:variant>
        <vt:i4>3</vt:i4>
      </vt:variant>
      <vt:variant>
        <vt:i4>0</vt:i4>
      </vt:variant>
      <vt:variant>
        <vt:i4>5</vt:i4>
      </vt:variant>
      <vt:variant>
        <vt:lpwstr>http://www.youngvoices.co.uk/</vt:lpwstr>
      </vt:variant>
      <vt:variant>
        <vt:lpwstr/>
      </vt:variant>
      <vt:variant>
        <vt:i4>4980815</vt:i4>
      </vt:variant>
      <vt:variant>
        <vt:i4>0</vt:i4>
      </vt:variant>
      <vt:variant>
        <vt:i4>0</vt:i4>
      </vt:variant>
      <vt:variant>
        <vt:i4>5</vt:i4>
      </vt:variant>
      <vt:variant>
        <vt:lpwstr>http://www.ticketmaster.com/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Tuesday 18th March 2003-03-18</dc:title>
  <dc:subject/>
  <dc:creator>Your User Name</dc:creator>
  <cp:keywords/>
  <cp:lastModifiedBy>Liz Town</cp:lastModifiedBy>
  <cp:revision>2</cp:revision>
  <cp:lastPrinted>2018-09-10T15:38:00Z</cp:lastPrinted>
  <dcterms:created xsi:type="dcterms:W3CDTF">2025-02-05T11:11:00Z</dcterms:created>
  <dcterms:modified xsi:type="dcterms:W3CDTF">2025-02-05T11:11:00Z</dcterms:modified>
</cp:coreProperties>
</file>