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C3A158" w14:textId="1A61F3B4" w:rsidR="00C20D21" w:rsidRPr="00F07049" w:rsidRDefault="00492E5D" w:rsidP="00113D74">
      <w:pPr>
        <w:ind w:right="-46"/>
        <w:jc w:val="right"/>
        <w:rPr>
          <w:rFonts w:ascii="Raleway" w:hAnsi="Raleway"/>
          <w:sz w:val="24"/>
          <w:szCs w:val="24"/>
        </w:rPr>
      </w:pPr>
      <w:r w:rsidRPr="00F07049">
        <w:rPr>
          <w:rFonts w:ascii="Raleway" w:hAnsi="Raleway"/>
          <w:sz w:val="24"/>
          <w:szCs w:val="24"/>
        </w:rPr>
        <w:t>2</w:t>
      </w:r>
      <w:r w:rsidR="00B30D8F" w:rsidRPr="00F07049">
        <w:rPr>
          <w:rFonts w:ascii="Raleway" w:hAnsi="Raleway"/>
          <w:sz w:val="24"/>
          <w:szCs w:val="24"/>
        </w:rPr>
        <w:t>5</w:t>
      </w:r>
      <w:r w:rsidRPr="00F07049">
        <w:rPr>
          <w:rFonts w:ascii="Raleway" w:hAnsi="Raleway"/>
          <w:sz w:val="24"/>
          <w:szCs w:val="24"/>
        </w:rPr>
        <w:t xml:space="preserve"> February</w:t>
      </w:r>
      <w:r w:rsidR="00AF2927" w:rsidRPr="00F07049">
        <w:rPr>
          <w:rFonts w:ascii="Raleway" w:hAnsi="Raleway"/>
          <w:sz w:val="24"/>
          <w:szCs w:val="24"/>
        </w:rPr>
        <w:t xml:space="preserve"> 202</w:t>
      </w:r>
      <w:r w:rsidRPr="00F07049">
        <w:rPr>
          <w:rFonts w:ascii="Raleway" w:hAnsi="Raleway"/>
          <w:sz w:val="24"/>
          <w:szCs w:val="24"/>
        </w:rPr>
        <w:t>5</w:t>
      </w:r>
    </w:p>
    <w:p w14:paraId="39EBCA44" w14:textId="631725BE" w:rsidR="00FD2B85" w:rsidRPr="00F07049" w:rsidRDefault="00FD2B85" w:rsidP="00CE3F48">
      <w:pPr>
        <w:ind w:right="-46"/>
        <w:rPr>
          <w:rFonts w:ascii="Raleway" w:hAnsi="Raleway" w:cs="Arial"/>
          <w:sz w:val="24"/>
          <w:szCs w:val="24"/>
        </w:rPr>
      </w:pPr>
      <w:r w:rsidRPr="00F07049">
        <w:rPr>
          <w:rFonts w:ascii="Raleway" w:hAnsi="Raleway" w:cs="Arial"/>
          <w:sz w:val="24"/>
          <w:szCs w:val="24"/>
        </w:rPr>
        <w:t xml:space="preserve">Dear Parents/Guardians of Year </w:t>
      </w:r>
      <w:r w:rsidR="00F51B3B" w:rsidRPr="00F07049">
        <w:rPr>
          <w:rFonts w:ascii="Raleway" w:hAnsi="Raleway" w:cs="Arial"/>
          <w:sz w:val="24"/>
          <w:szCs w:val="24"/>
        </w:rPr>
        <w:t>4-</w:t>
      </w:r>
      <w:r w:rsidRPr="00F07049">
        <w:rPr>
          <w:rFonts w:ascii="Raleway" w:hAnsi="Raleway" w:cs="Arial"/>
          <w:sz w:val="24"/>
          <w:szCs w:val="24"/>
        </w:rPr>
        <w:t>6 Children</w:t>
      </w:r>
    </w:p>
    <w:p w14:paraId="672A6659" w14:textId="77777777" w:rsidR="00FD2B85" w:rsidRPr="00F07049" w:rsidRDefault="00FD2B85" w:rsidP="00CE3F48">
      <w:pPr>
        <w:ind w:right="-46"/>
        <w:rPr>
          <w:rFonts w:ascii="Raleway" w:hAnsi="Raleway" w:cs="Arial"/>
          <w:sz w:val="24"/>
          <w:szCs w:val="24"/>
        </w:rPr>
      </w:pPr>
    </w:p>
    <w:p w14:paraId="42E013C5" w14:textId="11DC4D25" w:rsidR="00FD2B85" w:rsidRPr="00F07049" w:rsidRDefault="45D054BC" w:rsidP="00CE3F48">
      <w:pPr>
        <w:ind w:right="-46"/>
        <w:rPr>
          <w:rFonts w:ascii="Raleway" w:hAnsi="Raleway" w:cs="Arial"/>
          <w:b/>
          <w:bCs/>
          <w:sz w:val="24"/>
          <w:szCs w:val="24"/>
        </w:rPr>
      </w:pPr>
      <w:r w:rsidRPr="00F07049">
        <w:rPr>
          <w:rFonts w:ascii="Raleway" w:hAnsi="Raleway" w:cs="Arial"/>
          <w:b/>
          <w:bCs/>
          <w:sz w:val="24"/>
          <w:szCs w:val="24"/>
        </w:rPr>
        <w:t xml:space="preserve">YEAR </w:t>
      </w:r>
      <w:r w:rsidR="00F51B3B" w:rsidRPr="00F07049">
        <w:rPr>
          <w:rFonts w:ascii="Raleway" w:hAnsi="Raleway" w:cs="Arial"/>
          <w:b/>
          <w:bCs/>
          <w:sz w:val="24"/>
          <w:szCs w:val="24"/>
        </w:rPr>
        <w:t>4-</w:t>
      </w:r>
      <w:r w:rsidR="00915BFD" w:rsidRPr="00F07049">
        <w:rPr>
          <w:rFonts w:ascii="Raleway" w:hAnsi="Raleway" w:cs="Arial"/>
          <w:b/>
          <w:bCs/>
          <w:sz w:val="24"/>
          <w:szCs w:val="24"/>
        </w:rPr>
        <w:t xml:space="preserve">6 INDOOR ATHLETICS TOURNAMENT AT </w:t>
      </w:r>
      <w:r w:rsidR="00646376" w:rsidRPr="00F07049">
        <w:rPr>
          <w:rFonts w:ascii="Raleway" w:hAnsi="Raleway" w:cs="Arial"/>
          <w:b/>
          <w:bCs/>
          <w:sz w:val="24"/>
          <w:szCs w:val="24"/>
        </w:rPr>
        <w:t>LINCOLN</w:t>
      </w:r>
      <w:r w:rsidR="00113D74" w:rsidRPr="00F07049">
        <w:rPr>
          <w:rFonts w:ascii="Raleway" w:hAnsi="Raleway" w:cs="Arial"/>
          <w:b/>
          <w:bCs/>
          <w:sz w:val="24"/>
          <w:szCs w:val="24"/>
        </w:rPr>
        <w:t xml:space="preserve"> – 10 MARCH 2025</w:t>
      </w:r>
    </w:p>
    <w:p w14:paraId="0A37501D" w14:textId="77777777" w:rsidR="00FD2B85" w:rsidRPr="00F07049" w:rsidRDefault="00FD2B85" w:rsidP="00CE3F48">
      <w:pPr>
        <w:ind w:right="-46"/>
        <w:rPr>
          <w:rFonts w:ascii="Raleway" w:hAnsi="Raleway" w:cs="Arial"/>
          <w:b/>
          <w:sz w:val="24"/>
          <w:szCs w:val="24"/>
        </w:rPr>
      </w:pPr>
    </w:p>
    <w:p w14:paraId="52374FB8" w14:textId="1E9748FB" w:rsidR="00952864" w:rsidRPr="00F07049" w:rsidRDefault="0C418C75" w:rsidP="00CE3F48">
      <w:pPr>
        <w:ind w:right="-46"/>
        <w:jc w:val="both"/>
        <w:rPr>
          <w:rFonts w:ascii="Raleway" w:hAnsi="Raleway" w:cs="Arial"/>
          <w:sz w:val="24"/>
          <w:szCs w:val="24"/>
        </w:rPr>
      </w:pPr>
      <w:bookmarkStart w:id="0" w:name="_Hlk88203449"/>
      <w:r w:rsidRPr="00F07049">
        <w:rPr>
          <w:rFonts w:ascii="Raleway" w:hAnsi="Raleway" w:cs="Arial"/>
          <w:sz w:val="24"/>
          <w:szCs w:val="24"/>
        </w:rPr>
        <w:t xml:space="preserve">Following </w:t>
      </w:r>
      <w:r w:rsidR="00B1472B" w:rsidRPr="00F07049">
        <w:rPr>
          <w:rFonts w:ascii="Raleway" w:hAnsi="Raleway" w:cs="Arial"/>
          <w:sz w:val="24"/>
          <w:szCs w:val="24"/>
        </w:rPr>
        <w:t>our</w:t>
      </w:r>
      <w:r w:rsidR="00B80567" w:rsidRPr="00F07049">
        <w:rPr>
          <w:rFonts w:ascii="Raleway" w:hAnsi="Raleway" w:cs="Arial"/>
          <w:sz w:val="24"/>
          <w:szCs w:val="24"/>
        </w:rPr>
        <w:t xml:space="preserve"> success </w:t>
      </w:r>
      <w:r w:rsidR="00646376" w:rsidRPr="00F07049">
        <w:rPr>
          <w:rFonts w:ascii="Raleway" w:hAnsi="Raleway" w:cs="Arial"/>
          <w:sz w:val="24"/>
          <w:szCs w:val="24"/>
        </w:rPr>
        <w:t xml:space="preserve">in January </w:t>
      </w:r>
      <w:r w:rsidR="00B80567" w:rsidRPr="00F07049">
        <w:rPr>
          <w:rFonts w:ascii="Raleway" w:hAnsi="Raleway" w:cs="Arial"/>
          <w:sz w:val="24"/>
          <w:szCs w:val="24"/>
        </w:rPr>
        <w:t>at</w:t>
      </w:r>
      <w:r w:rsidR="00B1472B" w:rsidRPr="00F07049">
        <w:rPr>
          <w:rFonts w:ascii="Raleway" w:hAnsi="Raleway" w:cs="Arial"/>
          <w:sz w:val="24"/>
          <w:szCs w:val="24"/>
        </w:rPr>
        <w:t xml:space="preserve"> </w:t>
      </w:r>
      <w:r w:rsidR="00646376" w:rsidRPr="00F07049">
        <w:rPr>
          <w:rFonts w:ascii="Raleway" w:hAnsi="Raleway" w:cs="Arial"/>
          <w:sz w:val="24"/>
          <w:szCs w:val="24"/>
        </w:rPr>
        <w:t>the Grantham Indoor Athletics</w:t>
      </w:r>
      <w:r w:rsidR="00B80567" w:rsidRPr="00F07049">
        <w:rPr>
          <w:rFonts w:ascii="Raleway" w:hAnsi="Raleway" w:cs="Arial"/>
          <w:sz w:val="24"/>
          <w:szCs w:val="24"/>
        </w:rPr>
        <w:t xml:space="preserve"> tournament</w:t>
      </w:r>
      <w:r w:rsidRPr="00F07049">
        <w:rPr>
          <w:rFonts w:ascii="Raleway" w:hAnsi="Raleway" w:cs="Arial"/>
          <w:sz w:val="24"/>
          <w:szCs w:val="24"/>
        </w:rPr>
        <w:t xml:space="preserve">, your child has </w:t>
      </w:r>
      <w:r w:rsidR="00646376" w:rsidRPr="00F07049">
        <w:rPr>
          <w:rFonts w:ascii="Raleway" w:hAnsi="Raleway" w:cs="Arial"/>
          <w:sz w:val="24"/>
          <w:szCs w:val="24"/>
        </w:rPr>
        <w:t xml:space="preserve">once again </w:t>
      </w:r>
      <w:r w:rsidRPr="00F07049">
        <w:rPr>
          <w:rFonts w:ascii="Raleway" w:hAnsi="Raleway" w:cs="Arial"/>
          <w:sz w:val="24"/>
          <w:szCs w:val="24"/>
        </w:rPr>
        <w:t xml:space="preserve">been selected to represent Malcolm Sargent </w:t>
      </w:r>
      <w:r w:rsidR="260C383D" w:rsidRPr="00F07049">
        <w:rPr>
          <w:rFonts w:ascii="Raleway" w:hAnsi="Raleway" w:cs="Arial"/>
          <w:sz w:val="24"/>
          <w:szCs w:val="24"/>
        </w:rPr>
        <w:t>Pr</w:t>
      </w:r>
      <w:r w:rsidR="45D054BC" w:rsidRPr="00F07049">
        <w:rPr>
          <w:rFonts w:ascii="Raleway" w:hAnsi="Raleway" w:cs="Arial"/>
          <w:sz w:val="24"/>
          <w:szCs w:val="24"/>
        </w:rPr>
        <w:t xml:space="preserve">imary School in </w:t>
      </w:r>
      <w:r w:rsidR="00B80567" w:rsidRPr="00F07049">
        <w:rPr>
          <w:rFonts w:ascii="Raleway" w:hAnsi="Raleway" w:cs="Arial"/>
          <w:sz w:val="24"/>
          <w:szCs w:val="24"/>
        </w:rPr>
        <w:t>the</w:t>
      </w:r>
      <w:r w:rsidR="45D054BC" w:rsidRPr="00F07049">
        <w:rPr>
          <w:rFonts w:ascii="Raleway" w:hAnsi="Raleway" w:cs="Arial"/>
          <w:sz w:val="24"/>
          <w:szCs w:val="24"/>
        </w:rPr>
        <w:t xml:space="preserve"> </w:t>
      </w:r>
      <w:r w:rsidR="00915BFD" w:rsidRPr="00F07049">
        <w:rPr>
          <w:rFonts w:ascii="Raleway" w:hAnsi="Raleway" w:cs="Arial"/>
          <w:sz w:val="24"/>
          <w:szCs w:val="24"/>
        </w:rPr>
        <w:t>Y5</w:t>
      </w:r>
      <w:r w:rsidR="45A070D1" w:rsidRPr="00F07049">
        <w:rPr>
          <w:rFonts w:ascii="Raleway" w:hAnsi="Raleway" w:cs="Arial"/>
          <w:sz w:val="24"/>
          <w:szCs w:val="24"/>
        </w:rPr>
        <w:t xml:space="preserve">/6 </w:t>
      </w:r>
      <w:r w:rsidR="00B80567" w:rsidRPr="00F07049">
        <w:rPr>
          <w:rFonts w:ascii="Raleway" w:hAnsi="Raleway" w:cs="Arial"/>
          <w:sz w:val="24"/>
          <w:szCs w:val="24"/>
        </w:rPr>
        <w:t xml:space="preserve">Indoor </w:t>
      </w:r>
      <w:r w:rsidR="00915BFD" w:rsidRPr="00F07049">
        <w:rPr>
          <w:rFonts w:ascii="Raleway" w:hAnsi="Raleway" w:cs="Arial"/>
          <w:sz w:val="24"/>
          <w:szCs w:val="24"/>
        </w:rPr>
        <w:t>A</w:t>
      </w:r>
      <w:r w:rsidR="00B80567" w:rsidRPr="00F07049">
        <w:rPr>
          <w:rFonts w:ascii="Raleway" w:hAnsi="Raleway" w:cs="Arial"/>
          <w:sz w:val="24"/>
          <w:szCs w:val="24"/>
        </w:rPr>
        <w:t>thletics</w:t>
      </w:r>
      <w:r w:rsidR="45A070D1" w:rsidRPr="00F07049">
        <w:rPr>
          <w:rFonts w:ascii="Raleway" w:hAnsi="Raleway" w:cs="Arial"/>
          <w:sz w:val="24"/>
          <w:szCs w:val="24"/>
        </w:rPr>
        <w:t xml:space="preserve"> </w:t>
      </w:r>
      <w:r w:rsidR="00915BFD" w:rsidRPr="00F07049">
        <w:rPr>
          <w:rFonts w:ascii="Raleway" w:hAnsi="Raleway" w:cs="Arial"/>
          <w:sz w:val="24"/>
          <w:szCs w:val="24"/>
        </w:rPr>
        <w:t>T</w:t>
      </w:r>
      <w:r w:rsidR="45A070D1" w:rsidRPr="00F07049">
        <w:rPr>
          <w:rFonts w:ascii="Raleway" w:hAnsi="Raleway" w:cs="Arial"/>
          <w:sz w:val="24"/>
          <w:szCs w:val="24"/>
        </w:rPr>
        <w:t>ournament</w:t>
      </w:r>
      <w:r w:rsidR="00B80567" w:rsidRPr="00F07049">
        <w:rPr>
          <w:rFonts w:ascii="Raleway" w:hAnsi="Raleway" w:cs="Arial"/>
          <w:sz w:val="24"/>
          <w:szCs w:val="24"/>
        </w:rPr>
        <w:t xml:space="preserve"> </w:t>
      </w:r>
      <w:r w:rsidR="00646376" w:rsidRPr="00F07049">
        <w:rPr>
          <w:rFonts w:ascii="Raleway" w:hAnsi="Raleway" w:cs="Arial"/>
          <w:sz w:val="24"/>
          <w:szCs w:val="24"/>
        </w:rPr>
        <w:t>at Lincoln University.</w:t>
      </w:r>
    </w:p>
    <w:bookmarkEnd w:id="0"/>
    <w:p w14:paraId="5DAB6C7B" w14:textId="77777777" w:rsidR="00952864" w:rsidRPr="00F07049" w:rsidRDefault="00952864" w:rsidP="00CE3F48">
      <w:pPr>
        <w:ind w:right="-46"/>
        <w:jc w:val="both"/>
        <w:rPr>
          <w:rFonts w:ascii="Raleway" w:hAnsi="Raleway" w:cs="Arial"/>
          <w:sz w:val="24"/>
          <w:szCs w:val="24"/>
        </w:rPr>
      </w:pPr>
    </w:p>
    <w:p w14:paraId="1A853A06" w14:textId="71654899" w:rsidR="00915BFD" w:rsidRPr="00F07049" w:rsidRDefault="36A267B9" w:rsidP="00CE3F48">
      <w:pPr>
        <w:ind w:right="-46"/>
        <w:jc w:val="both"/>
        <w:rPr>
          <w:rFonts w:ascii="Raleway" w:hAnsi="Raleway" w:cs="Arial"/>
          <w:sz w:val="24"/>
          <w:szCs w:val="24"/>
        </w:rPr>
      </w:pPr>
      <w:bookmarkStart w:id="1" w:name="_Hlk88203467"/>
      <w:r w:rsidRPr="00F07049">
        <w:rPr>
          <w:rFonts w:ascii="Raleway" w:hAnsi="Raleway" w:cs="Arial"/>
          <w:sz w:val="24"/>
          <w:szCs w:val="24"/>
        </w:rPr>
        <w:t xml:space="preserve">The </w:t>
      </w:r>
      <w:r w:rsidR="7AEFA2C2" w:rsidRPr="00F07049">
        <w:rPr>
          <w:rFonts w:ascii="Raleway" w:hAnsi="Raleway" w:cs="Arial"/>
          <w:sz w:val="24"/>
          <w:szCs w:val="24"/>
        </w:rPr>
        <w:t>tournament</w:t>
      </w:r>
      <w:r w:rsidRPr="00F07049">
        <w:rPr>
          <w:rFonts w:ascii="Raleway" w:hAnsi="Raleway" w:cs="Arial"/>
          <w:sz w:val="24"/>
          <w:szCs w:val="24"/>
        </w:rPr>
        <w:t xml:space="preserve"> will take place at </w:t>
      </w:r>
      <w:r w:rsidR="00646376" w:rsidRPr="00F07049">
        <w:rPr>
          <w:rFonts w:ascii="Raleway" w:hAnsi="Raleway" w:cs="Arial"/>
          <w:sz w:val="24"/>
          <w:szCs w:val="24"/>
        </w:rPr>
        <w:t xml:space="preserve">Lincoln University </w:t>
      </w:r>
      <w:r w:rsidRPr="00F07049">
        <w:rPr>
          <w:rFonts w:ascii="Raleway" w:hAnsi="Raleway" w:cs="Arial"/>
          <w:sz w:val="24"/>
          <w:szCs w:val="24"/>
        </w:rPr>
        <w:t xml:space="preserve">on </w:t>
      </w:r>
      <w:r w:rsidR="00AF2927" w:rsidRPr="00F07049">
        <w:rPr>
          <w:rFonts w:ascii="Raleway" w:hAnsi="Raleway" w:cs="Arial"/>
          <w:sz w:val="24"/>
          <w:szCs w:val="24"/>
        </w:rPr>
        <w:t>1</w:t>
      </w:r>
      <w:r w:rsidR="00F51B3B" w:rsidRPr="00F07049">
        <w:rPr>
          <w:rFonts w:ascii="Raleway" w:hAnsi="Raleway" w:cs="Arial"/>
          <w:sz w:val="24"/>
          <w:szCs w:val="24"/>
        </w:rPr>
        <w:t>0</w:t>
      </w:r>
      <w:r w:rsidR="00915BFD" w:rsidRPr="00F07049">
        <w:rPr>
          <w:rFonts w:ascii="Raleway" w:hAnsi="Raleway" w:cs="Arial"/>
          <w:sz w:val="24"/>
          <w:szCs w:val="24"/>
        </w:rPr>
        <w:t xml:space="preserve"> </w:t>
      </w:r>
      <w:r w:rsidR="00646376" w:rsidRPr="00F07049">
        <w:rPr>
          <w:rFonts w:ascii="Raleway" w:hAnsi="Raleway" w:cs="Arial"/>
          <w:sz w:val="24"/>
          <w:szCs w:val="24"/>
        </w:rPr>
        <w:t xml:space="preserve">March </w:t>
      </w:r>
      <w:r w:rsidR="00B80567" w:rsidRPr="00F07049">
        <w:rPr>
          <w:rFonts w:ascii="Raleway" w:hAnsi="Raleway" w:cs="Arial"/>
          <w:sz w:val="24"/>
          <w:szCs w:val="24"/>
        </w:rPr>
        <w:t>202</w:t>
      </w:r>
      <w:r w:rsidR="00F51B3B" w:rsidRPr="00F07049">
        <w:rPr>
          <w:rFonts w:ascii="Raleway" w:hAnsi="Raleway" w:cs="Arial"/>
          <w:sz w:val="24"/>
          <w:szCs w:val="24"/>
        </w:rPr>
        <w:t>5</w:t>
      </w:r>
      <w:r w:rsidR="00B80567" w:rsidRPr="00F07049">
        <w:rPr>
          <w:rFonts w:ascii="Raleway" w:hAnsi="Raleway" w:cs="Arial"/>
          <w:sz w:val="24"/>
          <w:szCs w:val="24"/>
        </w:rPr>
        <w:t xml:space="preserve"> </w:t>
      </w:r>
      <w:r w:rsidRPr="00F07049">
        <w:rPr>
          <w:rFonts w:ascii="Raleway" w:hAnsi="Raleway" w:cs="Arial"/>
          <w:sz w:val="24"/>
          <w:szCs w:val="24"/>
        </w:rPr>
        <w:t>fr</w:t>
      </w:r>
      <w:r w:rsidR="32BA1750" w:rsidRPr="00F07049">
        <w:rPr>
          <w:rFonts w:ascii="Raleway" w:hAnsi="Raleway" w:cs="Arial"/>
          <w:sz w:val="24"/>
          <w:szCs w:val="24"/>
        </w:rPr>
        <w:t xml:space="preserve">om </w:t>
      </w:r>
      <w:r w:rsidR="00113D74" w:rsidRPr="00F07049">
        <w:rPr>
          <w:rFonts w:ascii="Raleway" w:hAnsi="Raleway" w:cs="Arial"/>
          <w:sz w:val="24"/>
          <w:szCs w:val="24"/>
        </w:rPr>
        <w:t>0</w:t>
      </w:r>
      <w:r w:rsidR="00492E5D" w:rsidRPr="00F07049">
        <w:rPr>
          <w:rFonts w:ascii="Raleway" w:hAnsi="Raleway" w:cs="Arial"/>
          <w:sz w:val="24"/>
          <w:szCs w:val="24"/>
        </w:rPr>
        <w:t>915</w:t>
      </w:r>
      <w:r w:rsidR="00982FD1" w:rsidRPr="00F07049">
        <w:rPr>
          <w:rFonts w:ascii="Raleway" w:hAnsi="Raleway" w:cs="Arial"/>
          <w:sz w:val="24"/>
          <w:szCs w:val="24"/>
        </w:rPr>
        <w:t xml:space="preserve"> </w:t>
      </w:r>
      <w:r w:rsidR="32BA1750" w:rsidRPr="00F07049">
        <w:rPr>
          <w:rFonts w:ascii="Raleway" w:hAnsi="Raleway" w:cs="Arial"/>
          <w:sz w:val="24"/>
          <w:szCs w:val="24"/>
        </w:rPr>
        <w:t xml:space="preserve">until approximately </w:t>
      </w:r>
      <w:r w:rsidR="00492E5D" w:rsidRPr="00F07049">
        <w:rPr>
          <w:rFonts w:ascii="Raleway" w:hAnsi="Raleway" w:cs="Arial"/>
          <w:sz w:val="24"/>
          <w:szCs w:val="24"/>
        </w:rPr>
        <w:t>1130</w:t>
      </w:r>
      <w:r w:rsidR="32BA1750" w:rsidRPr="00F07049">
        <w:rPr>
          <w:rFonts w:ascii="Raleway" w:hAnsi="Raleway" w:cs="Arial"/>
          <w:sz w:val="24"/>
          <w:szCs w:val="24"/>
        </w:rPr>
        <w:t xml:space="preserve">. </w:t>
      </w:r>
      <w:r w:rsidR="409F7C78" w:rsidRPr="00F07049">
        <w:rPr>
          <w:rFonts w:ascii="Raleway" w:hAnsi="Raleway" w:cs="Arial"/>
          <w:sz w:val="24"/>
          <w:szCs w:val="24"/>
        </w:rPr>
        <w:t>We will be leaving Malcolm Sargent</w:t>
      </w:r>
      <w:r w:rsidR="006E3067" w:rsidRPr="00F07049">
        <w:rPr>
          <w:rFonts w:ascii="Raleway" w:hAnsi="Raleway" w:cs="Arial"/>
          <w:sz w:val="24"/>
          <w:szCs w:val="24"/>
        </w:rPr>
        <w:t xml:space="preserve"> no later than 0</w:t>
      </w:r>
      <w:r w:rsidR="00285CAE" w:rsidRPr="00F07049">
        <w:rPr>
          <w:rFonts w:ascii="Raleway" w:hAnsi="Raleway" w:cs="Arial"/>
          <w:sz w:val="24"/>
          <w:szCs w:val="24"/>
        </w:rPr>
        <w:t>740</w:t>
      </w:r>
      <w:r w:rsidR="00492E5D" w:rsidRPr="00F07049">
        <w:rPr>
          <w:rFonts w:ascii="Raleway" w:hAnsi="Raleway" w:cs="Arial"/>
          <w:sz w:val="24"/>
          <w:szCs w:val="24"/>
        </w:rPr>
        <w:t xml:space="preserve"> </w:t>
      </w:r>
      <w:r w:rsidR="00CA6890" w:rsidRPr="00F07049">
        <w:rPr>
          <w:rFonts w:ascii="Raleway" w:hAnsi="Raleway" w:cs="Arial"/>
          <w:sz w:val="24"/>
          <w:szCs w:val="24"/>
        </w:rPr>
        <w:t xml:space="preserve">and </w:t>
      </w:r>
      <w:r w:rsidR="009005B9" w:rsidRPr="00F07049">
        <w:rPr>
          <w:rFonts w:ascii="Raleway" w:hAnsi="Raleway" w:cs="Arial"/>
          <w:sz w:val="24"/>
          <w:szCs w:val="24"/>
        </w:rPr>
        <w:t>should be</w:t>
      </w:r>
      <w:r w:rsidR="409F7C78" w:rsidRPr="00F07049">
        <w:rPr>
          <w:rFonts w:ascii="Raleway" w:hAnsi="Raleway" w:cs="Arial"/>
          <w:sz w:val="24"/>
          <w:szCs w:val="24"/>
        </w:rPr>
        <w:t xml:space="preserve"> returning</w:t>
      </w:r>
      <w:r w:rsidR="009005B9" w:rsidRPr="00F07049">
        <w:rPr>
          <w:rFonts w:ascii="Raleway" w:hAnsi="Raleway" w:cs="Arial"/>
          <w:sz w:val="24"/>
          <w:szCs w:val="24"/>
        </w:rPr>
        <w:t xml:space="preserve"> by</w:t>
      </w:r>
      <w:r w:rsidR="00B80567" w:rsidRPr="00F07049">
        <w:rPr>
          <w:rFonts w:ascii="Raleway" w:hAnsi="Raleway" w:cs="Arial"/>
          <w:sz w:val="24"/>
          <w:szCs w:val="24"/>
        </w:rPr>
        <w:t xml:space="preserve"> </w:t>
      </w:r>
      <w:r w:rsidR="00646376" w:rsidRPr="00F07049">
        <w:rPr>
          <w:rFonts w:ascii="Raleway" w:hAnsi="Raleway" w:cs="Arial"/>
          <w:sz w:val="24"/>
          <w:szCs w:val="24"/>
        </w:rPr>
        <w:t>1</w:t>
      </w:r>
      <w:r w:rsidR="00492E5D" w:rsidRPr="00F07049">
        <w:rPr>
          <w:rFonts w:ascii="Raleway" w:hAnsi="Raleway" w:cs="Arial"/>
          <w:sz w:val="24"/>
          <w:szCs w:val="24"/>
        </w:rPr>
        <w:t>230</w:t>
      </w:r>
      <w:r w:rsidR="00113D74" w:rsidRPr="00F07049">
        <w:rPr>
          <w:rFonts w:ascii="Raleway" w:hAnsi="Raleway" w:cs="Arial"/>
          <w:sz w:val="24"/>
          <w:szCs w:val="24"/>
        </w:rPr>
        <w:t>.  T</w:t>
      </w:r>
      <w:r w:rsidR="00646376" w:rsidRPr="00F07049">
        <w:rPr>
          <w:rFonts w:ascii="Raleway" w:hAnsi="Raleway" w:cs="Arial"/>
          <w:sz w:val="24"/>
          <w:szCs w:val="24"/>
        </w:rPr>
        <w:t xml:space="preserve">he children will </w:t>
      </w:r>
      <w:r w:rsidR="00492E5D" w:rsidRPr="00F07049">
        <w:rPr>
          <w:rFonts w:ascii="Raleway" w:hAnsi="Raleway" w:cs="Arial"/>
          <w:sz w:val="24"/>
          <w:szCs w:val="24"/>
        </w:rPr>
        <w:t xml:space="preserve">require snacks </w:t>
      </w:r>
      <w:r w:rsidR="00646376" w:rsidRPr="00F07049">
        <w:rPr>
          <w:rFonts w:ascii="Raleway" w:hAnsi="Raleway" w:cs="Arial"/>
          <w:sz w:val="24"/>
          <w:szCs w:val="24"/>
        </w:rPr>
        <w:t>and a reusable water bottle</w:t>
      </w:r>
      <w:r w:rsidR="00113D74" w:rsidRPr="00F07049">
        <w:rPr>
          <w:rFonts w:ascii="Raleway" w:hAnsi="Raleway" w:cs="Arial"/>
          <w:sz w:val="24"/>
          <w:szCs w:val="24"/>
        </w:rPr>
        <w:t xml:space="preserve"> but will be back at school for lunch.</w:t>
      </w:r>
    </w:p>
    <w:p w14:paraId="6C15F136" w14:textId="77777777" w:rsidR="00915BFD" w:rsidRPr="00F07049" w:rsidRDefault="00915BFD" w:rsidP="00CE3F48">
      <w:pPr>
        <w:ind w:right="-46"/>
        <w:jc w:val="both"/>
        <w:rPr>
          <w:rFonts w:ascii="Raleway" w:hAnsi="Raleway" w:cs="Arial"/>
          <w:sz w:val="24"/>
          <w:szCs w:val="24"/>
        </w:rPr>
      </w:pPr>
    </w:p>
    <w:p w14:paraId="54EBE1AA" w14:textId="672CBE8F" w:rsidR="00915BFD" w:rsidRPr="00F07049" w:rsidRDefault="00BC0A65" w:rsidP="00CE3F48">
      <w:pPr>
        <w:ind w:right="-46"/>
        <w:jc w:val="both"/>
        <w:rPr>
          <w:rFonts w:ascii="Raleway" w:hAnsi="Raleway" w:cs="Arial"/>
          <w:sz w:val="24"/>
          <w:szCs w:val="24"/>
        </w:rPr>
      </w:pPr>
      <w:r w:rsidRPr="00F07049">
        <w:rPr>
          <w:rFonts w:ascii="Raleway" w:hAnsi="Raleway" w:cs="Arial"/>
          <w:sz w:val="24"/>
          <w:szCs w:val="24"/>
        </w:rPr>
        <w:t xml:space="preserve">We will be transporting the children by coach.  </w:t>
      </w:r>
      <w:bookmarkEnd w:id="1"/>
      <w:r w:rsidR="00FD2B85" w:rsidRPr="00F07049">
        <w:rPr>
          <w:rFonts w:ascii="Raleway" w:hAnsi="Raleway" w:cs="Arial"/>
          <w:sz w:val="24"/>
          <w:szCs w:val="24"/>
        </w:rPr>
        <w:t>The children will be required to wear their school PE kit</w:t>
      </w:r>
      <w:r w:rsidR="00B80567" w:rsidRPr="00F07049">
        <w:rPr>
          <w:rFonts w:ascii="Raleway" w:hAnsi="Raleway" w:cs="Arial"/>
          <w:sz w:val="24"/>
          <w:szCs w:val="24"/>
        </w:rPr>
        <w:t xml:space="preserve">. </w:t>
      </w:r>
      <w:r w:rsidR="00CA4F33" w:rsidRPr="00F07049">
        <w:rPr>
          <w:rFonts w:ascii="Raleway" w:hAnsi="Raleway" w:cs="Arial"/>
          <w:sz w:val="24"/>
          <w:szCs w:val="24"/>
        </w:rPr>
        <w:t>T</w:t>
      </w:r>
      <w:r w:rsidR="00896D4A" w:rsidRPr="00F07049">
        <w:rPr>
          <w:rFonts w:ascii="Raleway" w:hAnsi="Raleway" w:cs="Arial"/>
          <w:sz w:val="24"/>
          <w:szCs w:val="24"/>
        </w:rPr>
        <w:t xml:space="preserve">hey </w:t>
      </w:r>
      <w:r w:rsidR="00CA4F33" w:rsidRPr="00F07049">
        <w:rPr>
          <w:rFonts w:ascii="Raleway" w:hAnsi="Raleway" w:cs="Arial"/>
          <w:sz w:val="24"/>
          <w:szCs w:val="24"/>
        </w:rPr>
        <w:t xml:space="preserve">should </w:t>
      </w:r>
      <w:r w:rsidR="00896D4A" w:rsidRPr="00F07049">
        <w:rPr>
          <w:rFonts w:ascii="Raleway" w:hAnsi="Raleway" w:cs="Arial"/>
          <w:sz w:val="24"/>
          <w:szCs w:val="24"/>
        </w:rPr>
        <w:t xml:space="preserve">also </w:t>
      </w:r>
      <w:r w:rsidR="00947CE7" w:rsidRPr="00F07049">
        <w:rPr>
          <w:rFonts w:ascii="Raleway" w:hAnsi="Raleway" w:cs="Arial"/>
          <w:sz w:val="24"/>
          <w:szCs w:val="24"/>
        </w:rPr>
        <w:t xml:space="preserve">have with them </w:t>
      </w:r>
      <w:r w:rsidR="00896D4A" w:rsidRPr="00F07049">
        <w:rPr>
          <w:rFonts w:ascii="Raleway" w:hAnsi="Raleway" w:cs="Arial"/>
          <w:sz w:val="24"/>
          <w:szCs w:val="24"/>
        </w:rPr>
        <w:t>a coat/</w:t>
      </w:r>
      <w:r w:rsidR="00FD2B85" w:rsidRPr="00F07049">
        <w:rPr>
          <w:rFonts w:ascii="Raleway" w:hAnsi="Raleway" w:cs="Arial"/>
          <w:sz w:val="24"/>
          <w:szCs w:val="24"/>
        </w:rPr>
        <w:t>waterproof</w:t>
      </w:r>
      <w:r w:rsidR="00CA6890" w:rsidRPr="00F07049">
        <w:rPr>
          <w:rFonts w:ascii="Raleway" w:hAnsi="Raleway" w:cs="Arial"/>
          <w:sz w:val="24"/>
          <w:szCs w:val="24"/>
        </w:rPr>
        <w:t xml:space="preserve">. Unfortunately, </w:t>
      </w:r>
      <w:r w:rsidR="00CA6890" w:rsidRPr="00F07049">
        <w:rPr>
          <w:rFonts w:ascii="Raleway" w:hAnsi="Raleway" w:cs="Arial"/>
          <w:b/>
          <w:bCs/>
          <w:sz w:val="24"/>
          <w:szCs w:val="24"/>
        </w:rPr>
        <w:t>no spectators</w:t>
      </w:r>
      <w:r w:rsidR="00CA6890" w:rsidRPr="00F07049">
        <w:rPr>
          <w:rFonts w:ascii="Raleway" w:hAnsi="Raleway" w:cs="Arial"/>
          <w:sz w:val="24"/>
          <w:szCs w:val="24"/>
        </w:rPr>
        <w:t xml:space="preserve"> can attend the event.</w:t>
      </w:r>
    </w:p>
    <w:p w14:paraId="5936F4D0" w14:textId="77777777" w:rsidR="00915BFD" w:rsidRPr="00F07049" w:rsidRDefault="00915BFD" w:rsidP="00CE3F48">
      <w:pPr>
        <w:ind w:right="-46"/>
        <w:jc w:val="both"/>
        <w:rPr>
          <w:rFonts w:ascii="Raleway" w:hAnsi="Raleway" w:cs="Arial"/>
          <w:sz w:val="24"/>
          <w:szCs w:val="24"/>
        </w:rPr>
      </w:pPr>
    </w:p>
    <w:p w14:paraId="7A3AFD29" w14:textId="77777777" w:rsidR="00A20261" w:rsidRPr="00F07049" w:rsidRDefault="00FD2B85" w:rsidP="00CE3F48">
      <w:pPr>
        <w:ind w:right="-46"/>
        <w:jc w:val="both"/>
        <w:rPr>
          <w:rFonts w:ascii="Raleway" w:hAnsi="Raleway" w:cs="Arial"/>
          <w:sz w:val="24"/>
          <w:szCs w:val="24"/>
        </w:rPr>
      </w:pPr>
      <w:r w:rsidRPr="00F07049">
        <w:rPr>
          <w:rFonts w:ascii="Raleway" w:hAnsi="Raleway" w:cs="Arial"/>
          <w:sz w:val="24"/>
          <w:szCs w:val="24"/>
        </w:rPr>
        <w:t>If your child requires an inhaler/</w:t>
      </w:r>
      <w:r w:rsidR="00915BFD" w:rsidRPr="00F07049">
        <w:rPr>
          <w:rFonts w:ascii="Raleway" w:hAnsi="Raleway" w:cs="Arial"/>
          <w:sz w:val="24"/>
          <w:szCs w:val="24"/>
        </w:rPr>
        <w:t>auto-adrenaline injector,</w:t>
      </w:r>
      <w:r w:rsidRPr="00F07049">
        <w:rPr>
          <w:rFonts w:ascii="Raleway" w:hAnsi="Raleway" w:cs="Arial"/>
          <w:sz w:val="24"/>
          <w:szCs w:val="24"/>
        </w:rPr>
        <w:t xml:space="preserve"> these will automatically be taken with us to the event.</w:t>
      </w:r>
      <w:r w:rsidR="00B80567" w:rsidRPr="00F07049">
        <w:rPr>
          <w:rFonts w:ascii="Raleway" w:hAnsi="Raleway" w:cs="Arial"/>
          <w:sz w:val="24"/>
          <w:szCs w:val="24"/>
        </w:rPr>
        <w:t xml:space="preserve"> </w:t>
      </w:r>
      <w:r w:rsidRPr="00F07049">
        <w:rPr>
          <w:rFonts w:ascii="Raleway" w:hAnsi="Raleway" w:cs="Arial"/>
          <w:sz w:val="24"/>
          <w:szCs w:val="24"/>
        </w:rPr>
        <w:t>If your child requires any other medication, please complete the form below</w:t>
      </w:r>
      <w:r w:rsidR="00B80567" w:rsidRPr="00F07049">
        <w:rPr>
          <w:rFonts w:ascii="Raleway" w:hAnsi="Raleway" w:cs="Arial"/>
          <w:sz w:val="24"/>
          <w:szCs w:val="24"/>
        </w:rPr>
        <w:t xml:space="preserve"> </w:t>
      </w:r>
      <w:r w:rsidRPr="00F07049">
        <w:rPr>
          <w:rFonts w:ascii="Raleway" w:hAnsi="Raleway" w:cs="Arial"/>
          <w:sz w:val="24"/>
          <w:szCs w:val="24"/>
        </w:rPr>
        <w:t>appropriately providing all the necessary information.</w:t>
      </w:r>
    </w:p>
    <w:p w14:paraId="694346AE" w14:textId="77777777" w:rsidR="00492E5D" w:rsidRPr="00F07049" w:rsidRDefault="00492E5D" w:rsidP="00CE3F48">
      <w:pPr>
        <w:ind w:right="-46"/>
        <w:jc w:val="both"/>
        <w:rPr>
          <w:rFonts w:ascii="Raleway" w:hAnsi="Raleway" w:cs="Arial"/>
          <w:sz w:val="24"/>
          <w:szCs w:val="24"/>
        </w:rPr>
      </w:pPr>
    </w:p>
    <w:p w14:paraId="5003158A" w14:textId="4AF755F3" w:rsidR="00FD2B85" w:rsidRPr="00F07049" w:rsidRDefault="00FD2B85" w:rsidP="00CE3F48">
      <w:pPr>
        <w:ind w:right="-46"/>
        <w:jc w:val="both"/>
        <w:rPr>
          <w:rFonts w:ascii="Raleway" w:hAnsi="Raleway" w:cs="Arial"/>
          <w:sz w:val="24"/>
          <w:szCs w:val="24"/>
        </w:rPr>
      </w:pPr>
      <w:r w:rsidRPr="00F07049">
        <w:rPr>
          <w:rFonts w:ascii="Raleway" w:hAnsi="Raleway" w:cs="Arial"/>
          <w:sz w:val="24"/>
          <w:szCs w:val="24"/>
        </w:rPr>
        <w:t xml:space="preserve">Please complete the </w:t>
      </w:r>
      <w:r w:rsidR="00113D74" w:rsidRPr="00F07049">
        <w:rPr>
          <w:rFonts w:ascii="Raleway" w:hAnsi="Raleway" w:cs="Arial"/>
          <w:sz w:val="24"/>
          <w:szCs w:val="24"/>
        </w:rPr>
        <w:t xml:space="preserve">form below online by 0900 on 5 March 2025 </w:t>
      </w:r>
      <w:r w:rsidRPr="00F07049">
        <w:rPr>
          <w:rFonts w:ascii="Raleway" w:hAnsi="Raleway" w:cs="Arial"/>
          <w:sz w:val="24"/>
          <w:szCs w:val="24"/>
        </w:rPr>
        <w:t xml:space="preserve">and if you have any </w:t>
      </w:r>
      <w:r w:rsidR="00113D74" w:rsidRPr="00F07049">
        <w:rPr>
          <w:rFonts w:ascii="Raleway" w:hAnsi="Raleway" w:cs="Arial"/>
          <w:sz w:val="24"/>
          <w:szCs w:val="24"/>
        </w:rPr>
        <w:t>questions,</w:t>
      </w:r>
      <w:r w:rsidRPr="00F07049">
        <w:rPr>
          <w:rFonts w:ascii="Raleway" w:hAnsi="Raleway" w:cs="Arial"/>
          <w:sz w:val="24"/>
          <w:szCs w:val="24"/>
        </w:rPr>
        <w:t xml:space="preserve"> please do not hesitate to contact me via the school office.</w:t>
      </w:r>
    </w:p>
    <w:p w14:paraId="41C8F396" w14:textId="77777777" w:rsidR="00FD2B85" w:rsidRPr="00F07049" w:rsidRDefault="00FD2B85" w:rsidP="00CE3F48">
      <w:pPr>
        <w:ind w:right="-46"/>
        <w:rPr>
          <w:rFonts w:ascii="Raleway" w:hAnsi="Raleway" w:cs="Arial"/>
          <w:sz w:val="24"/>
          <w:szCs w:val="24"/>
        </w:rPr>
      </w:pPr>
    </w:p>
    <w:p w14:paraId="608D49E8" w14:textId="77777777" w:rsidR="00FD2B85" w:rsidRPr="00F07049" w:rsidRDefault="00FD2B85" w:rsidP="00CE3F48">
      <w:pPr>
        <w:ind w:right="-46"/>
        <w:rPr>
          <w:rFonts w:ascii="Raleway" w:hAnsi="Raleway" w:cs="Arial"/>
          <w:sz w:val="24"/>
          <w:szCs w:val="24"/>
        </w:rPr>
      </w:pPr>
      <w:r w:rsidRPr="00F07049">
        <w:rPr>
          <w:rFonts w:ascii="Raleway" w:hAnsi="Raleway" w:cs="Arial"/>
          <w:sz w:val="24"/>
          <w:szCs w:val="24"/>
        </w:rPr>
        <w:t>Yours sincerely</w:t>
      </w:r>
    </w:p>
    <w:p w14:paraId="72A3D3EC" w14:textId="77777777" w:rsidR="00FD2B85" w:rsidRPr="00F07049" w:rsidRDefault="00FD2B85" w:rsidP="00CE3F48">
      <w:pPr>
        <w:ind w:right="-46"/>
        <w:rPr>
          <w:rFonts w:ascii="Raleway" w:hAnsi="Raleway" w:cs="Arial"/>
          <w:b/>
          <w:sz w:val="24"/>
          <w:szCs w:val="24"/>
        </w:rPr>
      </w:pPr>
    </w:p>
    <w:p w14:paraId="0D0B940D" w14:textId="77777777" w:rsidR="00C20D21" w:rsidRPr="00F07049" w:rsidRDefault="00C20D21" w:rsidP="00CE3F48">
      <w:pPr>
        <w:ind w:right="-46"/>
        <w:rPr>
          <w:rFonts w:ascii="Raleway" w:hAnsi="Raleway" w:cs="Arial"/>
          <w:b/>
          <w:sz w:val="24"/>
          <w:szCs w:val="24"/>
        </w:rPr>
      </w:pPr>
    </w:p>
    <w:p w14:paraId="0E27B00A" w14:textId="77777777" w:rsidR="00FD2B85" w:rsidRPr="00F07049" w:rsidRDefault="00FD2B85" w:rsidP="00CE3F48">
      <w:pPr>
        <w:ind w:right="-46"/>
        <w:rPr>
          <w:rFonts w:ascii="Raleway" w:hAnsi="Raleway" w:cs="Arial"/>
          <w:b/>
          <w:sz w:val="24"/>
          <w:szCs w:val="24"/>
        </w:rPr>
      </w:pPr>
    </w:p>
    <w:p w14:paraId="5900A969" w14:textId="0653FFC5" w:rsidR="00FD2B85" w:rsidRPr="00F07049" w:rsidRDefault="0BA051FB" w:rsidP="00CE3F48">
      <w:pPr>
        <w:ind w:right="-46"/>
        <w:rPr>
          <w:rFonts w:ascii="Raleway" w:hAnsi="Raleway" w:cs="Arial"/>
          <w:sz w:val="24"/>
          <w:szCs w:val="24"/>
        </w:rPr>
      </w:pPr>
      <w:r w:rsidRPr="00F07049">
        <w:rPr>
          <w:rFonts w:ascii="Raleway" w:hAnsi="Raleway" w:cs="Arial"/>
          <w:sz w:val="24"/>
          <w:szCs w:val="24"/>
        </w:rPr>
        <w:t xml:space="preserve">Mr </w:t>
      </w:r>
      <w:r w:rsidR="00915BFD" w:rsidRPr="00F07049">
        <w:rPr>
          <w:rFonts w:ascii="Raleway" w:hAnsi="Raleway" w:cs="Arial"/>
          <w:sz w:val="24"/>
          <w:szCs w:val="24"/>
        </w:rPr>
        <w:t xml:space="preserve">Craig </w:t>
      </w:r>
      <w:r w:rsidR="122BE9BB" w:rsidRPr="00F07049">
        <w:rPr>
          <w:rFonts w:ascii="Raleway" w:hAnsi="Raleway" w:cs="Arial"/>
          <w:sz w:val="24"/>
          <w:szCs w:val="24"/>
        </w:rPr>
        <w:t>Keenan</w:t>
      </w:r>
    </w:p>
    <w:p w14:paraId="5F87D200" w14:textId="15CCD09F" w:rsidR="00915BFD" w:rsidRPr="00F07049" w:rsidRDefault="00915BFD" w:rsidP="00CE3F48">
      <w:pPr>
        <w:ind w:right="-46"/>
        <w:rPr>
          <w:rFonts w:ascii="Raleway" w:hAnsi="Raleway" w:cs="Arial"/>
          <w:sz w:val="24"/>
          <w:szCs w:val="24"/>
        </w:rPr>
      </w:pPr>
      <w:r w:rsidRPr="00F07049">
        <w:rPr>
          <w:rFonts w:ascii="Raleway" w:hAnsi="Raleway" w:cs="Arial"/>
          <w:sz w:val="24"/>
          <w:szCs w:val="24"/>
        </w:rPr>
        <w:t>Sports Coach</w:t>
      </w:r>
    </w:p>
    <w:p w14:paraId="60061E4C" w14:textId="77777777" w:rsidR="00C20D21" w:rsidRPr="00F07049" w:rsidRDefault="00C20D21" w:rsidP="00CE3F48">
      <w:pPr>
        <w:ind w:right="-46"/>
        <w:rPr>
          <w:rFonts w:ascii="Raleway" w:hAnsi="Raleway" w:cs="Arial"/>
          <w:sz w:val="24"/>
          <w:szCs w:val="24"/>
        </w:rPr>
      </w:pPr>
    </w:p>
    <w:p w14:paraId="35F9A083" w14:textId="77777777" w:rsidR="00113D74" w:rsidRPr="00F07049" w:rsidRDefault="00113D74" w:rsidP="00CE3F48">
      <w:pPr>
        <w:ind w:right="-46"/>
        <w:rPr>
          <w:rFonts w:ascii="Raleway" w:hAnsi="Raleway" w:cs="Arial"/>
          <w:sz w:val="24"/>
          <w:szCs w:val="24"/>
        </w:rPr>
      </w:pPr>
    </w:p>
    <w:p w14:paraId="52567322" w14:textId="199A4185" w:rsidR="00113D74" w:rsidRPr="00F07049" w:rsidRDefault="00113D74" w:rsidP="00CE3F48">
      <w:pPr>
        <w:ind w:right="-46"/>
        <w:rPr>
          <w:rFonts w:ascii="Raleway" w:hAnsi="Raleway" w:cs="Arial"/>
          <w:sz w:val="24"/>
          <w:szCs w:val="24"/>
        </w:rPr>
      </w:pPr>
      <w:r w:rsidRPr="00F07049">
        <w:rPr>
          <w:rFonts w:ascii="Raleway" w:hAnsi="Raleway" w:cs="Arial"/>
          <w:b/>
          <w:bCs/>
          <w:sz w:val="24"/>
          <w:szCs w:val="24"/>
        </w:rPr>
        <w:t>Parentmail Form</w:t>
      </w:r>
    </w:p>
    <w:p w14:paraId="2B799846" w14:textId="77777777" w:rsidR="00113D74" w:rsidRPr="00F07049" w:rsidRDefault="00113D74" w:rsidP="00CE3F48">
      <w:pPr>
        <w:ind w:right="-46"/>
        <w:rPr>
          <w:rFonts w:ascii="Raleway" w:hAnsi="Raleway" w:cs="Arial"/>
          <w:sz w:val="24"/>
          <w:szCs w:val="24"/>
        </w:rPr>
      </w:pPr>
    </w:p>
    <w:p w14:paraId="36BF37AC" w14:textId="0FFD3114" w:rsidR="00113D74" w:rsidRPr="00F07049" w:rsidRDefault="00113D74" w:rsidP="00113D74">
      <w:pPr>
        <w:pStyle w:val="ListParagraph"/>
        <w:numPr>
          <w:ilvl w:val="0"/>
          <w:numId w:val="31"/>
        </w:numPr>
        <w:ind w:right="-46"/>
        <w:rPr>
          <w:rFonts w:ascii="Raleway" w:hAnsi="Raleway" w:cs="Arial"/>
          <w:sz w:val="24"/>
          <w:szCs w:val="24"/>
        </w:rPr>
      </w:pPr>
      <w:r w:rsidRPr="00F07049">
        <w:rPr>
          <w:rFonts w:ascii="Raleway" w:hAnsi="Raleway" w:cs="Arial"/>
          <w:sz w:val="24"/>
          <w:szCs w:val="24"/>
        </w:rPr>
        <w:t>My child can attend this tournament</w:t>
      </w:r>
    </w:p>
    <w:p w14:paraId="50A5B226" w14:textId="4FC2F2FA" w:rsidR="00113D74" w:rsidRPr="00F07049" w:rsidRDefault="00113D74" w:rsidP="00113D74">
      <w:pPr>
        <w:pStyle w:val="ListParagraph"/>
        <w:numPr>
          <w:ilvl w:val="0"/>
          <w:numId w:val="31"/>
        </w:numPr>
        <w:ind w:right="-46"/>
        <w:rPr>
          <w:rFonts w:ascii="Raleway" w:hAnsi="Raleway" w:cs="Arial"/>
          <w:sz w:val="24"/>
          <w:szCs w:val="24"/>
        </w:rPr>
      </w:pPr>
      <w:r w:rsidRPr="00F07049">
        <w:rPr>
          <w:rFonts w:ascii="Raleway" w:hAnsi="Raleway" w:cs="Arial"/>
          <w:sz w:val="24"/>
          <w:szCs w:val="24"/>
        </w:rPr>
        <w:t>My child cannot attend this tournament</w:t>
      </w:r>
    </w:p>
    <w:p w14:paraId="10ADC40F" w14:textId="546EA329" w:rsidR="00113D74" w:rsidRPr="00F07049" w:rsidRDefault="00113D74" w:rsidP="00113D74">
      <w:pPr>
        <w:pStyle w:val="ListParagraph"/>
        <w:numPr>
          <w:ilvl w:val="0"/>
          <w:numId w:val="31"/>
        </w:numPr>
        <w:ind w:right="-46"/>
        <w:rPr>
          <w:rFonts w:ascii="Raleway" w:hAnsi="Raleway" w:cs="Arial"/>
          <w:sz w:val="24"/>
          <w:szCs w:val="24"/>
        </w:rPr>
      </w:pPr>
      <w:r w:rsidRPr="00F07049">
        <w:rPr>
          <w:rFonts w:ascii="Raleway" w:hAnsi="Raleway" w:cs="Arial"/>
          <w:sz w:val="24"/>
          <w:szCs w:val="24"/>
        </w:rPr>
        <w:t>Medication</w:t>
      </w:r>
    </w:p>
    <w:p w14:paraId="5CC992FF" w14:textId="0D35E450" w:rsidR="00113D74" w:rsidRPr="00F07049" w:rsidRDefault="00113D74" w:rsidP="00113D74">
      <w:pPr>
        <w:pStyle w:val="ListParagraph"/>
        <w:numPr>
          <w:ilvl w:val="0"/>
          <w:numId w:val="31"/>
        </w:numPr>
        <w:ind w:right="-46"/>
        <w:rPr>
          <w:rFonts w:ascii="Raleway" w:hAnsi="Raleway" w:cs="Arial"/>
          <w:sz w:val="24"/>
          <w:szCs w:val="24"/>
        </w:rPr>
      </w:pPr>
      <w:r w:rsidRPr="00F07049">
        <w:rPr>
          <w:rFonts w:ascii="Raleway" w:hAnsi="Raleway" w:cs="Arial"/>
          <w:sz w:val="24"/>
          <w:szCs w:val="24"/>
        </w:rPr>
        <w:t>Facebook permission</w:t>
      </w:r>
    </w:p>
    <w:p w14:paraId="646FB630" w14:textId="42BBE8F6" w:rsidR="00113D74" w:rsidRPr="00F07049" w:rsidRDefault="00113D74" w:rsidP="00113D74">
      <w:pPr>
        <w:pStyle w:val="ListParagraph"/>
        <w:numPr>
          <w:ilvl w:val="0"/>
          <w:numId w:val="31"/>
        </w:numPr>
        <w:ind w:right="-46"/>
        <w:rPr>
          <w:rFonts w:ascii="Raleway" w:hAnsi="Raleway" w:cs="Arial"/>
          <w:sz w:val="24"/>
          <w:szCs w:val="24"/>
        </w:rPr>
      </w:pPr>
      <w:r w:rsidRPr="00F07049">
        <w:rPr>
          <w:rFonts w:ascii="Raleway" w:hAnsi="Raleway" w:cs="Arial"/>
          <w:sz w:val="24"/>
          <w:szCs w:val="24"/>
        </w:rPr>
        <w:t>Website permission</w:t>
      </w:r>
    </w:p>
    <w:sectPr w:rsidR="00113D74" w:rsidRPr="00F07049" w:rsidSect="00EE568B">
      <w:footerReference w:type="even" r:id="rId10"/>
      <w:headerReference w:type="first" r:id="rId11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5AB048" w14:textId="77777777" w:rsidR="007D2F5B" w:rsidRDefault="007D2F5B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4E5E5585" w14:textId="77777777" w:rsidR="007D2F5B" w:rsidRDefault="007D2F5B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  <w:endnote w:type="continuationNotice" w:id="1">
    <w:p w14:paraId="69B149E5" w14:textId="77777777" w:rsidR="007D2F5B" w:rsidRDefault="007D2F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928121" w14:textId="77777777" w:rsidR="009005B9" w:rsidRDefault="009005B9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049F31CB" w14:textId="77777777" w:rsidR="009005B9" w:rsidRDefault="009005B9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361B08" w14:textId="77777777" w:rsidR="007D2F5B" w:rsidRDefault="007D2F5B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60B7439B" w14:textId="77777777" w:rsidR="007D2F5B" w:rsidRDefault="007D2F5B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  <w:footnote w:type="continuationNotice" w:id="1">
    <w:p w14:paraId="10A7C71F" w14:textId="77777777" w:rsidR="007D2F5B" w:rsidRDefault="007D2F5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91CDB5" w14:textId="003B3CE3" w:rsidR="009005B9" w:rsidRPr="002255A6" w:rsidRDefault="009005B9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 w:rsidRPr="002255A6">
      <w:rPr>
        <w:rFonts w:ascii="Calibri" w:hAnsi="Calibri" w:cs="Calibri"/>
        <w:noProof/>
      </w:rPr>
      <w:drawing>
        <wp:anchor distT="0" distB="0" distL="114300" distR="114300" simplePos="0" relativeHeight="251658242" behindDoc="0" locked="0" layoutInCell="1" allowOverlap="1" wp14:anchorId="7D32A38F" wp14:editId="07777777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255A6"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215704B" wp14:editId="07777777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2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38F998" id="Line 2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" stroked="f">
              <w10:wrap type="tight"/>
            </v:line>
          </w:pict>
        </mc:Fallback>
      </mc:AlternateContent>
    </w:r>
    <w:r>
      <w:rPr>
        <w:rFonts w:ascii="Kristen ITC" w:hAnsi="Kristen ITC"/>
        <w:b/>
        <w:color w:val="0000FF"/>
        <w:sz w:val="24"/>
        <w:szCs w:val="24"/>
      </w:rPr>
      <w:t xml:space="preserve">    </w:t>
    </w:r>
    <w:r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6E4F7C8B" w14:textId="74700295" w:rsidR="009005B9" w:rsidRPr="00B43613" w:rsidRDefault="009005B9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45FB0818" w14:textId="77777777" w:rsidR="009005B9" w:rsidRDefault="009005B9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1BA819EA" w14:textId="77777777" w:rsidR="009005B9" w:rsidRDefault="009005B9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7E411459" wp14:editId="07777777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1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B85D71" id="Line 27" o:spid="_x0000_s1026" style="position:absolute;flip:x y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73081B"/>
    <w:multiLevelType w:val="hybridMultilevel"/>
    <w:tmpl w:val="76283BEC"/>
    <w:lvl w:ilvl="0" w:tplc="C35C1E80"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C777DB"/>
    <w:multiLevelType w:val="hybridMultilevel"/>
    <w:tmpl w:val="9D683E3A"/>
    <w:lvl w:ilvl="0" w:tplc="13D2C070">
      <w:start w:val="22"/>
      <w:numFmt w:val="bullet"/>
      <w:lvlText w:val=""/>
      <w:lvlJc w:val="left"/>
      <w:pPr>
        <w:ind w:left="-180" w:hanging="360"/>
      </w:pPr>
      <w:rPr>
        <w:rFonts w:ascii="Wingdings" w:eastAsia="Times New Roman" w:hAnsi="Wingdings" w:cs="Arial" w:hint="default"/>
        <w:strike w:val="0"/>
        <w:dstrike w:val="0"/>
        <w:u w:val="none"/>
        <w:effect w:val="none"/>
      </w:rPr>
    </w:lvl>
    <w:lvl w:ilvl="1" w:tplc="08090003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21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7105888">
    <w:abstractNumId w:val="24"/>
  </w:num>
  <w:num w:numId="2" w16cid:durableId="1644309278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39071590">
    <w:abstractNumId w:val="14"/>
  </w:num>
  <w:num w:numId="4" w16cid:durableId="336615607">
    <w:abstractNumId w:val="2"/>
  </w:num>
  <w:num w:numId="5" w16cid:durableId="1884173219">
    <w:abstractNumId w:val="4"/>
  </w:num>
  <w:num w:numId="6" w16cid:durableId="1034498834">
    <w:abstractNumId w:val="11"/>
  </w:num>
  <w:num w:numId="7" w16cid:durableId="1478301381">
    <w:abstractNumId w:val="22"/>
  </w:num>
  <w:num w:numId="8" w16cid:durableId="1888448816">
    <w:abstractNumId w:val="9"/>
  </w:num>
  <w:num w:numId="9" w16cid:durableId="1371884558">
    <w:abstractNumId w:val="16"/>
  </w:num>
  <w:num w:numId="10" w16cid:durableId="523514595">
    <w:abstractNumId w:val="21"/>
  </w:num>
  <w:num w:numId="11" w16cid:durableId="26680143">
    <w:abstractNumId w:val="5"/>
  </w:num>
  <w:num w:numId="12" w16cid:durableId="15808982">
    <w:abstractNumId w:val="10"/>
  </w:num>
  <w:num w:numId="13" w16cid:durableId="457919163">
    <w:abstractNumId w:val="3"/>
  </w:num>
  <w:num w:numId="14" w16cid:durableId="1714765126">
    <w:abstractNumId w:val="15"/>
  </w:num>
  <w:num w:numId="15" w16cid:durableId="627466506">
    <w:abstractNumId w:val="12"/>
  </w:num>
  <w:num w:numId="16" w16cid:durableId="1077365706">
    <w:abstractNumId w:val="23"/>
  </w:num>
  <w:num w:numId="17" w16cid:durableId="373582726">
    <w:abstractNumId w:val="7"/>
  </w:num>
  <w:num w:numId="18" w16cid:durableId="1044255367">
    <w:abstractNumId w:val="26"/>
  </w:num>
  <w:num w:numId="19" w16cid:durableId="2017074929">
    <w:abstractNumId w:val="0"/>
  </w:num>
  <w:num w:numId="20" w16cid:durableId="437911608">
    <w:abstractNumId w:val="8"/>
  </w:num>
  <w:num w:numId="21" w16cid:durableId="1099368151">
    <w:abstractNumId w:val="25"/>
  </w:num>
  <w:num w:numId="22" w16cid:durableId="1313634695">
    <w:abstractNumId w:val="17"/>
  </w:num>
  <w:num w:numId="23" w16cid:durableId="1645308446">
    <w:abstractNumId w:val="18"/>
  </w:num>
  <w:num w:numId="24" w16cid:durableId="1862432257">
    <w:abstractNumId w:val="6"/>
  </w:num>
  <w:num w:numId="25" w16cid:durableId="684555756">
    <w:abstractNumId w:val="1"/>
  </w:num>
  <w:num w:numId="26" w16cid:durableId="1850682605">
    <w:abstractNumId w:val="1"/>
  </w:num>
  <w:num w:numId="27" w16cid:durableId="2144738181">
    <w:abstractNumId w:val="13"/>
  </w:num>
  <w:num w:numId="28" w16cid:durableId="605500926">
    <w:abstractNumId w:val="20"/>
  </w:num>
  <w:num w:numId="29" w16cid:durableId="1749306091">
    <w:abstractNumId w:val="20"/>
  </w:num>
  <w:num w:numId="30" w16cid:durableId="1721126061">
    <w:abstractNumId w:val="20"/>
  </w:num>
  <w:num w:numId="31" w16cid:durableId="171464881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23F13"/>
    <w:rsid w:val="00036086"/>
    <w:rsid w:val="0005112F"/>
    <w:rsid w:val="00057571"/>
    <w:rsid w:val="00073953"/>
    <w:rsid w:val="00084B6B"/>
    <w:rsid w:val="00085940"/>
    <w:rsid w:val="0009092D"/>
    <w:rsid w:val="0009419C"/>
    <w:rsid w:val="000C235E"/>
    <w:rsid w:val="000D4781"/>
    <w:rsid w:val="00113549"/>
    <w:rsid w:val="00113D74"/>
    <w:rsid w:val="00132541"/>
    <w:rsid w:val="001334A9"/>
    <w:rsid w:val="00142FE8"/>
    <w:rsid w:val="00154AEA"/>
    <w:rsid w:val="00160946"/>
    <w:rsid w:val="0016207D"/>
    <w:rsid w:val="00167FB3"/>
    <w:rsid w:val="001A7ABB"/>
    <w:rsid w:val="001B1E85"/>
    <w:rsid w:val="001E522F"/>
    <w:rsid w:val="0020078E"/>
    <w:rsid w:val="00202FD5"/>
    <w:rsid w:val="002255A6"/>
    <w:rsid w:val="0024189E"/>
    <w:rsid w:val="00247D77"/>
    <w:rsid w:val="00285CAE"/>
    <w:rsid w:val="00295193"/>
    <w:rsid w:val="002A697A"/>
    <w:rsid w:val="002C6385"/>
    <w:rsid w:val="002C642C"/>
    <w:rsid w:val="002D69CD"/>
    <w:rsid w:val="002F7CE8"/>
    <w:rsid w:val="00342AA8"/>
    <w:rsid w:val="00357AE6"/>
    <w:rsid w:val="00366DD4"/>
    <w:rsid w:val="0037008D"/>
    <w:rsid w:val="003752D0"/>
    <w:rsid w:val="003779C4"/>
    <w:rsid w:val="00384FF0"/>
    <w:rsid w:val="00387ED9"/>
    <w:rsid w:val="003B6041"/>
    <w:rsid w:val="003E2D92"/>
    <w:rsid w:val="00431282"/>
    <w:rsid w:val="004553E2"/>
    <w:rsid w:val="00465D09"/>
    <w:rsid w:val="004748D5"/>
    <w:rsid w:val="0047621B"/>
    <w:rsid w:val="00480028"/>
    <w:rsid w:val="00492E5D"/>
    <w:rsid w:val="00496AB8"/>
    <w:rsid w:val="004A5A73"/>
    <w:rsid w:val="004A76E0"/>
    <w:rsid w:val="004B4F68"/>
    <w:rsid w:val="004E39CC"/>
    <w:rsid w:val="005117A1"/>
    <w:rsid w:val="00515962"/>
    <w:rsid w:val="005635FF"/>
    <w:rsid w:val="005853EE"/>
    <w:rsid w:val="00595685"/>
    <w:rsid w:val="005B46B4"/>
    <w:rsid w:val="005B7140"/>
    <w:rsid w:val="005C3C06"/>
    <w:rsid w:val="005D6660"/>
    <w:rsid w:val="005F2CDE"/>
    <w:rsid w:val="00605672"/>
    <w:rsid w:val="00614B08"/>
    <w:rsid w:val="00621979"/>
    <w:rsid w:val="00646376"/>
    <w:rsid w:val="00650C57"/>
    <w:rsid w:val="00661B77"/>
    <w:rsid w:val="00663E74"/>
    <w:rsid w:val="006674B1"/>
    <w:rsid w:val="00674FAF"/>
    <w:rsid w:val="006C298F"/>
    <w:rsid w:val="006D0FA3"/>
    <w:rsid w:val="006E0B75"/>
    <w:rsid w:val="006E3067"/>
    <w:rsid w:val="006E426A"/>
    <w:rsid w:val="006F0606"/>
    <w:rsid w:val="006F078F"/>
    <w:rsid w:val="006F5114"/>
    <w:rsid w:val="00730309"/>
    <w:rsid w:val="0073589B"/>
    <w:rsid w:val="00745F37"/>
    <w:rsid w:val="00762223"/>
    <w:rsid w:val="00763A58"/>
    <w:rsid w:val="00786CA5"/>
    <w:rsid w:val="007A0315"/>
    <w:rsid w:val="007A3B43"/>
    <w:rsid w:val="007A5891"/>
    <w:rsid w:val="007D2F5B"/>
    <w:rsid w:val="007E6AB5"/>
    <w:rsid w:val="007F6E2A"/>
    <w:rsid w:val="0086166E"/>
    <w:rsid w:val="00864029"/>
    <w:rsid w:val="00865067"/>
    <w:rsid w:val="00874794"/>
    <w:rsid w:val="00892DEB"/>
    <w:rsid w:val="00895E8D"/>
    <w:rsid w:val="00896D4A"/>
    <w:rsid w:val="008D3883"/>
    <w:rsid w:val="008E432B"/>
    <w:rsid w:val="009005B9"/>
    <w:rsid w:val="00906DE5"/>
    <w:rsid w:val="00915BFD"/>
    <w:rsid w:val="00947CE7"/>
    <w:rsid w:val="00947DB5"/>
    <w:rsid w:val="00952196"/>
    <w:rsid w:val="00952864"/>
    <w:rsid w:val="00953961"/>
    <w:rsid w:val="00966033"/>
    <w:rsid w:val="00967F2A"/>
    <w:rsid w:val="00980F98"/>
    <w:rsid w:val="00982FD1"/>
    <w:rsid w:val="009876FC"/>
    <w:rsid w:val="009C2689"/>
    <w:rsid w:val="009C5F20"/>
    <w:rsid w:val="009D131A"/>
    <w:rsid w:val="009D33B1"/>
    <w:rsid w:val="009D6BB3"/>
    <w:rsid w:val="009E118A"/>
    <w:rsid w:val="009E38CD"/>
    <w:rsid w:val="00A01D4D"/>
    <w:rsid w:val="00A05C0E"/>
    <w:rsid w:val="00A141E7"/>
    <w:rsid w:val="00A20261"/>
    <w:rsid w:val="00A23210"/>
    <w:rsid w:val="00A30020"/>
    <w:rsid w:val="00A31D5B"/>
    <w:rsid w:val="00A53141"/>
    <w:rsid w:val="00A5584A"/>
    <w:rsid w:val="00A56374"/>
    <w:rsid w:val="00A71A08"/>
    <w:rsid w:val="00A7567A"/>
    <w:rsid w:val="00AD127E"/>
    <w:rsid w:val="00AD74FF"/>
    <w:rsid w:val="00AD7C10"/>
    <w:rsid w:val="00AF0D68"/>
    <w:rsid w:val="00AF2927"/>
    <w:rsid w:val="00AF69DF"/>
    <w:rsid w:val="00B1472B"/>
    <w:rsid w:val="00B30D8F"/>
    <w:rsid w:val="00B35F4F"/>
    <w:rsid w:val="00B40AFB"/>
    <w:rsid w:val="00B40F0B"/>
    <w:rsid w:val="00B43613"/>
    <w:rsid w:val="00B60095"/>
    <w:rsid w:val="00B6042C"/>
    <w:rsid w:val="00B80510"/>
    <w:rsid w:val="00B80567"/>
    <w:rsid w:val="00B866C3"/>
    <w:rsid w:val="00B963F3"/>
    <w:rsid w:val="00BA6F49"/>
    <w:rsid w:val="00BB2552"/>
    <w:rsid w:val="00BB6C2B"/>
    <w:rsid w:val="00BC0A65"/>
    <w:rsid w:val="00BC0CFC"/>
    <w:rsid w:val="00BC4FB9"/>
    <w:rsid w:val="00BC5D13"/>
    <w:rsid w:val="00BC61D8"/>
    <w:rsid w:val="00BD6F3C"/>
    <w:rsid w:val="00BE3DB6"/>
    <w:rsid w:val="00BE58BF"/>
    <w:rsid w:val="00BF296B"/>
    <w:rsid w:val="00BF3665"/>
    <w:rsid w:val="00BF6894"/>
    <w:rsid w:val="00C10D9B"/>
    <w:rsid w:val="00C1227F"/>
    <w:rsid w:val="00C20D21"/>
    <w:rsid w:val="00C579AC"/>
    <w:rsid w:val="00C57A5C"/>
    <w:rsid w:val="00C9391F"/>
    <w:rsid w:val="00CA4F33"/>
    <w:rsid w:val="00CA6890"/>
    <w:rsid w:val="00CB5018"/>
    <w:rsid w:val="00CD24D5"/>
    <w:rsid w:val="00CE3F48"/>
    <w:rsid w:val="00CF11BF"/>
    <w:rsid w:val="00D00743"/>
    <w:rsid w:val="00D01672"/>
    <w:rsid w:val="00D022EC"/>
    <w:rsid w:val="00D03F61"/>
    <w:rsid w:val="00D21156"/>
    <w:rsid w:val="00D30895"/>
    <w:rsid w:val="00D3165C"/>
    <w:rsid w:val="00D33FFA"/>
    <w:rsid w:val="00D65B4D"/>
    <w:rsid w:val="00D67D5B"/>
    <w:rsid w:val="00D7073D"/>
    <w:rsid w:val="00DC6D26"/>
    <w:rsid w:val="00DE2EB9"/>
    <w:rsid w:val="00E056F0"/>
    <w:rsid w:val="00E3235A"/>
    <w:rsid w:val="00E37F80"/>
    <w:rsid w:val="00E4394D"/>
    <w:rsid w:val="00E470AE"/>
    <w:rsid w:val="00E632B2"/>
    <w:rsid w:val="00E63778"/>
    <w:rsid w:val="00E72963"/>
    <w:rsid w:val="00E73B00"/>
    <w:rsid w:val="00EA0B3A"/>
    <w:rsid w:val="00EB0C09"/>
    <w:rsid w:val="00EB31E4"/>
    <w:rsid w:val="00EB7DD0"/>
    <w:rsid w:val="00EC3913"/>
    <w:rsid w:val="00EC7C0E"/>
    <w:rsid w:val="00EE1AE2"/>
    <w:rsid w:val="00EE568B"/>
    <w:rsid w:val="00EF0D38"/>
    <w:rsid w:val="00EF5C0C"/>
    <w:rsid w:val="00F07049"/>
    <w:rsid w:val="00F131B2"/>
    <w:rsid w:val="00F15786"/>
    <w:rsid w:val="00F249A7"/>
    <w:rsid w:val="00F51B3B"/>
    <w:rsid w:val="00F52A23"/>
    <w:rsid w:val="00F5703C"/>
    <w:rsid w:val="00F6365E"/>
    <w:rsid w:val="00F808F6"/>
    <w:rsid w:val="00F82285"/>
    <w:rsid w:val="00F863A8"/>
    <w:rsid w:val="00F92F24"/>
    <w:rsid w:val="00FA2F5D"/>
    <w:rsid w:val="00FB4F9D"/>
    <w:rsid w:val="00FD2B85"/>
    <w:rsid w:val="00FE5BB5"/>
    <w:rsid w:val="010C70D0"/>
    <w:rsid w:val="02E353F1"/>
    <w:rsid w:val="0409FF16"/>
    <w:rsid w:val="04C2EC51"/>
    <w:rsid w:val="082065DD"/>
    <w:rsid w:val="08E5A103"/>
    <w:rsid w:val="0929EC3A"/>
    <w:rsid w:val="0BA051FB"/>
    <w:rsid w:val="0C418C75"/>
    <w:rsid w:val="0DB79C7F"/>
    <w:rsid w:val="0E568798"/>
    <w:rsid w:val="10059EF8"/>
    <w:rsid w:val="122BE9BB"/>
    <w:rsid w:val="15A33325"/>
    <w:rsid w:val="170F6F67"/>
    <w:rsid w:val="1D5CE839"/>
    <w:rsid w:val="234228AD"/>
    <w:rsid w:val="260C383D"/>
    <w:rsid w:val="2CCFE296"/>
    <w:rsid w:val="32BA1750"/>
    <w:rsid w:val="36A267B9"/>
    <w:rsid w:val="409F7C78"/>
    <w:rsid w:val="425CDB17"/>
    <w:rsid w:val="42739405"/>
    <w:rsid w:val="44490AD7"/>
    <w:rsid w:val="45A070D1"/>
    <w:rsid w:val="45D054BC"/>
    <w:rsid w:val="47960A4B"/>
    <w:rsid w:val="54671C27"/>
    <w:rsid w:val="5552F194"/>
    <w:rsid w:val="5952A089"/>
    <w:rsid w:val="5AD65DAB"/>
    <w:rsid w:val="5FAAFDD3"/>
    <w:rsid w:val="62D72C78"/>
    <w:rsid w:val="68B990BA"/>
    <w:rsid w:val="6CF695D1"/>
    <w:rsid w:val="70C8B452"/>
    <w:rsid w:val="74379748"/>
    <w:rsid w:val="76C5C631"/>
    <w:rsid w:val="7AEFA2C2"/>
    <w:rsid w:val="7B6EE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162E73D5"/>
  <w15:chartTrackingRefBased/>
  <w15:docId w15:val="{4BF6C83F-07D1-4901-9796-89474C7E9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character" w:customStyle="1" w:styleId="w8qarf">
    <w:name w:val="w8qarf"/>
    <w:rsid w:val="00A71A08"/>
  </w:style>
  <w:style w:type="character" w:customStyle="1" w:styleId="lrzxr">
    <w:name w:val="lrzxr"/>
    <w:rsid w:val="00A71A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d9a407011eab08b3cf7efb12aa124ade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0dcb6f863a650a4a8141ca39a078341d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/>
  </documentManagement>
</p:properties>
</file>

<file path=customXml/itemProps1.xml><?xml version="1.0" encoding="utf-8"?>
<ds:datastoreItem xmlns:ds="http://schemas.openxmlformats.org/officeDocument/2006/customXml" ds:itemID="{63741BCF-C745-4EF2-BE2C-02E76AC3AC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B4750E-A054-4FD8-8EC3-9F4614B852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A6533B-D954-4382-B88A-3D6FF393974A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4</TotalTime>
  <Pages>1</Pages>
  <Words>232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dc:description/>
  <cp:lastModifiedBy>Liz Town</cp:lastModifiedBy>
  <cp:revision>3</cp:revision>
  <cp:lastPrinted>2018-10-29T16:57:00Z</cp:lastPrinted>
  <dcterms:created xsi:type="dcterms:W3CDTF">2025-02-25T09:20:00Z</dcterms:created>
  <dcterms:modified xsi:type="dcterms:W3CDTF">2025-02-25T09:20:00Z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