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6C8D8" w14:textId="51A2EF73" w:rsidR="002E7E73" w:rsidRDefault="006A5DAB" w:rsidP="002E7E73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19 March 2025</w:t>
      </w:r>
    </w:p>
    <w:p w14:paraId="5BD3EB79" w14:textId="22F50B8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C6209">
        <w:rPr>
          <w:rFonts w:ascii="Raleway" w:hAnsi="Raleway"/>
          <w:sz w:val="24"/>
          <w:szCs w:val="24"/>
        </w:rPr>
        <w:t xml:space="preserve"> of Children in Y5</w:t>
      </w:r>
      <w:r w:rsidR="006A5DAB">
        <w:rPr>
          <w:rFonts w:ascii="Raleway" w:hAnsi="Raleway"/>
          <w:sz w:val="24"/>
          <w:szCs w:val="24"/>
        </w:rPr>
        <w:t>C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73B2691B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>SWIMMING</w:t>
      </w:r>
      <w:r w:rsidR="00A50EC2">
        <w:rPr>
          <w:rFonts w:ascii="Raleway" w:hAnsi="Raleway"/>
          <w:b/>
          <w:sz w:val="24"/>
          <w:szCs w:val="24"/>
        </w:rPr>
        <w:t xml:space="preserve"> LESSONS</w:t>
      </w:r>
      <w:r w:rsidR="001273AA">
        <w:rPr>
          <w:rFonts w:ascii="Raleway" w:hAnsi="Raleway"/>
          <w:b/>
          <w:sz w:val="24"/>
          <w:szCs w:val="24"/>
        </w:rPr>
        <w:t xml:space="preserve"> - CLOTHES</w:t>
      </w:r>
    </w:p>
    <w:p w14:paraId="117CA124" w14:textId="77777777" w:rsidR="00A50EC2" w:rsidRDefault="00A50EC2" w:rsidP="002E7E73">
      <w:pPr>
        <w:jc w:val="both"/>
        <w:rPr>
          <w:rFonts w:ascii="Raleway" w:hAnsi="Raleway"/>
          <w:sz w:val="24"/>
          <w:szCs w:val="24"/>
        </w:rPr>
      </w:pPr>
    </w:p>
    <w:p w14:paraId="2FACC7D0" w14:textId="77777777" w:rsidR="005C6209" w:rsidRDefault="007027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writing to </w:t>
      </w:r>
      <w:r w:rsidR="000B3FD0">
        <w:rPr>
          <w:rFonts w:ascii="Raleway" w:hAnsi="Raleway"/>
          <w:sz w:val="24"/>
          <w:szCs w:val="24"/>
        </w:rPr>
        <w:t xml:space="preserve">inform of your child’s swimming progress. </w:t>
      </w:r>
    </w:p>
    <w:p w14:paraId="76FE6D05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41311417" w14:textId="6A90D1BE" w:rsidR="00CE19BE" w:rsidRDefault="004514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Your child </w:t>
      </w:r>
      <w:r w:rsidR="00034642">
        <w:rPr>
          <w:rFonts w:ascii="Raleway" w:hAnsi="Raleway"/>
          <w:sz w:val="24"/>
          <w:szCs w:val="24"/>
        </w:rPr>
        <w:t xml:space="preserve">has met the required standard in the areas we have assessed </w:t>
      </w:r>
      <w:r w:rsidR="00693B1A">
        <w:rPr>
          <w:rFonts w:ascii="Raleway" w:hAnsi="Raleway"/>
          <w:sz w:val="24"/>
          <w:szCs w:val="24"/>
        </w:rPr>
        <w:t>so far</w:t>
      </w:r>
      <w:r w:rsidR="00034642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  <w:r w:rsidR="006A5DAB">
        <w:rPr>
          <w:rFonts w:ascii="Raleway" w:hAnsi="Raleway"/>
          <w:sz w:val="24"/>
          <w:szCs w:val="24"/>
        </w:rPr>
        <w:t>To</w:t>
      </w:r>
      <w:r>
        <w:rPr>
          <w:rFonts w:ascii="Raleway" w:hAnsi="Raleway"/>
          <w:sz w:val="24"/>
          <w:szCs w:val="24"/>
        </w:rPr>
        <w:t xml:space="preserve"> </w:t>
      </w:r>
      <w:r w:rsidR="00ED0B13">
        <w:rPr>
          <w:rFonts w:ascii="Raleway" w:hAnsi="Raleway"/>
          <w:sz w:val="24"/>
          <w:szCs w:val="24"/>
        </w:rPr>
        <w:t xml:space="preserve">fully </w:t>
      </w:r>
      <w:r>
        <w:rPr>
          <w:rFonts w:ascii="Raleway" w:hAnsi="Raleway"/>
          <w:sz w:val="24"/>
          <w:szCs w:val="24"/>
        </w:rPr>
        <w:t>meet</w:t>
      </w:r>
      <w:r w:rsidR="0013588D" w:rsidRPr="0013588D">
        <w:rPr>
          <w:rFonts w:ascii="Raleway" w:hAnsi="Raleway"/>
          <w:sz w:val="24"/>
          <w:szCs w:val="24"/>
        </w:rPr>
        <w:t xml:space="preserve"> the </w:t>
      </w:r>
      <w:r w:rsidR="002B244D">
        <w:rPr>
          <w:rFonts w:ascii="Raleway" w:hAnsi="Raleway"/>
          <w:sz w:val="24"/>
          <w:szCs w:val="24"/>
        </w:rPr>
        <w:t>N</w:t>
      </w:r>
      <w:r w:rsidR="0013588D" w:rsidRPr="0013588D">
        <w:rPr>
          <w:rFonts w:ascii="Raleway" w:hAnsi="Raleway"/>
          <w:sz w:val="24"/>
          <w:szCs w:val="24"/>
        </w:rPr>
        <w:t xml:space="preserve">ational </w:t>
      </w:r>
      <w:r w:rsidR="002B244D">
        <w:rPr>
          <w:rFonts w:ascii="Raleway" w:hAnsi="Raleway"/>
          <w:sz w:val="24"/>
          <w:szCs w:val="24"/>
        </w:rPr>
        <w:t>C</w:t>
      </w:r>
      <w:r w:rsidR="0013588D" w:rsidRPr="0013588D">
        <w:rPr>
          <w:rFonts w:ascii="Raleway" w:hAnsi="Raleway"/>
          <w:sz w:val="24"/>
          <w:szCs w:val="24"/>
        </w:rPr>
        <w:t>urriculum standard</w:t>
      </w:r>
      <w:r w:rsidR="00F30F1D">
        <w:rPr>
          <w:rFonts w:ascii="Raleway" w:hAnsi="Raleway"/>
          <w:sz w:val="24"/>
          <w:szCs w:val="24"/>
        </w:rPr>
        <w:t>,</w:t>
      </w:r>
      <w:r w:rsidR="0013588D" w:rsidRPr="0013588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your child </w:t>
      </w:r>
      <w:r w:rsidR="006B7F42">
        <w:rPr>
          <w:rFonts w:ascii="Raleway" w:hAnsi="Raleway"/>
          <w:sz w:val="24"/>
          <w:szCs w:val="24"/>
        </w:rPr>
        <w:t xml:space="preserve">will now </w:t>
      </w:r>
      <w:r w:rsidR="00CE19BE">
        <w:rPr>
          <w:rFonts w:ascii="Raleway" w:hAnsi="Raleway"/>
          <w:sz w:val="24"/>
          <w:szCs w:val="24"/>
        </w:rPr>
        <w:t xml:space="preserve">need to demonstrate a safe self-rescue and swimming 25m </w:t>
      </w:r>
      <w:r w:rsidR="00CE19BE" w:rsidRPr="00016DE2">
        <w:rPr>
          <w:rFonts w:ascii="Raleway" w:hAnsi="Raleway"/>
          <w:sz w:val="24"/>
          <w:szCs w:val="24"/>
        </w:rPr>
        <w:t>in clothes</w:t>
      </w:r>
      <w:r w:rsidR="00F30F1D" w:rsidRPr="00016DE2">
        <w:rPr>
          <w:rFonts w:ascii="Raleway" w:hAnsi="Raleway"/>
          <w:sz w:val="24"/>
          <w:szCs w:val="24"/>
        </w:rPr>
        <w:t>.</w:t>
      </w:r>
    </w:p>
    <w:p w14:paraId="33B40049" w14:textId="77777777" w:rsidR="00F30F1D" w:rsidRDefault="00F30F1D" w:rsidP="002E7E73">
      <w:pPr>
        <w:jc w:val="both"/>
        <w:rPr>
          <w:rFonts w:ascii="Raleway" w:hAnsi="Raleway"/>
          <w:sz w:val="24"/>
          <w:szCs w:val="24"/>
        </w:rPr>
      </w:pPr>
    </w:p>
    <w:p w14:paraId="59B5E18F" w14:textId="0288DC8C" w:rsidR="005C6209" w:rsidRDefault="00F30F1D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This session will be </w:t>
      </w:r>
      <w:r w:rsidR="005F38E2">
        <w:rPr>
          <w:rFonts w:ascii="Raleway" w:hAnsi="Raleway"/>
          <w:sz w:val="24"/>
          <w:szCs w:val="24"/>
        </w:rPr>
        <w:t xml:space="preserve">on Monday </w:t>
      </w:r>
      <w:r w:rsidR="006A5DAB">
        <w:rPr>
          <w:rFonts w:ascii="Raleway" w:hAnsi="Raleway"/>
          <w:sz w:val="24"/>
          <w:szCs w:val="24"/>
        </w:rPr>
        <w:t xml:space="preserve">24 March </w:t>
      </w:r>
      <w:r w:rsidR="00EE0205">
        <w:rPr>
          <w:rFonts w:ascii="Raleway" w:hAnsi="Raleway"/>
          <w:sz w:val="24"/>
          <w:szCs w:val="24"/>
        </w:rPr>
        <w:t xml:space="preserve">at the Stamford </w:t>
      </w:r>
      <w:r w:rsidR="005C6209">
        <w:rPr>
          <w:rFonts w:ascii="Raleway" w:hAnsi="Raleway"/>
          <w:sz w:val="24"/>
          <w:szCs w:val="24"/>
        </w:rPr>
        <w:t xml:space="preserve">School </w:t>
      </w:r>
      <w:r w:rsidR="00EE0205">
        <w:rPr>
          <w:rFonts w:ascii="Raleway" w:hAnsi="Raleway"/>
          <w:sz w:val="24"/>
          <w:szCs w:val="24"/>
        </w:rPr>
        <w:t>s</w:t>
      </w:r>
      <w:r w:rsidR="00EE0205" w:rsidRPr="002E7E73">
        <w:rPr>
          <w:rFonts w:ascii="Raleway" w:hAnsi="Raleway"/>
          <w:sz w:val="24"/>
          <w:szCs w:val="24"/>
        </w:rPr>
        <w:t xml:space="preserve">wimming </w:t>
      </w:r>
      <w:r w:rsidR="00EE0205">
        <w:rPr>
          <w:rFonts w:ascii="Raleway" w:hAnsi="Raleway"/>
          <w:sz w:val="24"/>
          <w:szCs w:val="24"/>
        </w:rPr>
        <w:t>p</w:t>
      </w:r>
      <w:r w:rsidR="00EE0205" w:rsidRPr="002E7E73">
        <w:rPr>
          <w:rFonts w:ascii="Raleway" w:hAnsi="Raleway"/>
          <w:sz w:val="24"/>
          <w:szCs w:val="24"/>
        </w:rPr>
        <w:t>ool</w:t>
      </w:r>
      <w:r w:rsidR="00EE0205">
        <w:rPr>
          <w:rFonts w:ascii="Raleway" w:hAnsi="Raleway"/>
          <w:sz w:val="24"/>
          <w:szCs w:val="24"/>
        </w:rPr>
        <w:t>.</w:t>
      </w:r>
      <w:r w:rsidR="00422FB9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On </w:t>
      </w:r>
      <w:r w:rsidR="00FC0BA8">
        <w:rPr>
          <w:rFonts w:ascii="Raleway" w:hAnsi="Raleway"/>
          <w:sz w:val="24"/>
          <w:szCs w:val="24"/>
        </w:rPr>
        <w:t>this</w:t>
      </w:r>
      <w:r w:rsidR="00D14D84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day, your child should come to school </w:t>
      </w:r>
      <w:r w:rsidR="009C4D26" w:rsidRPr="002E7E73">
        <w:rPr>
          <w:rFonts w:ascii="Raleway" w:hAnsi="Raleway"/>
          <w:sz w:val="24"/>
          <w:szCs w:val="24"/>
        </w:rPr>
        <w:t>wearing their swimming kit,</w:t>
      </w:r>
      <w:r w:rsidR="009C4D26">
        <w:rPr>
          <w:rFonts w:ascii="Raleway" w:hAnsi="Raleway"/>
          <w:sz w:val="24"/>
          <w:szCs w:val="24"/>
        </w:rPr>
        <w:t xml:space="preserve"> underneath their PE kit</w:t>
      </w:r>
      <w:r w:rsidR="005C6209">
        <w:rPr>
          <w:rFonts w:ascii="Raleway" w:hAnsi="Raleway"/>
          <w:sz w:val="24"/>
          <w:szCs w:val="24"/>
        </w:rPr>
        <w:t>, as usual, and bring their normal swimming kit.</w:t>
      </w:r>
    </w:p>
    <w:p w14:paraId="22F9AC38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6D4C82A9" w14:textId="4F8A235B" w:rsidR="00EF2BB4" w:rsidRDefault="005C6209" w:rsidP="00EF2BB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In addition, </w:t>
      </w:r>
      <w:r w:rsidR="006E5AC5">
        <w:rPr>
          <w:rFonts w:ascii="Raleway" w:hAnsi="Raleway"/>
          <w:sz w:val="24"/>
          <w:szCs w:val="24"/>
        </w:rPr>
        <w:t>t</w:t>
      </w:r>
      <w:r w:rsidR="00EF2BB4">
        <w:rPr>
          <w:rFonts w:ascii="Raleway" w:hAnsi="Raleway"/>
          <w:sz w:val="24"/>
          <w:szCs w:val="24"/>
        </w:rPr>
        <w:t>hey will also need to</w:t>
      </w:r>
      <w:r w:rsidR="006E5AC5">
        <w:rPr>
          <w:rFonts w:ascii="Raleway" w:hAnsi="Raleway"/>
          <w:sz w:val="24"/>
          <w:szCs w:val="24"/>
        </w:rPr>
        <w:t xml:space="preserve"> bring</w:t>
      </w:r>
      <w:r w:rsidR="00AA622B">
        <w:rPr>
          <w:rFonts w:ascii="Raleway" w:hAnsi="Raleway"/>
          <w:sz w:val="24"/>
          <w:szCs w:val="24"/>
        </w:rPr>
        <w:t xml:space="preserve"> clothes to swim in</w:t>
      </w:r>
      <w:r w:rsidR="006E5AC5">
        <w:rPr>
          <w:rFonts w:ascii="Raleway" w:hAnsi="Raleway"/>
          <w:sz w:val="24"/>
          <w:szCs w:val="24"/>
        </w:rPr>
        <w:t>:</w:t>
      </w:r>
    </w:p>
    <w:p w14:paraId="2FF489EA" w14:textId="77777777" w:rsidR="009E12C8" w:rsidRDefault="009E12C8" w:rsidP="00EF2BB4">
      <w:pPr>
        <w:jc w:val="both"/>
        <w:rPr>
          <w:rFonts w:ascii="Raleway" w:hAnsi="Raleway"/>
          <w:sz w:val="24"/>
          <w:szCs w:val="24"/>
        </w:rPr>
      </w:pPr>
    </w:p>
    <w:p w14:paraId="0FCBDFB6" w14:textId="7D050807" w:rsidR="009E12C8" w:rsidRPr="00016DE2" w:rsidRDefault="009E12C8" w:rsidP="009E12C8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Loose</w:t>
      </w:r>
      <w:r w:rsidR="00B96C53" w:rsidRPr="00016DE2">
        <w:rPr>
          <w:rFonts w:ascii="Raleway" w:hAnsi="Raleway"/>
          <w:b/>
          <w:bCs/>
          <w:sz w:val="24"/>
          <w:szCs w:val="24"/>
        </w:rPr>
        <w:t>-</w:t>
      </w:r>
      <w:r w:rsidRPr="00016DE2">
        <w:rPr>
          <w:rFonts w:ascii="Raleway" w:hAnsi="Raleway"/>
          <w:b/>
          <w:bCs/>
          <w:sz w:val="24"/>
          <w:szCs w:val="24"/>
        </w:rPr>
        <w:t>fitting</w:t>
      </w:r>
      <w:r w:rsidR="00B42741" w:rsidRPr="00016DE2">
        <w:rPr>
          <w:rFonts w:ascii="Raleway" w:hAnsi="Raleway"/>
          <w:b/>
          <w:bCs/>
          <w:sz w:val="24"/>
          <w:szCs w:val="24"/>
        </w:rPr>
        <w:t>,</w:t>
      </w:r>
      <w:r w:rsidRPr="00016DE2">
        <w:rPr>
          <w:rFonts w:ascii="Raleway" w:hAnsi="Raleway"/>
          <w:b/>
          <w:bCs/>
          <w:sz w:val="24"/>
          <w:szCs w:val="24"/>
        </w:rPr>
        <w:t xml:space="preserve"> cotton trousers (</w:t>
      </w:r>
      <w:r w:rsidR="00B42741" w:rsidRPr="00016DE2">
        <w:rPr>
          <w:rFonts w:ascii="Raleway" w:hAnsi="Raleway"/>
          <w:b/>
          <w:bCs/>
          <w:sz w:val="24"/>
          <w:szCs w:val="24"/>
        </w:rPr>
        <w:t>pyjama-style)</w:t>
      </w:r>
    </w:p>
    <w:p w14:paraId="1EB8F03E" w14:textId="4511E2CD" w:rsidR="00454C2B" w:rsidRDefault="00B96C53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T-shirt</w:t>
      </w:r>
    </w:p>
    <w:p w14:paraId="6D3B1EF8" w14:textId="01C55753" w:rsidR="005C6209" w:rsidRDefault="005C6209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Carrier bag into which the wet clothes can be placed</w:t>
      </w:r>
    </w:p>
    <w:p w14:paraId="2D2EF1F5" w14:textId="77777777" w:rsidR="005C6209" w:rsidRPr="00016DE2" w:rsidRDefault="005C6209" w:rsidP="005C6209">
      <w:pPr>
        <w:pStyle w:val="ListParagraph"/>
        <w:jc w:val="both"/>
        <w:rPr>
          <w:rFonts w:ascii="Raleway" w:hAnsi="Raleway"/>
          <w:b/>
          <w:bCs/>
          <w:sz w:val="24"/>
          <w:szCs w:val="24"/>
        </w:rPr>
      </w:pPr>
    </w:p>
    <w:p w14:paraId="7FBE2DC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 w:rsidRPr="002E7E73">
        <w:rPr>
          <w:rFonts w:ascii="Raleway" w:hAnsi="Raleway"/>
          <w:sz w:val="24"/>
          <w:szCs w:val="24"/>
        </w:rPr>
        <w:t xml:space="preserve">If you have any questions, please do not hesitate to ask. </w:t>
      </w:r>
    </w:p>
    <w:p w14:paraId="3DEF82B6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475897C6" w14:textId="77777777" w:rsidR="00A50EC2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5CE028B2" w14:textId="77777777" w:rsidR="00A50EC2" w:rsidRPr="005E2450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7F18A6D0" w14:textId="2A701ADF" w:rsidR="00FC0BA8" w:rsidRDefault="00FC0BA8" w:rsidP="00FC0BA8">
      <w:pPr>
        <w:jc w:val="both"/>
        <w:rPr>
          <w:rFonts w:ascii="Raleway" w:hAnsi="Raleway"/>
          <w:sz w:val="24"/>
          <w:szCs w:val="24"/>
        </w:rPr>
      </w:pPr>
    </w:p>
    <w:p w14:paraId="3FBADF63" w14:textId="77777777" w:rsidR="00FC0BA8" w:rsidRPr="002E7E73" w:rsidRDefault="00FC0BA8" w:rsidP="002E7E73">
      <w:pPr>
        <w:jc w:val="both"/>
        <w:rPr>
          <w:rFonts w:ascii="Raleway" w:hAnsi="Raleway"/>
          <w:sz w:val="24"/>
          <w:szCs w:val="24"/>
        </w:rPr>
      </w:pPr>
    </w:p>
    <w:sectPr w:rsidR="00FC0BA8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54176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3327309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5AEFD3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C452994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76A350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31678B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37657"/>
    <w:multiLevelType w:val="hybridMultilevel"/>
    <w:tmpl w:val="927C2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2"/>
  </w:num>
  <w:num w:numId="2" w16cid:durableId="5273287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20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6"/>
  </w:num>
  <w:num w:numId="7" w16cid:durableId="1375613198">
    <w:abstractNumId w:val="28"/>
  </w:num>
  <w:num w:numId="8" w16cid:durableId="659120520">
    <w:abstractNumId w:val="14"/>
  </w:num>
  <w:num w:numId="9" w16cid:durableId="2080247548">
    <w:abstractNumId w:val="22"/>
  </w:num>
  <w:num w:numId="10" w16cid:durableId="2110881397">
    <w:abstractNumId w:val="27"/>
  </w:num>
  <w:num w:numId="11" w16cid:durableId="873541016">
    <w:abstractNumId w:val="6"/>
  </w:num>
  <w:num w:numId="12" w16cid:durableId="1609701349">
    <w:abstractNumId w:val="15"/>
  </w:num>
  <w:num w:numId="13" w16cid:durableId="1318454797">
    <w:abstractNumId w:val="4"/>
  </w:num>
  <w:num w:numId="14" w16cid:durableId="1436557362">
    <w:abstractNumId w:val="21"/>
  </w:num>
  <w:num w:numId="15" w16cid:durableId="1577862152">
    <w:abstractNumId w:val="18"/>
  </w:num>
  <w:num w:numId="16" w16cid:durableId="914752418">
    <w:abstractNumId w:val="30"/>
  </w:num>
  <w:num w:numId="17" w16cid:durableId="423917973">
    <w:abstractNumId w:val="10"/>
  </w:num>
  <w:num w:numId="18" w16cid:durableId="659188976">
    <w:abstractNumId w:val="34"/>
  </w:num>
  <w:num w:numId="19" w16cid:durableId="2064401461">
    <w:abstractNumId w:val="1"/>
  </w:num>
  <w:num w:numId="20" w16cid:durableId="1905798077">
    <w:abstractNumId w:val="13"/>
  </w:num>
  <w:num w:numId="21" w16cid:durableId="556480042">
    <w:abstractNumId w:val="33"/>
  </w:num>
  <w:num w:numId="22" w16cid:durableId="441389132">
    <w:abstractNumId w:val="23"/>
  </w:num>
  <w:num w:numId="23" w16cid:durableId="1675565848">
    <w:abstractNumId w:val="24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9"/>
  </w:num>
  <w:num w:numId="28" w16cid:durableId="1010721064">
    <w:abstractNumId w:val="0"/>
  </w:num>
  <w:num w:numId="29" w16cid:durableId="255094688">
    <w:abstractNumId w:val="26"/>
  </w:num>
  <w:num w:numId="30" w16cid:durableId="430518224">
    <w:abstractNumId w:val="12"/>
  </w:num>
  <w:num w:numId="31" w16cid:durableId="1798373514">
    <w:abstractNumId w:val="29"/>
  </w:num>
  <w:num w:numId="32" w16cid:durableId="1490630411">
    <w:abstractNumId w:val="9"/>
  </w:num>
  <w:num w:numId="33" w16cid:durableId="1309700607">
    <w:abstractNumId w:val="25"/>
  </w:num>
  <w:num w:numId="34" w16cid:durableId="230509669">
    <w:abstractNumId w:val="7"/>
  </w:num>
  <w:num w:numId="35" w16cid:durableId="116728485">
    <w:abstractNumId w:val="17"/>
  </w:num>
  <w:num w:numId="36" w16cid:durableId="1763987939">
    <w:abstractNumId w:val="31"/>
  </w:num>
  <w:num w:numId="37" w16cid:durableId="1517964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93C"/>
    <w:rsid w:val="00002349"/>
    <w:rsid w:val="000073DB"/>
    <w:rsid w:val="00016DE2"/>
    <w:rsid w:val="00023F13"/>
    <w:rsid w:val="00034642"/>
    <w:rsid w:val="00042129"/>
    <w:rsid w:val="00042C48"/>
    <w:rsid w:val="0005112F"/>
    <w:rsid w:val="00065FBD"/>
    <w:rsid w:val="000723B5"/>
    <w:rsid w:val="00073953"/>
    <w:rsid w:val="000742CB"/>
    <w:rsid w:val="00085940"/>
    <w:rsid w:val="0009156D"/>
    <w:rsid w:val="0009419C"/>
    <w:rsid w:val="000A06CA"/>
    <w:rsid w:val="000B3FD0"/>
    <w:rsid w:val="000B7ACB"/>
    <w:rsid w:val="000C235E"/>
    <w:rsid w:val="000D4781"/>
    <w:rsid w:val="000E2751"/>
    <w:rsid w:val="000E5BF9"/>
    <w:rsid w:val="00107301"/>
    <w:rsid w:val="001273AA"/>
    <w:rsid w:val="00132541"/>
    <w:rsid w:val="001334A9"/>
    <w:rsid w:val="0013588D"/>
    <w:rsid w:val="00142FE8"/>
    <w:rsid w:val="001452A6"/>
    <w:rsid w:val="00152F39"/>
    <w:rsid w:val="00154AEA"/>
    <w:rsid w:val="00160946"/>
    <w:rsid w:val="0016207D"/>
    <w:rsid w:val="001710CE"/>
    <w:rsid w:val="00193D65"/>
    <w:rsid w:val="001B11E9"/>
    <w:rsid w:val="001C2F8B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B244D"/>
    <w:rsid w:val="002C26C3"/>
    <w:rsid w:val="002C6385"/>
    <w:rsid w:val="002D69CD"/>
    <w:rsid w:val="002E4AF4"/>
    <w:rsid w:val="002E7678"/>
    <w:rsid w:val="002E7E73"/>
    <w:rsid w:val="002F7CE8"/>
    <w:rsid w:val="003074C4"/>
    <w:rsid w:val="00311C37"/>
    <w:rsid w:val="00327642"/>
    <w:rsid w:val="00342AA8"/>
    <w:rsid w:val="00345DE5"/>
    <w:rsid w:val="00365B4A"/>
    <w:rsid w:val="0036676D"/>
    <w:rsid w:val="00366DD4"/>
    <w:rsid w:val="003752D0"/>
    <w:rsid w:val="00384FF0"/>
    <w:rsid w:val="00387ED9"/>
    <w:rsid w:val="0039548A"/>
    <w:rsid w:val="003B35C3"/>
    <w:rsid w:val="003B4ABE"/>
    <w:rsid w:val="003B6041"/>
    <w:rsid w:val="003D5AC2"/>
    <w:rsid w:val="003E196F"/>
    <w:rsid w:val="003E197C"/>
    <w:rsid w:val="003E2D92"/>
    <w:rsid w:val="004001B7"/>
    <w:rsid w:val="004003CE"/>
    <w:rsid w:val="00415D27"/>
    <w:rsid w:val="00422FB9"/>
    <w:rsid w:val="004272E0"/>
    <w:rsid w:val="00431282"/>
    <w:rsid w:val="00432033"/>
    <w:rsid w:val="00432954"/>
    <w:rsid w:val="00437E0C"/>
    <w:rsid w:val="00440D3D"/>
    <w:rsid w:val="00442B7E"/>
    <w:rsid w:val="00451407"/>
    <w:rsid w:val="00454C2B"/>
    <w:rsid w:val="004636C4"/>
    <w:rsid w:val="00463F88"/>
    <w:rsid w:val="00465D09"/>
    <w:rsid w:val="00467E73"/>
    <w:rsid w:val="00473BC8"/>
    <w:rsid w:val="004748D5"/>
    <w:rsid w:val="0047621B"/>
    <w:rsid w:val="00481E84"/>
    <w:rsid w:val="0049420E"/>
    <w:rsid w:val="00496AB8"/>
    <w:rsid w:val="00497BBB"/>
    <w:rsid w:val="004A49E6"/>
    <w:rsid w:val="004A5A73"/>
    <w:rsid w:val="004A76E0"/>
    <w:rsid w:val="004B1BCF"/>
    <w:rsid w:val="004D610D"/>
    <w:rsid w:val="004D7A4C"/>
    <w:rsid w:val="004E301C"/>
    <w:rsid w:val="004E39CC"/>
    <w:rsid w:val="00515962"/>
    <w:rsid w:val="00540C6C"/>
    <w:rsid w:val="00543869"/>
    <w:rsid w:val="00555EC7"/>
    <w:rsid w:val="005635FF"/>
    <w:rsid w:val="00564C9A"/>
    <w:rsid w:val="00566144"/>
    <w:rsid w:val="00580F4F"/>
    <w:rsid w:val="005853EE"/>
    <w:rsid w:val="00595685"/>
    <w:rsid w:val="005A4544"/>
    <w:rsid w:val="005B316D"/>
    <w:rsid w:val="005B45E4"/>
    <w:rsid w:val="005B46B4"/>
    <w:rsid w:val="005C3155"/>
    <w:rsid w:val="005C6209"/>
    <w:rsid w:val="005D35DD"/>
    <w:rsid w:val="005E6AB9"/>
    <w:rsid w:val="005F0776"/>
    <w:rsid w:val="005F0E2B"/>
    <w:rsid w:val="005F17AE"/>
    <w:rsid w:val="005F2CDE"/>
    <w:rsid w:val="005F38E2"/>
    <w:rsid w:val="006001B5"/>
    <w:rsid w:val="00605672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8177A"/>
    <w:rsid w:val="00693B1A"/>
    <w:rsid w:val="00696105"/>
    <w:rsid w:val="006A5DAB"/>
    <w:rsid w:val="006B4CFF"/>
    <w:rsid w:val="006B54F5"/>
    <w:rsid w:val="006B7F42"/>
    <w:rsid w:val="006C17F2"/>
    <w:rsid w:val="006C298F"/>
    <w:rsid w:val="006E0B75"/>
    <w:rsid w:val="006E426A"/>
    <w:rsid w:val="006E5AC5"/>
    <w:rsid w:val="006E6A0C"/>
    <w:rsid w:val="006F0606"/>
    <w:rsid w:val="006F078F"/>
    <w:rsid w:val="00702707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6DFA"/>
    <w:rsid w:val="007A74BC"/>
    <w:rsid w:val="007C1189"/>
    <w:rsid w:val="007D510B"/>
    <w:rsid w:val="007F6E2A"/>
    <w:rsid w:val="0080484F"/>
    <w:rsid w:val="00840F54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0F3F"/>
    <w:rsid w:val="008C225F"/>
    <w:rsid w:val="008C5991"/>
    <w:rsid w:val="008C6C5A"/>
    <w:rsid w:val="008D3883"/>
    <w:rsid w:val="00906DE5"/>
    <w:rsid w:val="009125AD"/>
    <w:rsid w:val="009150AD"/>
    <w:rsid w:val="009465DA"/>
    <w:rsid w:val="00947DB5"/>
    <w:rsid w:val="00953961"/>
    <w:rsid w:val="00980F98"/>
    <w:rsid w:val="00985FE6"/>
    <w:rsid w:val="009876FC"/>
    <w:rsid w:val="009B0C07"/>
    <w:rsid w:val="009C18FC"/>
    <w:rsid w:val="009C4D26"/>
    <w:rsid w:val="009C5F20"/>
    <w:rsid w:val="009D131A"/>
    <w:rsid w:val="009D33B1"/>
    <w:rsid w:val="009D6BB3"/>
    <w:rsid w:val="009E12C8"/>
    <w:rsid w:val="009E38CD"/>
    <w:rsid w:val="009F0E40"/>
    <w:rsid w:val="00A01D4D"/>
    <w:rsid w:val="00A06C49"/>
    <w:rsid w:val="00A13718"/>
    <w:rsid w:val="00A141E7"/>
    <w:rsid w:val="00A23210"/>
    <w:rsid w:val="00A30020"/>
    <w:rsid w:val="00A31D5B"/>
    <w:rsid w:val="00A34DE5"/>
    <w:rsid w:val="00A50EC2"/>
    <w:rsid w:val="00A53141"/>
    <w:rsid w:val="00A56374"/>
    <w:rsid w:val="00A57C6A"/>
    <w:rsid w:val="00A60587"/>
    <w:rsid w:val="00A73C16"/>
    <w:rsid w:val="00A7567A"/>
    <w:rsid w:val="00A85264"/>
    <w:rsid w:val="00A85CA8"/>
    <w:rsid w:val="00A85D29"/>
    <w:rsid w:val="00A8642D"/>
    <w:rsid w:val="00A87D1D"/>
    <w:rsid w:val="00A9435F"/>
    <w:rsid w:val="00AA3E09"/>
    <w:rsid w:val="00AA622B"/>
    <w:rsid w:val="00AA7683"/>
    <w:rsid w:val="00AB1106"/>
    <w:rsid w:val="00AB2766"/>
    <w:rsid w:val="00AB3B09"/>
    <w:rsid w:val="00AB40D8"/>
    <w:rsid w:val="00AB4F67"/>
    <w:rsid w:val="00AC0AE6"/>
    <w:rsid w:val="00AC4A80"/>
    <w:rsid w:val="00AD127E"/>
    <w:rsid w:val="00AD28DF"/>
    <w:rsid w:val="00AD74FF"/>
    <w:rsid w:val="00AD7C10"/>
    <w:rsid w:val="00AF0D68"/>
    <w:rsid w:val="00AF69DF"/>
    <w:rsid w:val="00B04BB6"/>
    <w:rsid w:val="00B12896"/>
    <w:rsid w:val="00B31443"/>
    <w:rsid w:val="00B35F4F"/>
    <w:rsid w:val="00B4059D"/>
    <w:rsid w:val="00B40AFB"/>
    <w:rsid w:val="00B40F0B"/>
    <w:rsid w:val="00B42741"/>
    <w:rsid w:val="00B43613"/>
    <w:rsid w:val="00B60095"/>
    <w:rsid w:val="00B60A24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96C53"/>
    <w:rsid w:val="00BA0862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BF0516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24D5"/>
    <w:rsid w:val="00CD4081"/>
    <w:rsid w:val="00CE19BE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45D3B"/>
    <w:rsid w:val="00D53355"/>
    <w:rsid w:val="00D65B4D"/>
    <w:rsid w:val="00D67D5B"/>
    <w:rsid w:val="00D7073D"/>
    <w:rsid w:val="00D71B9B"/>
    <w:rsid w:val="00D74273"/>
    <w:rsid w:val="00D85A65"/>
    <w:rsid w:val="00D938EA"/>
    <w:rsid w:val="00DA362A"/>
    <w:rsid w:val="00DA7441"/>
    <w:rsid w:val="00DD13E8"/>
    <w:rsid w:val="00DD57AC"/>
    <w:rsid w:val="00DD57EC"/>
    <w:rsid w:val="00DE4236"/>
    <w:rsid w:val="00DF373F"/>
    <w:rsid w:val="00DF5D37"/>
    <w:rsid w:val="00E056F0"/>
    <w:rsid w:val="00E07F64"/>
    <w:rsid w:val="00E13BB5"/>
    <w:rsid w:val="00E3235A"/>
    <w:rsid w:val="00E3687B"/>
    <w:rsid w:val="00E37F80"/>
    <w:rsid w:val="00E4394D"/>
    <w:rsid w:val="00E470AE"/>
    <w:rsid w:val="00E56445"/>
    <w:rsid w:val="00E5704B"/>
    <w:rsid w:val="00E620DD"/>
    <w:rsid w:val="00E632B2"/>
    <w:rsid w:val="00E72963"/>
    <w:rsid w:val="00E73B00"/>
    <w:rsid w:val="00E807BF"/>
    <w:rsid w:val="00E8696A"/>
    <w:rsid w:val="00E86D41"/>
    <w:rsid w:val="00E919D1"/>
    <w:rsid w:val="00EA0B3A"/>
    <w:rsid w:val="00EB0C09"/>
    <w:rsid w:val="00EB31E4"/>
    <w:rsid w:val="00EB7DD0"/>
    <w:rsid w:val="00EC7C0E"/>
    <w:rsid w:val="00ED0B13"/>
    <w:rsid w:val="00EE0205"/>
    <w:rsid w:val="00EE2684"/>
    <w:rsid w:val="00EE522A"/>
    <w:rsid w:val="00EE6488"/>
    <w:rsid w:val="00EE7082"/>
    <w:rsid w:val="00EF0D38"/>
    <w:rsid w:val="00EF12F5"/>
    <w:rsid w:val="00EF239C"/>
    <w:rsid w:val="00EF2BB4"/>
    <w:rsid w:val="00EF3995"/>
    <w:rsid w:val="00EF5C0C"/>
    <w:rsid w:val="00F15786"/>
    <w:rsid w:val="00F30F1D"/>
    <w:rsid w:val="00F45762"/>
    <w:rsid w:val="00F5168D"/>
    <w:rsid w:val="00F52A23"/>
    <w:rsid w:val="00F54B13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5C88"/>
    <w:rsid w:val="00FC0BA8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A3D6D-92D1-472D-B67A-AA7C822A73AE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7bbf069e-3809-44e2-98ce-88dc97cf9d98"/>
    <ds:schemaRef ds:uri="http://purl.org/dc/dcmitype/"/>
    <ds:schemaRef ds:uri="http://purl.org/dc/terms/"/>
    <ds:schemaRef ds:uri="http://schemas.microsoft.com/office/2006/documentManagement/types"/>
    <ds:schemaRef ds:uri="0d5b73e8-7340-42b9-982d-b60fe762bc6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D07313-A00C-4331-A9E2-92D74A439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1</TotalTime>
  <Pages>1</Pages>
  <Words>144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2019-11-14T09:34:00Z</cp:lastPrinted>
  <dcterms:created xsi:type="dcterms:W3CDTF">2025-03-19T15:50:00Z</dcterms:created>
  <dcterms:modified xsi:type="dcterms:W3CDTF">2025-03-19T15:51:00Z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