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6C8D8" w14:textId="7B917D50" w:rsidR="002E7E73" w:rsidRDefault="003F6A44" w:rsidP="00530E44">
      <w:pPr>
        <w:jc w:val="right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4</w:t>
      </w:r>
      <w:r w:rsidR="00ED7447">
        <w:rPr>
          <w:rFonts w:ascii="Raleway" w:hAnsi="Raleway"/>
          <w:sz w:val="24"/>
          <w:szCs w:val="24"/>
        </w:rPr>
        <w:t xml:space="preserve"> November 2025</w:t>
      </w:r>
    </w:p>
    <w:p w14:paraId="5BD3EB79" w14:textId="3DF80749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Dear Parents</w:t>
      </w:r>
      <w:r w:rsidR="005C6209">
        <w:rPr>
          <w:rFonts w:ascii="Raleway" w:hAnsi="Raleway"/>
          <w:sz w:val="24"/>
          <w:szCs w:val="24"/>
        </w:rPr>
        <w:t xml:space="preserve"> of Children in </w:t>
      </w:r>
      <w:r w:rsidR="00ED7447">
        <w:rPr>
          <w:rFonts w:ascii="Raleway" w:hAnsi="Raleway"/>
          <w:sz w:val="24"/>
          <w:szCs w:val="24"/>
        </w:rPr>
        <w:t>Y6</w:t>
      </w:r>
    </w:p>
    <w:p w14:paraId="6BFD5519" w14:textId="77777777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</w:p>
    <w:p w14:paraId="70B69F9B" w14:textId="1F22671E" w:rsidR="00791AA9" w:rsidRDefault="00791AA9" w:rsidP="002E7E73">
      <w:pPr>
        <w:jc w:val="both"/>
        <w:rPr>
          <w:rFonts w:ascii="Raleway" w:hAnsi="Raleway"/>
          <w:b/>
          <w:sz w:val="24"/>
          <w:szCs w:val="24"/>
        </w:rPr>
      </w:pPr>
      <w:r w:rsidRPr="00791AA9">
        <w:rPr>
          <w:rFonts w:ascii="Raleway" w:hAnsi="Raleway"/>
          <w:b/>
          <w:sz w:val="24"/>
          <w:szCs w:val="24"/>
        </w:rPr>
        <w:t>SWIMMING</w:t>
      </w:r>
      <w:r w:rsidR="00A50EC2">
        <w:rPr>
          <w:rFonts w:ascii="Raleway" w:hAnsi="Raleway"/>
          <w:b/>
          <w:sz w:val="24"/>
          <w:szCs w:val="24"/>
        </w:rPr>
        <w:t xml:space="preserve"> LESSONS</w:t>
      </w:r>
      <w:r w:rsidR="001273AA">
        <w:rPr>
          <w:rFonts w:ascii="Raleway" w:hAnsi="Raleway"/>
          <w:b/>
          <w:sz w:val="24"/>
          <w:szCs w:val="24"/>
        </w:rPr>
        <w:t xml:space="preserve"> </w:t>
      </w:r>
      <w:r w:rsidR="000F7BA6">
        <w:rPr>
          <w:rFonts w:ascii="Raleway" w:hAnsi="Raleway"/>
          <w:b/>
          <w:sz w:val="24"/>
          <w:szCs w:val="24"/>
        </w:rPr>
        <w:t>–</w:t>
      </w:r>
      <w:r w:rsidR="001273AA">
        <w:rPr>
          <w:rFonts w:ascii="Raleway" w:hAnsi="Raleway"/>
          <w:b/>
          <w:sz w:val="24"/>
          <w:szCs w:val="24"/>
        </w:rPr>
        <w:t xml:space="preserve"> CLOTHES</w:t>
      </w:r>
    </w:p>
    <w:p w14:paraId="6AF450A6" w14:textId="77777777" w:rsidR="000F7BA6" w:rsidRDefault="000F7BA6" w:rsidP="002E7E73">
      <w:pPr>
        <w:jc w:val="both"/>
        <w:rPr>
          <w:rFonts w:ascii="Raleway" w:hAnsi="Raleway"/>
          <w:b/>
          <w:sz w:val="24"/>
          <w:szCs w:val="24"/>
        </w:rPr>
      </w:pPr>
    </w:p>
    <w:p w14:paraId="2FACC7D0" w14:textId="77777777" w:rsidR="005C6209" w:rsidRDefault="00702707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 am writing to </w:t>
      </w:r>
      <w:r w:rsidR="000B3FD0">
        <w:rPr>
          <w:rFonts w:ascii="Raleway" w:hAnsi="Raleway"/>
          <w:sz w:val="24"/>
          <w:szCs w:val="24"/>
        </w:rPr>
        <w:t xml:space="preserve">inform of your child’s swimming progress. </w:t>
      </w:r>
    </w:p>
    <w:p w14:paraId="76FE6D05" w14:textId="77777777" w:rsidR="005C6209" w:rsidRDefault="005C6209" w:rsidP="002E7E73">
      <w:pPr>
        <w:jc w:val="both"/>
        <w:rPr>
          <w:rFonts w:ascii="Raleway" w:hAnsi="Raleway"/>
          <w:sz w:val="24"/>
          <w:szCs w:val="24"/>
        </w:rPr>
      </w:pPr>
    </w:p>
    <w:p w14:paraId="41311417" w14:textId="6A90D1BE" w:rsidR="00CE19BE" w:rsidRDefault="00451407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Your child </w:t>
      </w:r>
      <w:r w:rsidR="00034642">
        <w:rPr>
          <w:rFonts w:ascii="Raleway" w:hAnsi="Raleway"/>
          <w:sz w:val="24"/>
          <w:szCs w:val="24"/>
        </w:rPr>
        <w:t xml:space="preserve">has met the required standard in the areas we have assessed </w:t>
      </w:r>
      <w:r w:rsidR="00693B1A">
        <w:rPr>
          <w:rFonts w:ascii="Raleway" w:hAnsi="Raleway"/>
          <w:sz w:val="24"/>
          <w:szCs w:val="24"/>
        </w:rPr>
        <w:t>so far</w:t>
      </w:r>
      <w:r w:rsidR="00034642">
        <w:rPr>
          <w:rFonts w:ascii="Raleway" w:hAnsi="Raleway"/>
          <w:sz w:val="24"/>
          <w:szCs w:val="24"/>
        </w:rPr>
        <w:t>.</w:t>
      </w:r>
      <w:r>
        <w:rPr>
          <w:rFonts w:ascii="Raleway" w:hAnsi="Raleway"/>
          <w:sz w:val="24"/>
          <w:szCs w:val="24"/>
        </w:rPr>
        <w:t xml:space="preserve"> </w:t>
      </w:r>
      <w:r w:rsidR="006A5DAB">
        <w:rPr>
          <w:rFonts w:ascii="Raleway" w:hAnsi="Raleway"/>
          <w:sz w:val="24"/>
          <w:szCs w:val="24"/>
        </w:rPr>
        <w:t>To</w:t>
      </w:r>
      <w:r>
        <w:rPr>
          <w:rFonts w:ascii="Raleway" w:hAnsi="Raleway"/>
          <w:sz w:val="24"/>
          <w:szCs w:val="24"/>
        </w:rPr>
        <w:t xml:space="preserve"> </w:t>
      </w:r>
      <w:r w:rsidR="00ED0B13">
        <w:rPr>
          <w:rFonts w:ascii="Raleway" w:hAnsi="Raleway"/>
          <w:sz w:val="24"/>
          <w:szCs w:val="24"/>
        </w:rPr>
        <w:t xml:space="preserve">fully </w:t>
      </w:r>
      <w:r>
        <w:rPr>
          <w:rFonts w:ascii="Raleway" w:hAnsi="Raleway"/>
          <w:sz w:val="24"/>
          <w:szCs w:val="24"/>
        </w:rPr>
        <w:t>meet</w:t>
      </w:r>
      <w:r w:rsidR="0013588D" w:rsidRPr="0013588D">
        <w:rPr>
          <w:rFonts w:ascii="Raleway" w:hAnsi="Raleway"/>
          <w:sz w:val="24"/>
          <w:szCs w:val="24"/>
        </w:rPr>
        <w:t xml:space="preserve"> the </w:t>
      </w:r>
      <w:r w:rsidR="002B244D">
        <w:rPr>
          <w:rFonts w:ascii="Raleway" w:hAnsi="Raleway"/>
          <w:sz w:val="24"/>
          <w:szCs w:val="24"/>
        </w:rPr>
        <w:t>N</w:t>
      </w:r>
      <w:r w:rsidR="0013588D" w:rsidRPr="0013588D">
        <w:rPr>
          <w:rFonts w:ascii="Raleway" w:hAnsi="Raleway"/>
          <w:sz w:val="24"/>
          <w:szCs w:val="24"/>
        </w:rPr>
        <w:t xml:space="preserve">ational </w:t>
      </w:r>
      <w:r w:rsidR="002B244D">
        <w:rPr>
          <w:rFonts w:ascii="Raleway" w:hAnsi="Raleway"/>
          <w:sz w:val="24"/>
          <w:szCs w:val="24"/>
        </w:rPr>
        <w:t>C</w:t>
      </w:r>
      <w:r w:rsidR="0013588D" w:rsidRPr="0013588D">
        <w:rPr>
          <w:rFonts w:ascii="Raleway" w:hAnsi="Raleway"/>
          <w:sz w:val="24"/>
          <w:szCs w:val="24"/>
        </w:rPr>
        <w:t>urriculum standard</w:t>
      </w:r>
      <w:r w:rsidR="00F30F1D">
        <w:rPr>
          <w:rFonts w:ascii="Raleway" w:hAnsi="Raleway"/>
          <w:sz w:val="24"/>
          <w:szCs w:val="24"/>
        </w:rPr>
        <w:t>,</w:t>
      </w:r>
      <w:r w:rsidR="0013588D" w:rsidRPr="0013588D">
        <w:rPr>
          <w:rFonts w:ascii="Raleway" w:hAnsi="Raleway"/>
          <w:sz w:val="24"/>
          <w:szCs w:val="24"/>
        </w:rPr>
        <w:t xml:space="preserve"> </w:t>
      </w:r>
      <w:r>
        <w:rPr>
          <w:rFonts w:ascii="Raleway" w:hAnsi="Raleway"/>
          <w:sz w:val="24"/>
          <w:szCs w:val="24"/>
        </w:rPr>
        <w:t xml:space="preserve">your child </w:t>
      </w:r>
      <w:r w:rsidR="006B7F42">
        <w:rPr>
          <w:rFonts w:ascii="Raleway" w:hAnsi="Raleway"/>
          <w:sz w:val="24"/>
          <w:szCs w:val="24"/>
        </w:rPr>
        <w:t xml:space="preserve">will now </w:t>
      </w:r>
      <w:r w:rsidR="00CE19BE">
        <w:rPr>
          <w:rFonts w:ascii="Raleway" w:hAnsi="Raleway"/>
          <w:sz w:val="24"/>
          <w:szCs w:val="24"/>
        </w:rPr>
        <w:t xml:space="preserve">need to demonstrate a safe self-rescue and swimming 25m </w:t>
      </w:r>
      <w:r w:rsidR="00CE19BE" w:rsidRPr="00016DE2">
        <w:rPr>
          <w:rFonts w:ascii="Raleway" w:hAnsi="Raleway"/>
          <w:sz w:val="24"/>
          <w:szCs w:val="24"/>
        </w:rPr>
        <w:t>in clothes</w:t>
      </w:r>
      <w:r w:rsidR="00F30F1D" w:rsidRPr="00016DE2">
        <w:rPr>
          <w:rFonts w:ascii="Raleway" w:hAnsi="Raleway"/>
          <w:sz w:val="24"/>
          <w:szCs w:val="24"/>
        </w:rPr>
        <w:t>.</w:t>
      </w:r>
    </w:p>
    <w:p w14:paraId="33B40049" w14:textId="77777777" w:rsidR="00F30F1D" w:rsidRDefault="00F30F1D" w:rsidP="002E7E73">
      <w:pPr>
        <w:jc w:val="both"/>
        <w:rPr>
          <w:rFonts w:ascii="Raleway" w:hAnsi="Raleway"/>
          <w:sz w:val="24"/>
          <w:szCs w:val="24"/>
        </w:rPr>
      </w:pPr>
    </w:p>
    <w:p w14:paraId="1BFD1111" w14:textId="575436F9" w:rsidR="00FB046D" w:rsidRDefault="009E77CB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T</w:t>
      </w:r>
      <w:r>
        <w:rPr>
          <w:rFonts w:ascii="Raleway" w:hAnsi="Raleway"/>
          <w:sz w:val="24"/>
          <w:szCs w:val="24"/>
        </w:rPr>
        <w:t xml:space="preserve">he session for Group A will take place on 12 November 2025. </w:t>
      </w:r>
      <w:r w:rsidR="00E225DD">
        <w:rPr>
          <w:rFonts w:ascii="Raleway" w:hAnsi="Raleway"/>
          <w:sz w:val="24"/>
          <w:szCs w:val="24"/>
        </w:rPr>
        <w:t>The</w:t>
      </w:r>
      <w:r w:rsidR="00FB046D">
        <w:rPr>
          <w:rFonts w:ascii="Raleway" w:hAnsi="Raleway"/>
          <w:sz w:val="24"/>
          <w:szCs w:val="24"/>
        </w:rPr>
        <w:t xml:space="preserve"> session for Group B will take place on </w:t>
      </w:r>
      <w:r>
        <w:rPr>
          <w:rFonts w:ascii="Raleway" w:hAnsi="Raleway"/>
          <w:sz w:val="24"/>
          <w:szCs w:val="24"/>
        </w:rPr>
        <w:t>17</w:t>
      </w:r>
      <w:r w:rsidR="00FB046D">
        <w:rPr>
          <w:rFonts w:ascii="Raleway" w:hAnsi="Raleway"/>
          <w:sz w:val="24"/>
          <w:szCs w:val="24"/>
        </w:rPr>
        <w:t xml:space="preserve"> November 2025</w:t>
      </w:r>
      <w:r>
        <w:rPr>
          <w:rFonts w:ascii="Raleway" w:hAnsi="Raleway"/>
          <w:sz w:val="24"/>
          <w:szCs w:val="24"/>
        </w:rPr>
        <w:t xml:space="preserve">.  </w:t>
      </w:r>
      <w:r w:rsidR="003970E0">
        <w:rPr>
          <w:rFonts w:ascii="Raleway" w:hAnsi="Raleway"/>
          <w:sz w:val="24"/>
          <w:szCs w:val="24"/>
        </w:rPr>
        <w:t xml:space="preserve">Both sessions will take place </w:t>
      </w:r>
      <w:r w:rsidR="00DF2706">
        <w:rPr>
          <w:rFonts w:ascii="Raleway" w:hAnsi="Raleway"/>
          <w:sz w:val="24"/>
          <w:szCs w:val="24"/>
        </w:rPr>
        <w:t>at the Stamford Endowed School pool as usual.</w:t>
      </w:r>
    </w:p>
    <w:p w14:paraId="34796F9D" w14:textId="77777777" w:rsidR="00FB046D" w:rsidRDefault="00FB046D" w:rsidP="002E7E73">
      <w:pPr>
        <w:jc w:val="both"/>
        <w:rPr>
          <w:rFonts w:ascii="Raleway" w:hAnsi="Raleway"/>
          <w:sz w:val="24"/>
          <w:szCs w:val="24"/>
        </w:rPr>
      </w:pPr>
    </w:p>
    <w:p w14:paraId="59B5E18F" w14:textId="2F5E1297" w:rsidR="005C6209" w:rsidRDefault="009C4D26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On </w:t>
      </w:r>
      <w:r w:rsidR="00FC0BA8">
        <w:rPr>
          <w:rFonts w:ascii="Raleway" w:hAnsi="Raleway"/>
          <w:sz w:val="24"/>
          <w:szCs w:val="24"/>
        </w:rPr>
        <w:t>th</w:t>
      </w:r>
      <w:r w:rsidR="009B56BF">
        <w:rPr>
          <w:rFonts w:ascii="Raleway" w:hAnsi="Raleway"/>
          <w:sz w:val="24"/>
          <w:szCs w:val="24"/>
        </w:rPr>
        <w:t xml:space="preserve">e appropriate day, </w:t>
      </w:r>
      <w:r>
        <w:rPr>
          <w:rFonts w:ascii="Raleway" w:hAnsi="Raleway"/>
          <w:sz w:val="24"/>
          <w:szCs w:val="24"/>
        </w:rPr>
        <w:t xml:space="preserve">your child should come to school </w:t>
      </w:r>
      <w:r w:rsidRPr="002E7E73">
        <w:rPr>
          <w:rFonts w:ascii="Raleway" w:hAnsi="Raleway"/>
          <w:sz w:val="24"/>
          <w:szCs w:val="24"/>
        </w:rPr>
        <w:t>wearing their swimming kit,</w:t>
      </w:r>
      <w:r>
        <w:rPr>
          <w:rFonts w:ascii="Raleway" w:hAnsi="Raleway"/>
          <w:sz w:val="24"/>
          <w:szCs w:val="24"/>
        </w:rPr>
        <w:t xml:space="preserve"> underneath their PE kit</w:t>
      </w:r>
      <w:r w:rsidR="005C6209">
        <w:rPr>
          <w:rFonts w:ascii="Raleway" w:hAnsi="Raleway"/>
          <w:sz w:val="24"/>
          <w:szCs w:val="24"/>
        </w:rPr>
        <w:t>, as usual, and bring their normal swimming kit.</w:t>
      </w:r>
    </w:p>
    <w:p w14:paraId="22F9AC38" w14:textId="77777777" w:rsidR="005C6209" w:rsidRDefault="005C6209" w:rsidP="002E7E73">
      <w:pPr>
        <w:jc w:val="both"/>
        <w:rPr>
          <w:rFonts w:ascii="Raleway" w:hAnsi="Raleway"/>
          <w:sz w:val="24"/>
          <w:szCs w:val="24"/>
        </w:rPr>
      </w:pPr>
    </w:p>
    <w:p w14:paraId="6D4C82A9" w14:textId="4F8A235B" w:rsidR="00EF2BB4" w:rsidRDefault="005C6209" w:rsidP="00EF2BB4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In addition, </w:t>
      </w:r>
      <w:r w:rsidR="006E5AC5">
        <w:rPr>
          <w:rFonts w:ascii="Raleway" w:hAnsi="Raleway"/>
          <w:sz w:val="24"/>
          <w:szCs w:val="24"/>
        </w:rPr>
        <w:t>t</w:t>
      </w:r>
      <w:r w:rsidR="00EF2BB4">
        <w:rPr>
          <w:rFonts w:ascii="Raleway" w:hAnsi="Raleway"/>
          <w:sz w:val="24"/>
          <w:szCs w:val="24"/>
        </w:rPr>
        <w:t>hey will also need to</w:t>
      </w:r>
      <w:r w:rsidR="006E5AC5">
        <w:rPr>
          <w:rFonts w:ascii="Raleway" w:hAnsi="Raleway"/>
          <w:sz w:val="24"/>
          <w:szCs w:val="24"/>
        </w:rPr>
        <w:t xml:space="preserve"> bring</w:t>
      </w:r>
      <w:r w:rsidR="00AA622B">
        <w:rPr>
          <w:rFonts w:ascii="Raleway" w:hAnsi="Raleway"/>
          <w:sz w:val="24"/>
          <w:szCs w:val="24"/>
        </w:rPr>
        <w:t xml:space="preserve"> clothes to swim in</w:t>
      </w:r>
      <w:r w:rsidR="006E5AC5">
        <w:rPr>
          <w:rFonts w:ascii="Raleway" w:hAnsi="Raleway"/>
          <w:sz w:val="24"/>
          <w:szCs w:val="24"/>
        </w:rPr>
        <w:t>:</w:t>
      </w:r>
    </w:p>
    <w:p w14:paraId="0FCBDFB6" w14:textId="7D050807" w:rsidR="009E12C8" w:rsidRPr="00016DE2" w:rsidRDefault="009E12C8" w:rsidP="009E12C8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 w:rsidRPr="00016DE2">
        <w:rPr>
          <w:rFonts w:ascii="Raleway" w:hAnsi="Raleway"/>
          <w:b/>
          <w:bCs/>
          <w:sz w:val="24"/>
          <w:szCs w:val="24"/>
        </w:rPr>
        <w:t>Loose</w:t>
      </w:r>
      <w:r w:rsidR="00B96C53" w:rsidRPr="00016DE2">
        <w:rPr>
          <w:rFonts w:ascii="Raleway" w:hAnsi="Raleway"/>
          <w:b/>
          <w:bCs/>
          <w:sz w:val="24"/>
          <w:szCs w:val="24"/>
        </w:rPr>
        <w:t>-</w:t>
      </w:r>
      <w:r w:rsidRPr="00016DE2">
        <w:rPr>
          <w:rFonts w:ascii="Raleway" w:hAnsi="Raleway"/>
          <w:b/>
          <w:bCs/>
          <w:sz w:val="24"/>
          <w:szCs w:val="24"/>
        </w:rPr>
        <w:t>fitting</w:t>
      </w:r>
      <w:r w:rsidR="00B42741" w:rsidRPr="00016DE2">
        <w:rPr>
          <w:rFonts w:ascii="Raleway" w:hAnsi="Raleway"/>
          <w:b/>
          <w:bCs/>
          <w:sz w:val="24"/>
          <w:szCs w:val="24"/>
        </w:rPr>
        <w:t>,</w:t>
      </w:r>
      <w:r w:rsidRPr="00016DE2">
        <w:rPr>
          <w:rFonts w:ascii="Raleway" w:hAnsi="Raleway"/>
          <w:b/>
          <w:bCs/>
          <w:sz w:val="24"/>
          <w:szCs w:val="24"/>
        </w:rPr>
        <w:t xml:space="preserve"> cotton trousers (</w:t>
      </w:r>
      <w:r w:rsidR="00B42741" w:rsidRPr="00016DE2">
        <w:rPr>
          <w:rFonts w:ascii="Raleway" w:hAnsi="Raleway"/>
          <w:b/>
          <w:bCs/>
          <w:sz w:val="24"/>
          <w:szCs w:val="24"/>
        </w:rPr>
        <w:t>pyjama-style)</w:t>
      </w:r>
    </w:p>
    <w:p w14:paraId="1EB8F03E" w14:textId="4511E2CD" w:rsidR="00454C2B" w:rsidRDefault="00B96C53" w:rsidP="00454C2B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 w:rsidRPr="00016DE2">
        <w:rPr>
          <w:rFonts w:ascii="Raleway" w:hAnsi="Raleway"/>
          <w:b/>
          <w:bCs/>
          <w:sz w:val="24"/>
          <w:szCs w:val="24"/>
        </w:rPr>
        <w:t>T-shirt</w:t>
      </w:r>
    </w:p>
    <w:p w14:paraId="6D3B1EF8" w14:textId="01C55753" w:rsidR="005C6209" w:rsidRDefault="005C6209" w:rsidP="00454C2B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Carrier bag into which the wet clothes can be placed</w:t>
      </w:r>
    </w:p>
    <w:p w14:paraId="2D2EF1F5" w14:textId="77777777" w:rsidR="005C6209" w:rsidRPr="00016DE2" w:rsidRDefault="005C6209" w:rsidP="005C6209">
      <w:pPr>
        <w:pStyle w:val="ListParagraph"/>
        <w:jc w:val="both"/>
        <w:rPr>
          <w:rFonts w:ascii="Raleway" w:hAnsi="Raleway"/>
          <w:b/>
          <w:bCs/>
          <w:sz w:val="24"/>
          <w:szCs w:val="24"/>
        </w:rPr>
      </w:pPr>
    </w:p>
    <w:p w14:paraId="34633A7F" w14:textId="5E65E0B0" w:rsidR="00884C9D" w:rsidRDefault="00454C2B" w:rsidP="00884C9D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Yours sincerely</w:t>
      </w:r>
    </w:p>
    <w:p w14:paraId="475897C6" w14:textId="77777777" w:rsidR="00A50EC2" w:rsidRDefault="00A50EC2" w:rsidP="00884C9D">
      <w:pPr>
        <w:jc w:val="both"/>
        <w:rPr>
          <w:rFonts w:ascii="Raleway" w:hAnsi="Raleway"/>
          <w:sz w:val="24"/>
          <w:szCs w:val="24"/>
        </w:rPr>
      </w:pPr>
    </w:p>
    <w:p w14:paraId="5CE028B2" w14:textId="77777777" w:rsidR="00A50EC2" w:rsidRPr="005E2450" w:rsidRDefault="00A50EC2" w:rsidP="00884C9D">
      <w:pPr>
        <w:jc w:val="both"/>
        <w:rPr>
          <w:rFonts w:ascii="Raleway" w:hAnsi="Raleway"/>
          <w:sz w:val="24"/>
          <w:szCs w:val="24"/>
        </w:rPr>
      </w:pPr>
    </w:p>
    <w:p w14:paraId="29167C19" w14:textId="77777777" w:rsidR="00454C2B" w:rsidRDefault="00454C2B" w:rsidP="002E7E73">
      <w:pPr>
        <w:jc w:val="both"/>
        <w:rPr>
          <w:rFonts w:ascii="Raleway" w:hAnsi="Raleway"/>
          <w:sz w:val="24"/>
          <w:szCs w:val="24"/>
        </w:rPr>
      </w:pPr>
    </w:p>
    <w:p w14:paraId="5EA38C0B" w14:textId="77777777" w:rsidR="00791AA9" w:rsidRDefault="00C85D3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Mr Tim Cox</w:t>
      </w:r>
    </w:p>
    <w:p w14:paraId="10A04C11" w14:textId="3233B43D" w:rsidR="00E86D41" w:rsidRDefault="00C85D3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Vice Principal</w:t>
      </w:r>
    </w:p>
    <w:p w14:paraId="7F18A6D0" w14:textId="2A701ADF" w:rsidR="00FC0BA8" w:rsidRDefault="00FC0BA8" w:rsidP="00FC0BA8">
      <w:pPr>
        <w:jc w:val="both"/>
        <w:rPr>
          <w:rFonts w:ascii="Raleway" w:hAnsi="Raleway"/>
          <w:sz w:val="24"/>
          <w:szCs w:val="24"/>
        </w:rPr>
      </w:pPr>
    </w:p>
    <w:p w14:paraId="3FBADF63" w14:textId="77777777" w:rsidR="00FC0BA8" w:rsidRDefault="00FC0BA8" w:rsidP="002E7E73">
      <w:pPr>
        <w:jc w:val="both"/>
        <w:rPr>
          <w:rFonts w:ascii="Raleway" w:hAnsi="Raleway"/>
          <w:sz w:val="24"/>
          <w:szCs w:val="24"/>
        </w:rPr>
      </w:pPr>
    </w:p>
    <w:p w14:paraId="16C2F0A9" w14:textId="77777777" w:rsidR="005E38D8" w:rsidRDefault="005E38D8" w:rsidP="002E7E73">
      <w:pPr>
        <w:jc w:val="both"/>
        <w:rPr>
          <w:rFonts w:ascii="Raleway" w:hAnsi="Raleway"/>
          <w:sz w:val="24"/>
          <w:szCs w:val="24"/>
        </w:rPr>
      </w:pPr>
    </w:p>
    <w:p w14:paraId="78294EC8" w14:textId="77777777" w:rsidR="005E38D8" w:rsidRDefault="005E38D8" w:rsidP="002E7E73">
      <w:pPr>
        <w:jc w:val="both"/>
        <w:rPr>
          <w:rFonts w:ascii="Raleway" w:hAnsi="Raleway"/>
          <w:sz w:val="24"/>
          <w:szCs w:val="24"/>
        </w:rPr>
      </w:pPr>
    </w:p>
    <w:p w14:paraId="643958AF" w14:textId="77777777" w:rsidR="005E38D8" w:rsidRPr="002E7E73" w:rsidRDefault="005E38D8" w:rsidP="002E7E73">
      <w:pPr>
        <w:jc w:val="both"/>
        <w:rPr>
          <w:rFonts w:ascii="Raleway" w:hAnsi="Raleway"/>
          <w:sz w:val="24"/>
          <w:szCs w:val="24"/>
        </w:rPr>
      </w:pPr>
    </w:p>
    <w:sectPr w:rsidR="005E38D8" w:rsidRPr="002E7E73" w:rsidSect="00F858E3">
      <w:footerReference w:type="even" r:id="rId11"/>
      <w:headerReference w:type="first" r:id="rId12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43DCC" w14:textId="77777777" w:rsidR="00563EB1" w:rsidRDefault="00563EB1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7A2A85C7" w14:textId="77777777" w:rsidR="00563EB1" w:rsidRDefault="00563EB1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9A23A" w14:textId="1BE26A01" w:rsidR="00F77D65" w:rsidRDefault="00F77D65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separate"/>
    </w:r>
    <w:r w:rsidR="00706466">
      <w:rPr>
        <w:rStyle w:val="PageNumber"/>
        <w:noProof/>
        <w:sz w:val="18"/>
        <w:szCs w:val="18"/>
      </w:rPr>
      <w:t>2</w:t>
    </w:r>
    <w:r>
      <w:rPr>
        <w:rStyle w:val="PageNumber"/>
        <w:sz w:val="18"/>
        <w:szCs w:val="18"/>
      </w:rPr>
      <w:fldChar w:fldCharType="end"/>
    </w:r>
  </w:p>
  <w:p w14:paraId="1E314FB5" w14:textId="77777777" w:rsidR="00F77D65" w:rsidRDefault="00F77D65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1A162" w14:textId="77777777" w:rsidR="00563EB1" w:rsidRDefault="00563EB1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7292B29A" w14:textId="77777777" w:rsidR="00563EB1" w:rsidRDefault="00563EB1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CBDC1" w14:textId="76291885" w:rsidR="00F77D65" w:rsidRPr="002255A6" w:rsidRDefault="00232895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 w:rsidRPr="002255A6"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7F7BF1BE" wp14:editId="50F6022E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8BE77CE" wp14:editId="0E06CC31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2" name="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A546E4" id="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" stroked="f">
              <o:lock v:ext="edit" shapetype="f"/>
              <w10:wrap type="tight"/>
            </v:line>
          </w:pict>
        </mc:Fallback>
      </mc:AlternateContent>
    </w:r>
    <w:r w:rsidR="00F77D65">
      <w:rPr>
        <w:rFonts w:ascii="Kristen ITC" w:hAnsi="Kristen ITC"/>
        <w:b/>
        <w:color w:val="0000FF"/>
        <w:sz w:val="24"/>
        <w:szCs w:val="24"/>
      </w:rPr>
      <w:t xml:space="preserve">     </w:t>
    </w:r>
    <w:r w:rsidR="00F77D65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76A892C4" w14:textId="65B4B7F3" w:rsidR="00F77D65" w:rsidRPr="00B43613" w:rsidRDefault="00F77D65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3C135A92" w14:textId="77777777" w:rsidR="00F77D65" w:rsidRDefault="00F77D6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4D866622" w14:textId="77777777" w:rsidR="00F77D65" w:rsidRDefault="0023289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D429AD" wp14:editId="274F9C54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1" name="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0FA8CE" id="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" stroked="f">
              <o:lock v:ext="edit" shapetype="f"/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624B9F"/>
    <w:multiLevelType w:val="hybridMultilevel"/>
    <w:tmpl w:val="C0620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E37657"/>
    <w:multiLevelType w:val="hybridMultilevel"/>
    <w:tmpl w:val="927C2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B36774"/>
    <w:multiLevelType w:val="hybridMultilevel"/>
    <w:tmpl w:val="41D64446"/>
    <w:lvl w:ilvl="0" w:tplc="7116D4DA">
      <w:start w:val="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C53AB5"/>
    <w:multiLevelType w:val="hybridMultilevel"/>
    <w:tmpl w:val="FDCE7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D062D78"/>
    <w:multiLevelType w:val="hybridMultilevel"/>
    <w:tmpl w:val="056A158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364641">
    <w:abstractNumId w:val="32"/>
  </w:num>
  <w:num w:numId="2" w16cid:durableId="52732871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2711876">
    <w:abstractNumId w:val="20"/>
  </w:num>
  <w:num w:numId="4" w16cid:durableId="1635209909">
    <w:abstractNumId w:val="3"/>
  </w:num>
  <w:num w:numId="5" w16cid:durableId="604966393">
    <w:abstractNumId w:val="5"/>
  </w:num>
  <w:num w:numId="6" w16cid:durableId="1261403696">
    <w:abstractNumId w:val="16"/>
  </w:num>
  <w:num w:numId="7" w16cid:durableId="1375613198">
    <w:abstractNumId w:val="28"/>
  </w:num>
  <w:num w:numId="8" w16cid:durableId="659120520">
    <w:abstractNumId w:val="14"/>
  </w:num>
  <w:num w:numId="9" w16cid:durableId="2080247548">
    <w:abstractNumId w:val="22"/>
  </w:num>
  <w:num w:numId="10" w16cid:durableId="2110881397">
    <w:abstractNumId w:val="27"/>
  </w:num>
  <w:num w:numId="11" w16cid:durableId="873541016">
    <w:abstractNumId w:val="6"/>
  </w:num>
  <w:num w:numId="12" w16cid:durableId="1609701349">
    <w:abstractNumId w:val="15"/>
  </w:num>
  <w:num w:numId="13" w16cid:durableId="1318454797">
    <w:abstractNumId w:val="4"/>
  </w:num>
  <w:num w:numId="14" w16cid:durableId="1436557362">
    <w:abstractNumId w:val="21"/>
  </w:num>
  <w:num w:numId="15" w16cid:durableId="1577862152">
    <w:abstractNumId w:val="18"/>
  </w:num>
  <w:num w:numId="16" w16cid:durableId="914752418">
    <w:abstractNumId w:val="30"/>
  </w:num>
  <w:num w:numId="17" w16cid:durableId="423917973">
    <w:abstractNumId w:val="10"/>
  </w:num>
  <w:num w:numId="18" w16cid:durableId="659188976">
    <w:abstractNumId w:val="34"/>
  </w:num>
  <w:num w:numId="19" w16cid:durableId="2064401461">
    <w:abstractNumId w:val="1"/>
  </w:num>
  <w:num w:numId="20" w16cid:durableId="1905798077">
    <w:abstractNumId w:val="13"/>
  </w:num>
  <w:num w:numId="21" w16cid:durableId="556480042">
    <w:abstractNumId w:val="33"/>
  </w:num>
  <w:num w:numId="22" w16cid:durableId="441389132">
    <w:abstractNumId w:val="23"/>
  </w:num>
  <w:num w:numId="23" w16cid:durableId="1675565848">
    <w:abstractNumId w:val="24"/>
  </w:num>
  <w:num w:numId="24" w16cid:durableId="437212577">
    <w:abstractNumId w:val="8"/>
  </w:num>
  <w:num w:numId="25" w16cid:durableId="1166092040">
    <w:abstractNumId w:val="2"/>
  </w:num>
  <w:num w:numId="26" w16cid:durableId="129634701">
    <w:abstractNumId w:val="2"/>
  </w:num>
  <w:num w:numId="27" w16cid:durableId="157886901">
    <w:abstractNumId w:val="19"/>
  </w:num>
  <w:num w:numId="28" w16cid:durableId="1010721064">
    <w:abstractNumId w:val="0"/>
  </w:num>
  <w:num w:numId="29" w16cid:durableId="255094688">
    <w:abstractNumId w:val="26"/>
  </w:num>
  <w:num w:numId="30" w16cid:durableId="430518224">
    <w:abstractNumId w:val="12"/>
  </w:num>
  <w:num w:numId="31" w16cid:durableId="1798373514">
    <w:abstractNumId w:val="29"/>
  </w:num>
  <w:num w:numId="32" w16cid:durableId="1490630411">
    <w:abstractNumId w:val="9"/>
  </w:num>
  <w:num w:numId="33" w16cid:durableId="1309700607">
    <w:abstractNumId w:val="25"/>
  </w:num>
  <w:num w:numId="34" w16cid:durableId="230509669">
    <w:abstractNumId w:val="7"/>
  </w:num>
  <w:num w:numId="35" w16cid:durableId="116728485">
    <w:abstractNumId w:val="17"/>
  </w:num>
  <w:num w:numId="36" w16cid:durableId="1763987939">
    <w:abstractNumId w:val="31"/>
  </w:num>
  <w:num w:numId="37" w16cid:durableId="15179649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093C"/>
    <w:rsid w:val="00002349"/>
    <w:rsid w:val="000073DB"/>
    <w:rsid w:val="00016DE2"/>
    <w:rsid w:val="00023F13"/>
    <w:rsid w:val="00034642"/>
    <w:rsid w:val="00042129"/>
    <w:rsid w:val="00042C48"/>
    <w:rsid w:val="0005112F"/>
    <w:rsid w:val="00054A5C"/>
    <w:rsid w:val="00065FBD"/>
    <w:rsid w:val="000723B5"/>
    <w:rsid w:val="00073953"/>
    <w:rsid w:val="000742CB"/>
    <w:rsid w:val="00085940"/>
    <w:rsid w:val="0009156D"/>
    <w:rsid w:val="0009419C"/>
    <w:rsid w:val="000A06CA"/>
    <w:rsid w:val="000B3FD0"/>
    <w:rsid w:val="000B7ACB"/>
    <w:rsid w:val="000C235E"/>
    <w:rsid w:val="000D4781"/>
    <w:rsid w:val="000E2751"/>
    <w:rsid w:val="000E5BF9"/>
    <w:rsid w:val="000F7BA6"/>
    <w:rsid w:val="00107301"/>
    <w:rsid w:val="001273AA"/>
    <w:rsid w:val="00132541"/>
    <w:rsid w:val="001334A9"/>
    <w:rsid w:val="0013588D"/>
    <w:rsid w:val="00142FE8"/>
    <w:rsid w:val="001452A6"/>
    <w:rsid w:val="00152F39"/>
    <w:rsid w:val="00154AEA"/>
    <w:rsid w:val="00160946"/>
    <w:rsid w:val="0016207D"/>
    <w:rsid w:val="001710CE"/>
    <w:rsid w:val="00193D65"/>
    <w:rsid w:val="001A432D"/>
    <w:rsid w:val="001B11E9"/>
    <w:rsid w:val="001C2F8B"/>
    <w:rsid w:val="001E28FC"/>
    <w:rsid w:val="001E4C9E"/>
    <w:rsid w:val="001F1DF3"/>
    <w:rsid w:val="001F4609"/>
    <w:rsid w:val="001F6695"/>
    <w:rsid w:val="001F769A"/>
    <w:rsid w:val="00202FD5"/>
    <w:rsid w:val="00221152"/>
    <w:rsid w:val="002255A6"/>
    <w:rsid w:val="00232895"/>
    <w:rsid w:val="0024189E"/>
    <w:rsid w:val="00244665"/>
    <w:rsid w:val="00254632"/>
    <w:rsid w:val="002902EE"/>
    <w:rsid w:val="00296CFE"/>
    <w:rsid w:val="002B09D3"/>
    <w:rsid w:val="002B16F5"/>
    <w:rsid w:val="002B244D"/>
    <w:rsid w:val="002C26C3"/>
    <w:rsid w:val="002C6385"/>
    <w:rsid w:val="002D69CD"/>
    <w:rsid w:val="002E4AF4"/>
    <w:rsid w:val="002E7678"/>
    <w:rsid w:val="002E7E73"/>
    <w:rsid w:val="002F7CE8"/>
    <w:rsid w:val="003074C4"/>
    <w:rsid w:val="00311C37"/>
    <w:rsid w:val="00327642"/>
    <w:rsid w:val="00342AA8"/>
    <w:rsid w:val="00345DE5"/>
    <w:rsid w:val="00365B4A"/>
    <w:rsid w:val="0036676D"/>
    <w:rsid w:val="00366DD4"/>
    <w:rsid w:val="003752D0"/>
    <w:rsid w:val="00384FF0"/>
    <w:rsid w:val="00387ED9"/>
    <w:rsid w:val="0039548A"/>
    <w:rsid w:val="003970E0"/>
    <w:rsid w:val="003B35C3"/>
    <w:rsid w:val="003B4ABE"/>
    <w:rsid w:val="003B6041"/>
    <w:rsid w:val="003D5AC2"/>
    <w:rsid w:val="003E196F"/>
    <w:rsid w:val="003E197C"/>
    <w:rsid w:val="003E2D92"/>
    <w:rsid w:val="003F6A44"/>
    <w:rsid w:val="004001B7"/>
    <w:rsid w:val="004003CE"/>
    <w:rsid w:val="00415D27"/>
    <w:rsid w:val="00422FB9"/>
    <w:rsid w:val="004272E0"/>
    <w:rsid w:val="00431282"/>
    <w:rsid w:val="00432033"/>
    <w:rsid w:val="00432954"/>
    <w:rsid w:val="00437E0C"/>
    <w:rsid w:val="00440D3D"/>
    <w:rsid w:val="00442B7E"/>
    <w:rsid w:val="00451407"/>
    <w:rsid w:val="00454C2B"/>
    <w:rsid w:val="004636C4"/>
    <w:rsid w:val="00463F88"/>
    <w:rsid w:val="00465D09"/>
    <w:rsid w:val="00467E73"/>
    <w:rsid w:val="00473BC8"/>
    <w:rsid w:val="004748D5"/>
    <w:rsid w:val="0047621B"/>
    <w:rsid w:val="00481E84"/>
    <w:rsid w:val="0049420E"/>
    <w:rsid w:val="00496AB8"/>
    <w:rsid w:val="00497BBB"/>
    <w:rsid w:val="004A49E6"/>
    <w:rsid w:val="004A5A73"/>
    <w:rsid w:val="004A76E0"/>
    <w:rsid w:val="004B1BCF"/>
    <w:rsid w:val="004D610D"/>
    <w:rsid w:val="004D7A4C"/>
    <w:rsid w:val="004E301C"/>
    <w:rsid w:val="004E39CC"/>
    <w:rsid w:val="00505F86"/>
    <w:rsid w:val="00515962"/>
    <w:rsid w:val="00530E44"/>
    <w:rsid w:val="00540C6C"/>
    <w:rsid w:val="00543869"/>
    <w:rsid w:val="00555EC7"/>
    <w:rsid w:val="005635FF"/>
    <w:rsid w:val="00563EB1"/>
    <w:rsid w:val="00564C9A"/>
    <w:rsid w:val="00566144"/>
    <w:rsid w:val="00580F4F"/>
    <w:rsid w:val="005853EE"/>
    <w:rsid w:val="00595685"/>
    <w:rsid w:val="005A4544"/>
    <w:rsid w:val="005B316D"/>
    <w:rsid w:val="005B45E4"/>
    <w:rsid w:val="005B46B4"/>
    <w:rsid w:val="005C3155"/>
    <w:rsid w:val="005C6209"/>
    <w:rsid w:val="005D35DD"/>
    <w:rsid w:val="005E20F2"/>
    <w:rsid w:val="005E38D8"/>
    <w:rsid w:val="005E6AB9"/>
    <w:rsid w:val="005F0776"/>
    <w:rsid w:val="005F0E2B"/>
    <w:rsid w:val="005F17AE"/>
    <w:rsid w:val="005F2CDE"/>
    <w:rsid w:val="005F38E2"/>
    <w:rsid w:val="006001B5"/>
    <w:rsid w:val="00605672"/>
    <w:rsid w:val="0061345C"/>
    <w:rsid w:val="006139DF"/>
    <w:rsid w:val="00614B08"/>
    <w:rsid w:val="00620094"/>
    <w:rsid w:val="00650C57"/>
    <w:rsid w:val="00661B77"/>
    <w:rsid w:val="00662EB7"/>
    <w:rsid w:val="00664C46"/>
    <w:rsid w:val="006674B1"/>
    <w:rsid w:val="00674FAF"/>
    <w:rsid w:val="006754E5"/>
    <w:rsid w:val="006778DE"/>
    <w:rsid w:val="0068177A"/>
    <w:rsid w:val="00693B1A"/>
    <w:rsid w:val="00696105"/>
    <w:rsid w:val="006A5DAB"/>
    <w:rsid w:val="006B4CFF"/>
    <w:rsid w:val="006B54F5"/>
    <w:rsid w:val="006B7F42"/>
    <w:rsid w:val="006C17F2"/>
    <w:rsid w:val="006C298F"/>
    <w:rsid w:val="006E0B75"/>
    <w:rsid w:val="006E426A"/>
    <w:rsid w:val="006E5AC5"/>
    <w:rsid w:val="006E6A0C"/>
    <w:rsid w:val="006F0606"/>
    <w:rsid w:val="006F078F"/>
    <w:rsid w:val="00702707"/>
    <w:rsid w:val="00706466"/>
    <w:rsid w:val="00712532"/>
    <w:rsid w:val="00730309"/>
    <w:rsid w:val="00732061"/>
    <w:rsid w:val="0073589B"/>
    <w:rsid w:val="00744571"/>
    <w:rsid w:val="00745F37"/>
    <w:rsid w:val="00752FA9"/>
    <w:rsid w:val="00761B9B"/>
    <w:rsid w:val="00762223"/>
    <w:rsid w:val="0076298A"/>
    <w:rsid w:val="00763A58"/>
    <w:rsid w:val="0076760D"/>
    <w:rsid w:val="00774FA0"/>
    <w:rsid w:val="00786CA5"/>
    <w:rsid w:val="00791AA9"/>
    <w:rsid w:val="00791AB6"/>
    <w:rsid w:val="007972FF"/>
    <w:rsid w:val="007A0315"/>
    <w:rsid w:val="007A3B43"/>
    <w:rsid w:val="007A5E1F"/>
    <w:rsid w:val="007A6DFA"/>
    <w:rsid w:val="007A74BC"/>
    <w:rsid w:val="007C1189"/>
    <w:rsid w:val="007D510B"/>
    <w:rsid w:val="007F6E2A"/>
    <w:rsid w:val="0080484F"/>
    <w:rsid w:val="00840F54"/>
    <w:rsid w:val="00861AB2"/>
    <w:rsid w:val="00864029"/>
    <w:rsid w:val="00865067"/>
    <w:rsid w:val="008746CD"/>
    <w:rsid w:val="00884C9D"/>
    <w:rsid w:val="00892DEB"/>
    <w:rsid w:val="00896E85"/>
    <w:rsid w:val="008A15A8"/>
    <w:rsid w:val="008A67A6"/>
    <w:rsid w:val="008C0F3F"/>
    <w:rsid w:val="008C225F"/>
    <w:rsid w:val="008C5991"/>
    <w:rsid w:val="008C6C5A"/>
    <w:rsid w:val="008D3883"/>
    <w:rsid w:val="00906DE5"/>
    <w:rsid w:val="009125AD"/>
    <w:rsid w:val="009150AD"/>
    <w:rsid w:val="009465DA"/>
    <w:rsid w:val="00947DB5"/>
    <w:rsid w:val="00953961"/>
    <w:rsid w:val="00980F98"/>
    <w:rsid w:val="00985FE6"/>
    <w:rsid w:val="009876FC"/>
    <w:rsid w:val="009A4B79"/>
    <w:rsid w:val="009B0C07"/>
    <w:rsid w:val="009B56BF"/>
    <w:rsid w:val="009C18FC"/>
    <w:rsid w:val="009C4D26"/>
    <w:rsid w:val="009C5F20"/>
    <w:rsid w:val="009D131A"/>
    <w:rsid w:val="009D33B1"/>
    <w:rsid w:val="009D6BB3"/>
    <w:rsid w:val="009E12C8"/>
    <w:rsid w:val="009E38CD"/>
    <w:rsid w:val="009E5D0D"/>
    <w:rsid w:val="009E77CB"/>
    <w:rsid w:val="009F0E40"/>
    <w:rsid w:val="00A01D4D"/>
    <w:rsid w:val="00A06C49"/>
    <w:rsid w:val="00A13718"/>
    <w:rsid w:val="00A141E7"/>
    <w:rsid w:val="00A23210"/>
    <w:rsid w:val="00A30020"/>
    <w:rsid w:val="00A31D5B"/>
    <w:rsid w:val="00A34DE5"/>
    <w:rsid w:val="00A367F6"/>
    <w:rsid w:val="00A50EC2"/>
    <w:rsid w:val="00A53141"/>
    <w:rsid w:val="00A56374"/>
    <w:rsid w:val="00A57C6A"/>
    <w:rsid w:val="00A60587"/>
    <w:rsid w:val="00A73C16"/>
    <w:rsid w:val="00A7567A"/>
    <w:rsid w:val="00A85264"/>
    <w:rsid w:val="00A859D4"/>
    <w:rsid w:val="00A85CA8"/>
    <w:rsid w:val="00A85D29"/>
    <w:rsid w:val="00A8642D"/>
    <w:rsid w:val="00A87D1D"/>
    <w:rsid w:val="00A9435F"/>
    <w:rsid w:val="00AA3E09"/>
    <w:rsid w:val="00AA622B"/>
    <w:rsid w:val="00AA7683"/>
    <w:rsid w:val="00AB1106"/>
    <w:rsid w:val="00AB2766"/>
    <w:rsid w:val="00AB3B09"/>
    <w:rsid w:val="00AB40D8"/>
    <w:rsid w:val="00AB4F67"/>
    <w:rsid w:val="00AC0AE6"/>
    <w:rsid w:val="00AC246C"/>
    <w:rsid w:val="00AC4A80"/>
    <w:rsid w:val="00AD127E"/>
    <w:rsid w:val="00AD28DF"/>
    <w:rsid w:val="00AD74FF"/>
    <w:rsid w:val="00AD7C10"/>
    <w:rsid w:val="00AF0D68"/>
    <w:rsid w:val="00AF69DF"/>
    <w:rsid w:val="00B04BB6"/>
    <w:rsid w:val="00B077ED"/>
    <w:rsid w:val="00B12896"/>
    <w:rsid w:val="00B31443"/>
    <w:rsid w:val="00B35F4F"/>
    <w:rsid w:val="00B4059D"/>
    <w:rsid w:val="00B40AFB"/>
    <w:rsid w:val="00B40F0B"/>
    <w:rsid w:val="00B42741"/>
    <w:rsid w:val="00B43613"/>
    <w:rsid w:val="00B60095"/>
    <w:rsid w:val="00B60A24"/>
    <w:rsid w:val="00B669DB"/>
    <w:rsid w:val="00B73970"/>
    <w:rsid w:val="00B80510"/>
    <w:rsid w:val="00B83F62"/>
    <w:rsid w:val="00B866C3"/>
    <w:rsid w:val="00B926E7"/>
    <w:rsid w:val="00B9276D"/>
    <w:rsid w:val="00B94BDE"/>
    <w:rsid w:val="00B95FD5"/>
    <w:rsid w:val="00B963F3"/>
    <w:rsid w:val="00B96C53"/>
    <w:rsid w:val="00BA0862"/>
    <w:rsid w:val="00BA220E"/>
    <w:rsid w:val="00BA6F49"/>
    <w:rsid w:val="00BB2552"/>
    <w:rsid w:val="00BB6C2B"/>
    <w:rsid w:val="00BC0CFC"/>
    <w:rsid w:val="00BC308A"/>
    <w:rsid w:val="00BC4FB9"/>
    <w:rsid w:val="00BC5D13"/>
    <w:rsid w:val="00BC61D8"/>
    <w:rsid w:val="00BE3DB6"/>
    <w:rsid w:val="00BE58BF"/>
    <w:rsid w:val="00BE62D9"/>
    <w:rsid w:val="00BF0516"/>
    <w:rsid w:val="00C1227F"/>
    <w:rsid w:val="00C14E8E"/>
    <w:rsid w:val="00C579AC"/>
    <w:rsid w:val="00C57F97"/>
    <w:rsid w:val="00C72243"/>
    <w:rsid w:val="00C74FED"/>
    <w:rsid w:val="00C8483F"/>
    <w:rsid w:val="00C85CD6"/>
    <w:rsid w:val="00C85D33"/>
    <w:rsid w:val="00C90B48"/>
    <w:rsid w:val="00C9391F"/>
    <w:rsid w:val="00CA7F07"/>
    <w:rsid w:val="00CB5018"/>
    <w:rsid w:val="00CD043C"/>
    <w:rsid w:val="00CD24D5"/>
    <w:rsid w:val="00CD4081"/>
    <w:rsid w:val="00CE19BE"/>
    <w:rsid w:val="00CF5DD6"/>
    <w:rsid w:val="00D0147B"/>
    <w:rsid w:val="00D018CC"/>
    <w:rsid w:val="00D022EC"/>
    <w:rsid w:val="00D03F61"/>
    <w:rsid w:val="00D065E1"/>
    <w:rsid w:val="00D14D84"/>
    <w:rsid w:val="00D30A16"/>
    <w:rsid w:val="00D33C0F"/>
    <w:rsid w:val="00D33FFA"/>
    <w:rsid w:val="00D45D3B"/>
    <w:rsid w:val="00D53355"/>
    <w:rsid w:val="00D65B4D"/>
    <w:rsid w:val="00D67D5B"/>
    <w:rsid w:val="00D7073D"/>
    <w:rsid w:val="00D71B9B"/>
    <w:rsid w:val="00D74273"/>
    <w:rsid w:val="00D85A65"/>
    <w:rsid w:val="00D938EA"/>
    <w:rsid w:val="00DA362A"/>
    <w:rsid w:val="00DA5389"/>
    <w:rsid w:val="00DA7441"/>
    <w:rsid w:val="00DC4AB9"/>
    <w:rsid w:val="00DD13E8"/>
    <w:rsid w:val="00DD57AC"/>
    <w:rsid w:val="00DD57EC"/>
    <w:rsid w:val="00DE4236"/>
    <w:rsid w:val="00DF2706"/>
    <w:rsid w:val="00DF373F"/>
    <w:rsid w:val="00DF5D37"/>
    <w:rsid w:val="00E056F0"/>
    <w:rsid w:val="00E07F64"/>
    <w:rsid w:val="00E13BB5"/>
    <w:rsid w:val="00E225DD"/>
    <w:rsid w:val="00E3235A"/>
    <w:rsid w:val="00E3687B"/>
    <w:rsid w:val="00E37F80"/>
    <w:rsid w:val="00E4394D"/>
    <w:rsid w:val="00E470AE"/>
    <w:rsid w:val="00E56445"/>
    <w:rsid w:val="00E5704B"/>
    <w:rsid w:val="00E620DD"/>
    <w:rsid w:val="00E632B2"/>
    <w:rsid w:val="00E72963"/>
    <w:rsid w:val="00E73B00"/>
    <w:rsid w:val="00E807BF"/>
    <w:rsid w:val="00E8696A"/>
    <w:rsid w:val="00E86D41"/>
    <w:rsid w:val="00E919D1"/>
    <w:rsid w:val="00EA0B3A"/>
    <w:rsid w:val="00EB0C09"/>
    <w:rsid w:val="00EB31E4"/>
    <w:rsid w:val="00EB7DD0"/>
    <w:rsid w:val="00EC7C0E"/>
    <w:rsid w:val="00ED0B13"/>
    <w:rsid w:val="00ED7447"/>
    <w:rsid w:val="00EE0205"/>
    <w:rsid w:val="00EE2684"/>
    <w:rsid w:val="00EE522A"/>
    <w:rsid w:val="00EE6488"/>
    <w:rsid w:val="00EE7082"/>
    <w:rsid w:val="00EF0D38"/>
    <w:rsid w:val="00EF12F5"/>
    <w:rsid w:val="00EF239C"/>
    <w:rsid w:val="00EF2BB4"/>
    <w:rsid w:val="00EF3995"/>
    <w:rsid w:val="00EF5C0C"/>
    <w:rsid w:val="00F15786"/>
    <w:rsid w:val="00F209D3"/>
    <w:rsid w:val="00F30F1D"/>
    <w:rsid w:val="00F45762"/>
    <w:rsid w:val="00F5168D"/>
    <w:rsid w:val="00F52A23"/>
    <w:rsid w:val="00F54B13"/>
    <w:rsid w:val="00F5703C"/>
    <w:rsid w:val="00F6365E"/>
    <w:rsid w:val="00F77D65"/>
    <w:rsid w:val="00F80BCA"/>
    <w:rsid w:val="00F81CA3"/>
    <w:rsid w:val="00F82285"/>
    <w:rsid w:val="00F858E3"/>
    <w:rsid w:val="00F863A8"/>
    <w:rsid w:val="00F92F24"/>
    <w:rsid w:val="00FA2F5D"/>
    <w:rsid w:val="00FB046D"/>
    <w:rsid w:val="00FB5C88"/>
    <w:rsid w:val="00FC0BA8"/>
    <w:rsid w:val="00FC2A12"/>
    <w:rsid w:val="00FE5BB5"/>
    <w:rsid w:val="00FE7AC4"/>
    <w:rsid w:val="00FF2E6D"/>
    <w:rsid w:val="6668B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3F107E7A"/>
  <w15:chartTrackingRefBased/>
  <w15:docId w15:val="{B3A8CA8F-7479-E942-9ACD-1DEE05A5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8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2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7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8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4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4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0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7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46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8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92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1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3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1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1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3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3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1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0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7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2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8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22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3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1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3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4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2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4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0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0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The%2520Headteacher\Application%2520Data\Microsoft\Templates\Headed%25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d9a407011eab08b3cf7efb12aa124ade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0dcb6f863a650a4a8141ca39a078341d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7F592C-7FEF-44AF-A646-2BD14AC6A3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CA3D6D-92D1-472D-B67A-AA7C822A73AE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33A98F96-791E-45E0-9955-029315097C3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D07313-A00C-4331-A9E2-92D74A439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Headed%20Paper</Template>
  <TotalTime>18</TotalTime>
  <Pages>1</Pages>
  <Words>157</Words>
  <Characters>773</Characters>
  <Application>Microsoft Office Word</Application>
  <DocSecurity>0</DocSecurity>
  <Lines>38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12</cp:revision>
  <cp:lastPrinted>2019-11-14T09:34:00Z</cp:lastPrinted>
  <dcterms:created xsi:type="dcterms:W3CDTF">2025-11-03T12:44:00Z</dcterms:created>
  <dcterms:modified xsi:type="dcterms:W3CDTF">2025-11-04T11:52:00Z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