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578F9" w14:textId="77777777" w:rsidR="001E3656" w:rsidRDefault="001E3656" w:rsidP="001E3656">
      <w:pPr>
        <w:ind w:left="-284" w:right="-188"/>
        <w:jc w:val="right"/>
        <w:rPr>
          <w:rFonts w:ascii="Raleway" w:hAnsi="Raleway" w:cs="Arial"/>
          <w:sz w:val="24"/>
          <w:szCs w:val="24"/>
        </w:rPr>
      </w:pPr>
    </w:p>
    <w:p w14:paraId="16842984" w14:textId="1EFBF07C" w:rsidR="00E107F2" w:rsidRPr="001E3656" w:rsidRDefault="001E3656" w:rsidP="001E3656">
      <w:pPr>
        <w:ind w:left="-284" w:right="-188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20 January 2026</w:t>
      </w:r>
    </w:p>
    <w:p w14:paraId="1F044FD5" w14:textId="77777777" w:rsidR="00E107F2" w:rsidRPr="001E3656" w:rsidRDefault="00E107F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>Dear Parents/Carers</w:t>
      </w:r>
    </w:p>
    <w:p w14:paraId="0377711B" w14:textId="77777777" w:rsidR="00E107F2" w:rsidRPr="001E3656" w:rsidRDefault="00E107F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2009FD3B" w14:textId="0B189A11" w:rsidR="00E107F2" w:rsidRPr="001E3656" w:rsidRDefault="00F674AA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b/>
          <w:sz w:val="24"/>
          <w:szCs w:val="24"/>
        </w:rPr>
        <w:t>YOUNG VOICES CHOIR</w:t>
      </w:r>
      <w:r w:rsidR="00CC30A1" w:rsidRPr="001E3656">
        <w:rPr>
          <w:rFonts w:ascii="Raleway" w:hAnsi="Raleway" w:cs="Arial"/>
          <w:b/>
          <w:sz w:val="24"/>
          <w:szCs w:val="24"/>
        </w:rPr>
        <w:t xml:space="preserve"> – </w:t>
      </w:r>
      <w:r w:rsidRPr="001E3656">
        <w:rPr>
          <w:rFonts w:ascii="Raleway" w:hAnsi="Raleway" w:cs="Arial"/>
          <w:b/>
          <w:sz w:val="24"/>
          <w:szCs w:val="24"/>
        </w:rPr>
        <w:t xml:space="preserve">T-SHIRTS AND </w:t>
      </w:r>
      <w:r w:rsidR="00A664DF" w:rsidRPr="001E3656">
        <w:rPr>
          <w:rFonts w:ascii="Raleway" w:hAnsi="Raleway" w:cs="Arial"/>
          <w:b/>
          <w:sz w:val="24"/>
          <w:szCs w:val="24"/>
        </w:rPr>
        <w:t xml:space="preserve">TICKETS </w:t>
      </w:r>
    </w:p>
    <w:p w14:paraId="3A44916F" w14:textId="77777777" w:rsidR="00E107F2" w:rsidRPr="001E3656" w:rsidRDefault="00E107F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2728F6FB" w14:textId="0B02FEC6" w:rsidR="00405EF2" w:rsidRPr="001E3656" w:rsidRDefault="00047AFC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>All the preordered t-shirts and tickets</w:t>
      </w:r>
      <w:r w:rsidR="00313509" w:rsidRPr="001E3656">
        <w:rPr>
          <w:rFonts w:ascii="Raleway" w:hAnsi="Raleway" w:cs="Arial"/>
          <w:sz w:val="24"/>
          <w:szCs w:val="24"/>
        </w:rPr>
        <w:t xml:space="preserve"> have arrived. </w:t>
      </w:r>
      <w:r w:rsidR="004834AE" w:rsidRPr="001E3656">
        <w:rPr>
          <w:rFonts w:ascii="Raleway" w:hAnsi="Raleway" w:cs="Arial"/>
          <w:sz w:val="24"/>
          <w:szCs w:val="24"/>
        </w:rPr>
        <w:t xml:space="preserve">Please read the important information regarding </w:t>
      </w:r>
      <w:r w:rsidR="00F674AA" w:rsidRPr="001E3656">
        <w:rPr>
          <w:rFonts w:ascii="Raleway" w:hAnsi="Raleway" w:cs="Arial"/>
          <w:sz w:val="24"/>
          <w:szCs w:val="24"/>
        </w:rPr>
        <w:t xml:space="preserve">t-shirts and </w:t>
      </w:r>
      <w:r w:rsidR="00B170C6" w:rsidRPr="001E3656">
        <w:rPr>
          <w:rFonts w:ascii="Raleway" w:hAnsi="Raleway" w:cs="Arial"/>
          <w:sz w:val="24"/>
          <w:szCs w:val="24"/>
        </w:rPr>
        <w:t xml:space="preserve">tickets for </w:t>
      </w:r>
      <w:r w:rsidR="004834AE" w:rsidRPr="001E3656">
        <w:rPr>
          <w:rFonts w:ascii="Raleway" w:hAnsi="Raleway" w:cs="Arial"/>
          <w:sz w:val="24"/>
          <w:szCs w:val="24"/>
        </w:rPr>
        <w:t>the upcoming trip to Young Voices.</w:t>
      </w:r>
    </w:p>
    <w:p w14:paraId="7B3FC79E" w14:textId="77777777" w:rsidR="00B170C6" w:rsidRPr="001E3656" w:rsidRDefault="00B170C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4AD73577" w14:textId="15DE08DD" w:rsidR="00216482" w:rsidRPr="001E3656" w:rsidRDefault="0021648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b/>
          <w:sz w:val="24"/>
          <w:szCs w:val="24"/>
          <w:u w:val="single"/>
        </w:rPr>
        <w:t>Tickets</w:t>
      </w:r>
      <w:r w:rsidR="00427849" w:rsidRPr="001E3656">
        <w:rPr>
          <w:rFonts w:ascii="Raleway" w:hAnsi="Raleway" w:cs="Arial"/>
          <w:b/>
          <w:sz w:val="24"/>
          <w:szCs w:val="24"/>
          <w:u w:val="single"/>
        </w:rPr>
        <w:t xml:space="preserve"> </w:t>
      </w:r>
    </w:p>
    <w:p w14:paraId="434F68A9" w14:textId="130A4520" w:rsidR="00CB4483" w:rsidRPr="001E3656" w:rsidRDefault="00B170C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>I have now been sent the E-Tickets for Young Voices</w:t>
      </w:r>
      <w:r w:rsidR="00CB4483" w:rsidRPr="001E3656">
        <w:rPr>
          <w:rFonts w:ascii="Raleway" w:hAnsi="Raleway" w:cs="Arial"/>
          <w:sz w:val="24"/>
          <w:szCs w:val="24"/>
        </w:rPr>
        <w:t xml:space="preserve"> if you have </w:t>
      </w:r>
      <w:r w:rsidR="00313509" w:rsidRPr="001E3656">
        <w:rPr>
          <w:rFonts w:ascii="Raleway" w:hAnsi="Raleway" w:cs="Arial"/>
          <w:sz w:val="24"/>
          <w:szCs w:val="24"/>
        </w:rPr>
        <w:t>pre-</w:t>
      </w:r>
      <w:r w:rsidR="00CB4483" w:rsidRPr="001E3656">
        <w:rPr>
          <w:rFonts w:ascii="Raleway" w:hAnsi="Raleway" w:cs="Arial"/>
          <w:sz w:val="24"/>
          <w:szCs w:val="24"/>
        </w:rPr>
        <w:t>ordered one</w:t>
      </w:r>
      <w:r w:rsidR="00313509" w:rsidRPr="001E3656">
        <w:rPr>
          <w:rFonts w:ascii="Raleway" w:hAnsi="Raleway" w:cs="Arial"/>
          <w:sz w:val="24"/>
          <w:szCs w:val="24"/>
        </w:rPr>
        <w:t xml:space="preserve"> from the Young Voices </w:t>
      </w:r>
      <w:r w:rsidR="00324E12" w:rsidRPr="001E3656">
        <w:rPr>
          <w:rFonts w:ascii="Raleway" w:hAnsi="Raleway" w:cs="Arial"/>
          <w:sz w:val="24"/>
          <w:szCs w:val="24"/>
        </w:rPr>
        <w:t>p</w:t>
      </w:r>
      <w:r w:rsidR="00313509" w:rsidRPr="001E3656">
        <w:rPr>
          <w:rFonts w:ascii="Raleway" w:hAnsi="Raleway" w:cs="Arial"/>
          <w:sz w:val="24"/>
          <w:szCs w:val="24"/>
        </w:rPr>
        <w:t xml:space="preserve">arent </w:t>
      </w:r>
      <w:r w:rsidR="00324E12" w:rsidRPr="001E3656">
        <w:rPr>
          <w:rFonts w:ascii="Raleway" w:hAnsi="Raleway" w:cs="Arial"/>
          <w:sz w:val="24"/>
          <w:szCs w:val="24"/>
        </w:rPr>
        <w:t>p</w:t>
      </w:r>
      <w:r w:rsidR="00313509" w:rsidRPr="001E3656">
        <w:rPr>
          <w:rFonts w:ascii="Raleway" w:hAnsi="Raleway" w:cs="Arial"/>
          <w:sz w:val="24"/>
          <w:szCs w:val="24"/>
        </w:rPr>
        <w:t>ortal</w:t>
      </w:r>
      <w:r w:rsidR="00CB4483" w:rsidRPr="001E3656">
        <w:rPr>
          <w:rFonts w:ascii="Raleway" w:hAnsi="Raleway" w:cs="Arial"/>
          <w:sz w:val="24"/>
          <w:szCs w:val="24"/>
        </w:rPr>
        <w:t>.</w:t>
      </w:r>
      <w:r w:rsidR="0034496E" w:rsidRPr="001E3656">
        <w:rPr>
          <w:rFonts w:ascii="Raleway" w:hAnsi="Raleway" w:cs="Arial"/>
          <w:sz w:val="24"/>
          <w:szCs w:val="24"/>
        </w:rPr>
        <w:t xml:space="preserve"> I </w:t>
      </w:r>
      <w:r w:rsidR="00313509" w:rsidRPr="001E3656">
        <w:rPr>
          <w:rFonts w:ascii="Raleway" w:hAnsi="Raleway" w:cs="Arial"/>
          <w:sz w:val="24"/>
          <w:szCs w:val="24"/>
        </w:rPr>
        <w:t>will be</w:t>
      </w:r>
      <w:r w:rsidR="0034496E" w:rsidRPr="001E3656">
        <w:rPr>
          <w:rFonts w:ascii="Raleway" w:hAnsi="Raleway" w:cs="Arial"/>
          <w:sz w:val="24"/>
          <w:szCs w:val="24"/>
        </w:rPr>
        <w:t xml:space="preserve"> </w:t>
      </w:r>
      <w:r w:rsidR="00CA037F" w:rsidRPr="001E3656">
        <w:rPr>
          <w:rFonts w:ascii="Raleway" w:hAnsi="Raleway" w:cs="Arial"/>
          <w:sz w:val="24"/>
          <w:szCs w:val="24"/>
        </w:rPr>
        <w:t>transferring</w:t>
      </w:r>
      <w:r w:rsidR="0034496E" w:rsidRPr="001E3656">
        <w:rPr>
          <w:rFonts w:ascii="Raleway" w:hAnsi="Raleway" w:cs="Arial"/>
          <w:sz w:val="24"/>
          <w:szCs w:val="24"/>
        </w:rPr>
        <w:t xml:space="preserve"> </w:t>
      </w:r>
      <w:r w:rsidR="00CA037F" w:rsidRPr="001E3656">
        <w:rPr>
          <w:rFonts w:ascii="Raleway" w:hAnsi="Raleway" w:cs="Arial"/>
          <w:sz w:val="24"/>
          <w:szCs w:val="24"/>
        </w:rPr>
        <w:t>your</w:t>
      </w:r>
      <w:r w:rsidR="00F7703C" w:rsidRPr="001E3656">
        <w:rPr>
          <w:rFonts w:ascii="Raleway" w:hAnsi="Raleway" w:cs="Arial"/>
          <w:sz w:val="24"/>
          <w:szCs w:val="24"/>
        </w:rPr>
        <w:t xml:space="preserve"> tickets </w:t>
      </w:r>
      <w:r w:rsidR="00CA037F" w:rsidRPr="001E3656">
        <w:rPr>
          <w:rFonts w:ascii="Raleway" w:hAnsi="Raleway" w:cs="Arial"/>
          <w:sz w:val="24"/>
          <w:szCs w:val="24"/>
        </w:rPr>
        <w:t>to the email</w:t>
      </w:r>
      <w:r w:rsidR="00324E12" w:rsidRPr="001E3656">
        <w:rPr>
          <w:rFonts w:ascii="Raleway" w:hAnsi="Raleway" w:cs="Arial"/>
          <w:sz w:val="24"/>
          <w:szCs w:val="24"/>
        </w:rPr>
        <w:t xml:space="preserve"> </w:t>
      </w:r>
      <w:r w:rsidR="00CA037F" w:rsidRPr="001E3656">
        <w:rPr>
          <w:rFonts w:ascii="Raleway" w:hAnsi="Raleway" w:cs="Arial"/>
          <w:sz w:val="24"/>
          <w:szCs w:val="24"/>
        </w:rPr>
        <w:t xml:space="preserve">address you </w:t>
      </w:r>
      <w:r w:rsidR="00324E12" w:rsidRPr="001E3656">
        <w:rPr>
          <w:rFonts w:ascii="Raleway" w:hAnsi="Raleway" w:cs="Arial"/>
          <w:sz w:val="24"/>
          <w:szCs w:val="24"/>
        </w:rPr>
        <w:t xml:space="preserve">registered with on the portal. </w:t>
      </w:r>
      <w:r w:rsidR="00CB4483" w:rsidRPr="001E3656">
        <w:rPr>
          <w:rFonts w:ascii="Raleway" w:hAnsi="Raleway" w:cs="Arial"/>
          <w:sz w:val="24"/>
          <w:szCs w:val="24"/>
        </w:rPr>
        <w:t xml:space="preserve">Please read the instructions on how to access </w:t>
      </w:r>
      <w:r w:rsidR="00D86C3D" w:rsidRPr="001E3656">
        <w:rPr>
          <w:rFonts w:ascii="Raleway" w:hAnsi="Raleway" w:cs="Arial"/>
          <w:sz w:val="24"/>
          <w:szCs w:val="24"/>
        </w:rPr>
        <w:t>them</w:t>
      </w:r>
      <w:r w:rsidR="00423DE6" w:rsidRPr="001E3656">
        <w:rPr>
          <w:rFonts w:ascii="Raleway" w:hAnsi="Raleway" w:cs="Arial"/>
          <w:sz w:val="24"/>
          <w:szCs w:val="24"/>
        </w:rPr>
        <w:t>.</w:t>
      </w:r>
    </w:p>
    <w:p w14:paraId="57918082" w14:textId="77777777" w:rsidR="00423DE6" w:rsidRPr="001E3656" w:rsidRDefault="00423DE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07A731F2" w14:textId="27300491" w:rsidR="009E44AD" w:rsidRPr="001E3656" w:rsidRDefault="00423DE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b/>
          <w:bCs/>
          <w:sz w:val="24"/>
          <w:szCs w:val="24"/>
        </w:rPr>
        <w:t>Step 1.</w:t>
      </w:r>
      <w:r w:rsidRPr="001E3656">
        <w:rPr>
          <w:rFonts w:ascii="Raleway" w:hAnsi="Raleway" w:cs="Arial"/>
          <w:sz w:val="24"/>
          <w:szCs w:val="24"/>
        </w:rPr>
        <w:t> </w:t>
      </w:r>
      <w:r w:rsidR="00F7703C" w:rsidRPr="001E3656">
        <w:rPr>
          <w:rFonts w:ascii="Raleway" w:hAnsi="Raleway" w:cs="Arial"/>
          <w:sz w:val="24"/>
          <w:szCs w:val="24"/>
        </w:rPr>
        <w:t>D</w:t>
      </w:r>
      <w:r w:rsidRPr="001E3656">
        <w:rPr>
          <w:rFonts w:ascii="Raleway" w:hAnsi="Raleway" w:cs="Arial"/>
          <w:sz w:val="24"/>
          <w:szCs w:val="24"/>
        </w:rPr>
        <w:t xml:space="preserve">ownload the UK version of the AXS Ticket app and not the US version. </w:t>
      </w:r>
    </w:p>
    <w:p w14:paraId="3FA631A6" w14:textId="77777777" w:rsidR="009E44AD" w:rsidRPr="001E3656" w:rsidRDefault="009E44AD" w:rsidP="001E3656">
      <w:pPr>
        <w:ind w:left="-284" w:right="-188"/>
        <w:jc w:val="both"/>
        <w:rPr>
          <w:rFonts w:ascii="Raleway" w:hAnsi="Raleway" w:cs="Arial"/>
          <w:b/>
          <w:bCs/>
          <w:sz w:val="24"/>
          <w:szCs w:val="24"/>
        </w:rPr>
      </w:pPr>
    </w:p>
    <w:p w14:paraId="16401CC6" w14:textId="69662055" w:rsidR="00A40ADD" w:rsidRPr="001E3656" w:rsidRDefault="00423DE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b/>
          <w:bCs/>
          <w:sz w:val="24"/>
          <w:szCs w:val="24"/>
        </w:rPr>
        <w:t>Step</w:t>
      </w:r>
      <w:r w:rsidR="009E44AD" w:rsidRPr="001E3656">
        <w:rPr>
          <w:rFonts w:ascii="Raleway" w:hAnsi="Raleway" w:cs="Arial"/>
          <w:b/>
          <w:bCs/>
          <w:sz w:val="24"/>
          <w:szCs w:val="24"/>
        </w:rPr>
        <w:t xml:space="preserve"> </w:t>
      </w:r>
      <w:r w:rsidRPr="001E3656">
        <w:rPr>
          <w:rFonts w:ascii="Raleway" w:hAnsi="Raleway" w:cs="Arial"/>
          <w:b/>
          <w:bCs/>
          <w:sz w:val="24"/>
          <w:szCs w:val="24"/>
        </w:rPr>
        <w:t>2.</w:t>
      </w:r>
      <w:r w:rsidR="002752A1" w:rsidRPr="001E3656">
        <w:rPr>
          <w:rFonts w:ascii="Raleway" w:hAnsi="Raleway" w:cs="Arial"/>
          <w:sz w:val="24"/>
          <w:szCs w:val="24"/>
        </w:rPr>
        <w:t xml:space="preserve"> Create a</w:t>
      </w:r>
      <w:r w:rsidR="00F7703C" w:rsidRPr="001E3656">
        <w:rPr>
          <w:rFonts w:ascii="Raleway" w:hAnsi="Raleway" w:cs="Arial"/>
          <w:sz w:val="24"/>
          <w:szCs w:val="24"/>
        </w:rPr>
        <w:t>n account/</w:t>
      </w:r>
      <w:r w:rsidR="002752A1" w:rsidRPr="001E3656">
        <w:rPr>
          <w:rFonts w:ascii="Raleway" w:hAnsi="Raleway" w:cs="Arial"/>
          <w:sz w:val="24"/>
          <w:szCs w:val="24"/>
        </w:rPr>
        <w:t xml:space="preserve"> </w:t>
      </w:r>
      <w:r w:rsidR="004D79CB" w:rsidRPr="001E3656">
        <w:rPr>
          <w:rFonts w:ascii="Raleway" w:hAnsi="Raleway" w:cs="Arial"/>
          <w:sz w:val="24"/>
          <w:szCs w:val="24"/>
        </w:rPr>
        <w:t xml:space="preserve">log in with the email </w:t>
      </w:r>
      <w:r w:rsidR="002752A1" w:rsidRPr="001E3656">
        <w:rPr>
          <w:rFonts w:ascii="Raleway" w:hAnsi="Raleway" w:cs="Arial"/>
          <w:sz w:val="24"/>
          <w:szCs w:val="24"/>
        </w:rPr>
        <w:t xml:space="preserve">address </w:t>
      </w:r>
      <w:r w:rsidR="004D79CB" w:rsidRPr="001E3656">
        <w:rPr>
          <w:rFonts w:ascii="Raleway" w:hAnsi="Raleway" w:cs="Arial"/>
          <w:sz w:val="24"/>
          <w:szCs w:val="24"/>
        </w:rPr>
        <w:t xml:space="preserve">that you </w:t>
      </w:r>
      <w:r w:rsidR="006D5D96" w:rsidRPr="001E3656">
        <w:rPr>
          <w:rFonts w:ascii="Raleway" w:hAnsi="Raleway" w:cs="Arial"/>
          <w:sz w:val="24"/>
          <w:szCs w:val="24"/>
        </w:rPr>
        <w:t>used on the parent portal</w:t>
      </w:r>
      <w:r w:rsidR="006C2F42" w:rsidRPr="001E3656">
        <w:rPr>
          <w:rFonts w:ascii="Raleway" w:hAnsi="Raleway" w:cs="Arial"/>
          <w:sz w:val="24"/>
          <w:szCs w:val="24"/>
        </w:rPr>
        <w:t>. From there, y</w:t>
      </w:r>
      <w:r w:rsidR="00B5460C" w:rsidRPr="001E3656">
        <w:rPr>
          <w:rFonts w:ascii="Raleway" w:hAnsi="Raleway" w:cs="Arial"/>
          <w:sz w:val="24"/>
          <w:szCs w:val="24"/>
        </w:rPr>
        <w:t>ou can access your tickets</w:t>
      </w:r>
      <w:r w:rsidR="00977A0D" w:rsidRPr="001E3656">
        <w:rPr>
          <w:rFonts w:ascii="Raleway" w:hAnsi="Raleway" w:cs="Arial"/>
          <w:sz w:val="24"/>
          <w:szCs w:val="24"/>
        </w:rPr>
        <w:t xml:space="preserve"> when they are available.</w:t>
      </w:r>
      <w:r w:rsidR="00A40ADD" w:rsidRPr="001E3656">
        <w:rPr>
          <w:rFonts w:ascii="Raleway" w:hAnsi="Raleway" w:cs="Arial"/>
          <w:sz w:val="24"/>
          <w:szCs w:val="24"/>
        </w:rPr>
        <w:t xml:space="preserve"> </w:t>
      </w:r>
      <w:r w:rsidR="000144A4" w:rsidRPr="001E3656">
        <w:rPr>
          <w:rFonts w:ascii="Raleway" w:hAnsi="Raleway" w:cs="Arial"/>
          <w:sz w:val="24"/>
          <w:szCs w:val="24"/>
        </w:rPr>
        <w:t xml:space="preserve">The preordered tickets are all in </w:t>
      </w:r>
      <w:r w:rsidR="00A40ADD" w:rsidRPr="001E3656">
        <w:rPr>
          <w:rFonts w:ascii="Raleway" w:hAnsi="Raleway" w:cs="Arial"/>
          <w:sz w:val="24"/>
          <w:szCs w:val="24"/>
        </w:rPr>
        <w:t>one</w:t>
      </w:r>
      <w:r w:rsidR="000144A4" w:rsidRPr="001E3656">
        <w:rPr>
          <w:rFonts w:ascii="Raleway" w:hAnsi="Raleway" w:cs="Arial"/>
          <w:sz w:val="24"/>
          <w:szCs w:val="24"/>
        </w:rPr>
        <w:t xml:space="preserve"> block </w:t>
      </w:r>
      <w:r w:rsidR="00A40ADD" w:rsidRPr="001E3656">
        <w:rPr>
          <w:rFonts w:ascii="Raleway" w:hAnsi="Raleway" w:cs="Arial"/>
          <w:sz w:val="24"/>
          <w:szCs w:val="24"/>
        </w:rPr>
        <w:t>in the arena s</w:t>
      </w:r>
      <w:r w:rsidR="000144A4" w:rsidRPr="001E3656">
        <w:rPr>
          <w:rFonts w:ascii="Raleway" w:hAnsi="Raleway" w:cs="Arial"/>
          <w:sz w:val="24"/>
          <w:szCs w:val="24"/>
        </w:rPr>
        <w:t>o you will be seated together.</w:t>
      </w:r>
      <w:r w:rsidR="00015209" w:rsidRPr="001E3656">
        <w:rPr>
          <w:rFonts w:ascii="Raleway" w:hAnsi="Raleway" w:cs="Arial"/>
          <w:sz w:val="24"/>
          <w:szCs w:val="24"/>
        </w:rPr>
        <w:t xml:space="preserve"> </w:t>
      </w:r>
    </w:p>
    <w:p w14:paraId="11D99FC2" w14:textId="77777777" w:rsidR="001E3656" w:rsidRDefault="001E3656" w:rsidP="001E3656">
      <w:pPr>
        <w:ind w:right="-188"/>
        <w:jc w:val="both"/>
        <w:rPr>
          <w:rFonts w:ascii="Raleway" w:hAnsi="Raleway" w:cs="Arial"/>
          <w:sz w:val="24"/>
          <w:szCs w:val="24"/>
        </w:rPr>
      </w:pPr>
    </w:p>
    <w:p w14:paraId="05BB4FCA" w14:textId="7C1D79E1" w:rsidR="00DF212A" w:rsidRDefault="00A40ADD" w:rsidP="001E3656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 xml:space="preserve">If you haven’t </w:t>
      </w:r>
      <w:r w:rsidR="003C7F83" w:rsidRPr="001E3656">
        <w:rPr>
          <w:rFonts w:ascii="Raleway" w:hAnsi="Raleway" w:cs="Arial"/>
          <w:sz w:val="24"/>
          <w:szCs w:val="24"/>
        </w:rPr>
        <w:t>ordered</w:t>
      </w:r>
      <w:r w:rsidRPr="001E3656">
        <w:rPr>
          <w:rFonts w:ascii="Raleway" w:hAnsi="Raleway" w:cs="Arial"/>
          <w:sz w:val="24"/>
          <w:szCs w:val="24"/>
        </w:rPr>
        <w:t xml:space="preserve"> an audience ticket and you would like to watch the show, there may be some limited tickets available through the BP Pulse Live arena box office.</w:t>
      </w:r>
      <w:r w:rsidR="00DF212A" w:rsidRPr="001E3656">
        <w:rPr>
          <w:rFonts w:ascii="Raleway" w:hAnsi="Raleway" w:cs="Arial"/>
          <w:sz w:val="24"/>
          <w:szCs w:val="24"/>
        </w:rPr>
        <w:t xml:space="preserve"> </w:t>
      </w:r>
      <w:r w:rsidR="00616D11" w:rsidRPr="001E3656">
        <w:rPr>
          <w:rFonts w:ascii="Raleway" w:hAnsi="Raleway" w:cs="Arial"/>
          <w:sz w:val="24"/>
          <w:szCs w:val="24"/>
        </w:rPr>
        <w:t xml:space="preserve">You will unlikely be with other parents from </w:t>
      </w:r>
      <w:r w:rsidR="00BD0306" w:rsidRPr="001E3656">
        <w:rPr>
          <w:rFonts w:ascii="Raleway" w:hAnsi="Raleway" w:cs="Arial"/>
          <w:sz w:val="24"/>
          <w:szCs w:val="24"/>
        </w:rPr>
        <w:t xml:space="preserve">school. </w:t>
      </w:r>
      <w:r w:rsidR="00DF212A" w:rsidRPr="001E3656">
        <w:rPr>
          <w:rFonts w:ascii="Raleway" w:hAnsi="Raleway" w:cs="Arial"/>
          <w:sz w:val="24"/>
          <w:szCs w:val="24"/>
        </w:rPr>
        <w:t>This is the link</w:t>
      </w:r>
      <w:r w:rsidR="00BD0306" w:rsidRPr="001E3656">
        <w:rPr>
          <w:rFonts w:ascii="Raleway" w:hAnsi="Raleway" w:cs="Arial"/>
          <w:sz w:val="24"/>
          <w:szCs w:val="24"/>
        </w:rPr>
        <w:t xml:space="preserve"> if you wish to purchase a ticket</w:t>
      </w:r>
      <w:r w:rsidR="00597ED3" w:rsidRPr="001E3656">
        <w:rPr>
          <w:rFonts w:ascii="Raleway" w:hAnsi="Raleway" w:cs="Arial"/>
          <w:sz w:val="24"/>
          <w:szCs w:val="24"/>
        </w:rPr>
        <w:t xml:space="preserve"> </w:t>
      </w:r>
      <w:hyperlink r:id="rId8" w:history="1">
        <w:r w:rsidR="002045BD" w:rsidRPr="001E3656">
          <w:rPr>
            <w:rStyle w:val="Hyperlink"/>
            <w:rFonts w:ascii="Raleway" w:hAnsi="Raleway" w:cs="Arial"/>
            <w:sz w:val="24"/>
            <w:szCs w:val="24"/>
          </w:rPr>
          <w:t>https://www.axs.com/uk/events/1193684/young-voices-mon-26th-january-2026-tickets</w:t>
        </w:r>
      </w:hyperlink>
    </w:p>
    <w:p w14:paraId="562A5892" w14:textId="77777777" w:rsidR="001E3656" w:rsidRPr="001E3656" w:rsidRDefault="001E365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713C5D49" w14:textId="51DD65E3" w:rsidR="002045BD" w:rsidRPr="001E3656" w:rsidRDefault="002045BD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noProof/>
          <w:sz w:val="24"/>
          <w:szCs w:val="24"/>
        </w:rPr>
        <w:drawing>
          <wp:inline distT="0" distB="0" distL="0" distR="0" wp14:anchorId="359A875D" wp14:editId="6BCCD222">
            <wp:extent cx="1661575" cy="1704975"/>
            <wp:effectExtent l="0" t="0" r="0" b="0"/>
            <wp:docPr id="2049756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75629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70741" cy="1714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14F40" w14:textId="77777777" w:rsidR="00DF212A" w:rsidRPr="001E3656" w:rsidRDefault="00DF212A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6A1BD11D" w14:textId="3EC6DB3B" w:rsidR="00891EA2" w:rsidRPr="001E3656" w:rsidRDefault="003C7F83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 xml:space="preserve">Alternatively, there is DVD </w:t>
      </w:r>
      <w:r w:rsidR="00E579CA" w:rsidRPr="001E3656">
        <w:rPr>
          <w:rFonts w:ascii="Raleway" w:hAnsi="Raleway" w:cs="Arial"/>
          <w:sz w:val="24"/>
          <w:szCs w:val="24"/>
        </w:rPr>
        <w:t xml:space="preserve">of the concert </w:t>
      </w:r>
      <w:r w:rsidRPr="001E3656">
        <w:rPr>
          <w:rFonts w:ascii="Raleway" w:hAnsi="Raleway" w:cs="Arial"/>
          <w:sz w:val="24"/>
          <w:szCs w:val="24"/>
        </w:rPr>
        <w:t>you can purchase through the Young Voices parent portal</w:t>
      </w:r>
      <w:r w:rsidR="00DF212A" w:rsidRPr="001E3656">
        <w:rPr>
          <w:rFonts w:ascii="Raleway" w:hAnsi="Raleway" w:cs="Arial"/>
          <w:sz w:val="24"/>
          <w:szCs w:val="24"/>
        </w:rPr>
        <w:t>.</w:t>
      </w:r>
    </w:p>
    <w:p w14:paraId="58ED8CA9" w14:textId="77777777" w:rsidR="004E5C5E" w:rsidRPr="001E3656" w:rsidRDefault="004E5C5E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4D3E4967" w14:textId="4718C259" w:rsidR="004E5C5E" w:rsidRPr="001E3656" w:rsidRDefault="004E5C5E" w:rsidP="001E3656">
      <w:pPr>
        <w:ind w:left="-284" w:right="-188"/>
        <w:jc w:val="both"/>
        <w:rPr>
          <w:rFonts w:ascii="Raleway" w:hAnsi="Raleway" w:cs="Arial"/>
          <w:b/>
          <w:bCs/>
          <w:sz w:val="24"/>
          <w:szCs w:val="24"/>
          <w:u w:val="single"/>
        </w:rPr>
      </w:pPr>
      <w:r w:rsidRPr="001E3656">
        <w:rPr>
          <w:rFonts w:ascii="Raleway" w:hAnsi="Raleway" w:cs="Arial"/>
          <w:b/>
          <w:bCs/>
          <w:sz w:val="24"/>
          <w:szCs w:val="24"/>
          <w:u w:val="single"/>
        </w:rPr>
        <w:t>T-shirts</w:t>
      </w:r>
    </w:p>
    <w:p w14:paraId="2F07E428" w14:textId="0BBDDB6E" w:rsidR="004E5C5E" w:rsidRPr="001E3656" w:rsidRDefault="004E5C5E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 xml:space="preserve">If you have preordered a Young Voices t-shirt, they will be given out </w:t>
      </w:r>
      <w:r w:rsidR="0013401C" w:rsidRPr="001E3656">
        <w:rPr>
          <w:rFonts w:ascii="Raleway" w:hAnsi="Raleway" w:cs="Arial"/>
          <w:sz w:val="24"/>
          <w:szCs w:val="24"/>
        </w:rPr>
        <w:t>at the end of the choir rehearsal on Wednesday. Please remember to bring them back into school on Monday 26 January for the big day!</w:t>
      </w:r>
      <w:r w:rsidR="004E29D2" w:rsidRPr="001E3656">
        <w:rPr>
          <w:rFonts w:ascii="Raleway" w:hAnsi="Raleway" w:cs="Arial"/>
          <w:sz w:val="24"/>
          <w:szCs w:val="24"/>
        </w:rPr>
        <w:t xml:space="preserve"> Wi</w:t>
      </w:r>
      <w:r w:rsidR="00DE4B69" w:rsidRPr="001E3656">
        <w:rPr>
          <w:rFonts w:ascii="Raleway" w:hAnsi="Raleway" w:cs="Arial"/>
          <w:sz w:val="24"/>
          <w:szCs w:val="24"/>
        </w:rPr>
        <w:t>t</w:t>
      </w:r>
      <w:r w:rsidR="004E29D2" w:rsidRPr="001E3656">
        <w:rPr>
          <w:rFonts w:ascii="Raleway" w:hAnsi="Raleway" w:cs="Arial"/>
          <w:sz w:val="24"/>
          <w:szCs w:val="24"/>
        </w:rPr>
        <w:t>h each t-shirt comes a tiny torch</w:t>
      </w:r>
      <w:r w:rsidR="00E00106" w:rsidRPr="001E3656">
        <w:rPr>
          <w:rFonts w:ascii="Raleway" w:hAnsi="Raleway" w:cs="Arial"/>
          <w:sz w:val="24"/>
          <w:szCs w:val="24"/>
        </w:rPr>
        <w:t xml:space="preserve"> to use at the concert. I will keep these until the day because they are very easy to get lost</w:t>
      </w:r>
      <w:r w:rsidR="00DE4B69" w:rsidRPr="001E3656">
        <w:rPr>
          <w:rFonts w:ascii="Raleway" w:hAnsi="Raleway" w:cs="Arial"/>
          <w:sz w:val="24"/>
          <w:szCs w:val="24"/>
        </w:rPr>
        <w:t xml:space="preserve"> and can then be taken home after the concert</w:t>
      </w:r>
    </w:p>
    <w:p w14:paraId="7246F99D" w14:textId="77777777" w:rsidR="0013401C" w:rsidRPr="001E3656" w:rsidRDefault="0013401C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7F7F9335" w14:textId="08577A4F" w:rsidR="004E29D2" w:rsidRPr="001E3656" w:rsidRDefault="0013401C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>If you haven’t ordered a t-shirt</w:t>
      </w:r>
      <w:r w:rsidR="00CE1067" w:rsidRPr="001E3656">
        <w:rPr>
          <w:rFonts w:ascii="Raleway" w:hAnsi="Raleway" w:cs="Arial"/>
          <w:sz w:val="24"/>
          <w:szCs w:val="24"/>
        </w:rPr>
        <w:t>,</w:t>
      </w:r>
      <w:r w:rsidR="00A57B7E" w:rsidRPr="001E3656">
        <w:rPr>
          <w:rFonts w:ascii="Raleway" w:hAnsi="Raleway" w:cs="Arial"/>
          <w:sz w:val="24"/>
          <w:szCs w:val="24"/>
        </w:rPr>
        <w:t xml:space="preserve"> a plain white t-shirt or past Young Voices t-shirt is perfectly acceptable. If you would like to order a t-shirt </w:t>
      </w:r>
      <w:r w:rsidR="004E371B" w:rsidRPr="001E3656">
        <w:rPr>
          <w:rFonts w:ascii="Raleway" w:hAnsi="Raleway" w:cs="Arial"/>
          <w:sz w:val="24"/>
          <w:szCs w:val="24"/>
        </w:rPr>
        <w:t>y</w:t>
      </w:r>
      <w:r w:rsidR="00A57B7E" w:rsidRPr="001E3656">
        <w:rPr>
          <w:rFonts w:ascii="Raleway" w:hAnsi="Raleway" w:cs="Arial"/>
          <w:sz w:val="24"/>
          <w:szCs w:val="24"/>
        </w:rPr>
        <w:t>ou may be able to still order one from the parent portal</w:t>
      </w:r>
      <w:r w:rsidR="004E371B" w:rsidRPr="001E3656">
        <w:rPr>
          <w:rFonts w:ascii="Raleway" w:hAnsi="Raleway" w:cs="Arial"/>
          <w:sz w:val="24"/>
          <w:szCs w:val="24"/>
        </w:rPr>
        <w:t xml:space="preserve">. </w:t>
      </w:r>
      <w:r w:rsidR="004E29D2" w:rsidRPr="001E3656">
        <w:rPr>
          <w:rFonts w:ascii="Raleway" w:hAnsi="Raleway" w:cs="Arial"/>
          <w:sz w:val="24"/>
          <w:szCs w:val="24"/>
        </w:rPr>
        <w:t>Alternatively</w:t>
      </w:r>
      <w:r w:rsidR="004E371B" w:rsidRPr="001E3656">
        <w:rPr>
          <w:rFonts w:ascii="Raleway" w:hAnsi="Raleway" w:cs="Arial"/>
          <w:sz w:val="24"/>
          <w:szCs w:val="24"/>
        </w:rPr>
        <w:t>, there might be an opportunity to buy one when we are at the arena</w:t>
      </w:r>
      <w:r w:rsidR="001E3656">
        <w:rPr>
          <w:rFonts w:ascii="Raleway" w:hAnsi="Raleway" w:cs="Arial"/>
          <w:sz w:val="24"/>
          <w:szCs w:val="24"/>
        </w:rPr>
        <w:t xml:space="preserve">, </w:t>
      </w:r>
      <w:r w:rsidR="004E29D2" w:rsidRPr="001E3656">
        <w:rPr>
          <w:rFonts w:ascii="Raleway" w:hAnsi="Raleway" w:cs="Arial"/>
          <w:sz w:val="24"/>
          <w:szCs w:val="24"/>
        </w:rPr>
        <w:t>but this isn’t guaranteed.</w:t>
      </w:r>
      <w:r w:rsidR="008E4CE0" w:rsidRPr="001E3656">
        <w:rPr>
          <w:rFonts w:ascii="Raleway" w:hAnsi="Raleway" w:cs="Arial"/>
          <w:sz w:val="24"/>
          <w:szCs w:val="24"/>
        </w:rPr>
        <w:t xml:space="preserve"> We have limited spare t-shirts from past years</w:t>
      </w:r>
      <w:r w:rsidR="00B55655" w:rsidRPr="001E3656">
        <w:rPr>
          <w:rFonts w:ascii="Raleway" w:hAnsi="Raleway" w:cs="Arial"/>
          <w:sz w:val="24"/>
          <w:szCs w:val="24"/>
        </w:rPr>
        <w:t xml:space="preserve"> if your child would like one but will need to be returned</w:t>
      </w:r>
      <w:r w:rsidR="008726A2" w:rsidRPr="001E3656">
        <w:rPr>
          <w:rFonts w:ascii="Raleway" w:hAnsi="Raleway" w:cs="Arial"/>
          <w:sz w:val="24"/>
          <w:szCs w:val="24"/>
        </w:rPr>
        <w:t xml:space="preserve"> to </w:t>
      </w:r>
      <w:r w:rsidR="001E3656">
        <w:rPr>
          <w:rFonts w:ascii="Raleway" w:hAnsi="Raleway" w:cs="Arial"/>
          <w:sz w:val="24"/>
          <w:szCs w:val="24"/>
        </w:rPr>
        <w:t>me after the event, pleas</w:t>
      </w:r>
      <w:r w:rsidR="008726A2" w:rsidRPr="001E3656">
        <w:rPr>
          <w:rFonts w:ascii="Raleway" w:hAnsi="Raleway" w:cs="Arial"/>
          <w:sz w:val="24"/>
          <w:szCs w:val="24"/>
        </w:rPr>
        <w:t>e</w:t>
      </w:r>
      <w:r w:rsidR="00CE1067" w:rsidRPr="001E3656">
        <w:rPr>
          <w:rFonts w:ascii="Raleway" w:hAnsi="Raleway" w:cs="Arial"/>
          <w:sz w:val="24"/>
          <w:szCs w:val="24"/>
        </w:rPr>
        <w:t>.</w:t>
      </w:r>
    </w:p>
    <w:p w14:paraId="027F714B" w14:textId="77777777" w:rsidR="004E29D2" w:rsidRPr="001E3656" w:rsidRDefault="004E29D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17C01C46" w14:textId="78911840" w:rsidR="0082709F" w:rsidRPr="001E3656" w:rsidRDefault="0082709F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 xml:space="preserve">A final information letter will be sent out to you very soon </w:t>
      </w:r>
      <w:r w:rsidR="00F061D6" w:rsidRPr="001E3656">
        <w:rPr>
          <w:rFonts w:ascii="Raleway" w:hAnsi="Raleway" w:cs="Arial"/>
          <w:sz w:val="24"/>
          <w:szCs w:val="24"/>
        </w:rPr>
        <w:t>with all the details for the Young Voices experience!</w:t>
      </w:r>
    </w:p>
    <w:p w14:paraId="087B09B6" w14:textId="54388D64" w:rsidR="00D67A17" w:rsidRPr="001E3656" w:rsidRDefault="00D67A17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0B454FE8" w14:textId="3A9080D1" w:rsidR="00E107F2" w:rsidRDefault="00E107F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>Yours sincerely</w:t>
      </w:r>
    </w:p>
    <w:p w14:paraId="3116A0B0" w14:textId="77777777" w:rsidR="001E3656" w:rsidRDefault="001E365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697EFC11" w14:textId="77777777" w:rsidR="001E3656" w:rsidRPr="001E3656" w:rsidRDefault="001E3656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18DA874B" w14:textId="77777777" w:rsidR="008B6E82" w:rsidRPr="001E3656" w:rsidRDefault="008B6E8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p w14:paraId="457E23B0" w14:textId="132BF81F" w:rsidR="008B6E82" w:rsidRPr="001E3656" w:rsidRDefault="00E107F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>Mrs Vicki Mills</w:t>
      </w:r>
    </w:p>
    <w:p w14:paraId="5CD2CC30" w14:textId="5F6135B6" w:rsidR="005C3155" w:rsidRPr="001E3656" w:rsidRDefault="00232724" w:rsidP="001E3656">
      <w:pPr>
        <w:ind w:left="-284" w:right="-188"/>
        <w:jc w:val="both"/>
        <w:rPr>
          <w:rFonts w:ascii="Raleway" w:hAnsi="Raleway"/>
          <w:sz w:val="24"/>
          <w:szCs w:val="24"/>
        </w:rPr>
      </w:pPr>
      <w:r w:rsidRPr="001E3656">
        <w:rPr>
          <w:rFonts w:ascii="Raleway" w:hAnsi="Raleway" w:cs="Arial"/>
          <w:sz w:val="24"/>
          <w:szCs w:val="24"/>
        </w:rPr>
        <w:t xml:space="preserve">Music Subject Leader </w:t>
      </w:r>
      <w:r w:rsidR="008B6E82" w:rsidRPr="001E3656">
        <w:rPr>
          <w:rFonts w:ascii="Raleway" w:hAnsi="Raleway"/>
          <w:sz w:val="24"/>
          <w:szCs w:val="24"/>
        </w:rPr>
        <w:t xml:space="preserve"> </w:t>
      </w:r>
    </w:p>
    <w:p w14:paraId="2872D665" w14:textId="77777777" w:rsidR="006C2191" w:rsidRPr="001E3656" w:rsidRDefault="006C2191" w:rsidP="001E3656">
      <w:pPr>
        <w:ind w:left="-284" w:right="-188"/>
        <w:jc w:val="both"/>
        <w:rPr>
          <w:rFonts w:ascii="Raleway" w:hAnsi="Raleway"/>
          <w:sz w:val="24"/>
          <w:szCs w:val="24"/>
        </w:rPr>
      </w:pPr>
    </w:p>
    <w:p w14:paraId="11AE01BC" w14:textId="63838595" w:rsidR="00C27922" w:rsidRPr="001E3656" w:rsidRDefault="00C27922" w:rsidP="001E3656">
      <w:pPr>
        <w:ind w:left="-284" w:right="-188"/>
        <w:jc w:val="both"/>
        <w:rPr>
          <w:rFonts w:ascii="Raleway" w:hAnsi="Raleway" w:cs="Arial"/>
          <w:sz w:val="24"/>
          <w:szCs w:val="24"/>
        </w:rPr>
      </w:pPr>
    </w:p>
    <w:sectPr w:rsidR="00C27922" w:rsidRPr="001E3656" w:rsidSect="00203647">
      <w:footerReference w:type="even" r:id="rId10"/>
      <w:headerReference w:type="first" r:id="rId11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095AD" w14:textId="77777777" w:rsidR="00946FF4" w:rsidRDefault="00946FF4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4F91274" w14:textId="77777777" w:rsidR="00946FF4" w:rsidRDefault="00946FF4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B31D" w14:textId="77777777" w:rsidR="00F7526D" w:rsidRDefault="00F7526D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2FD43986" w14:textId="77777777" w:rsidR="00F7526D" w:rsidRDefault="00F7526D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D1AB6" w14:textId="77777777" w:rsidR="00946FF4" w:rsidRDefault="00946FF4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AACFA97" w14:textId="77777777" w:rsidR="00946FF4" w:rsidRDefault="00946FF4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154AE" w14:textId="0F9E35AF" w:rsidR="00F7526D" w:rsidRPr="002255A6" w:rsidRDefault="00516759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02396D6" wp14:editId="38FFA8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5E6695" wp14:editId="721E4E67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307433502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55C8AD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F7526D">
      <w:rPr>
        <w:rFonts w:ascii="Kristen ITC" w:hAnsi="Kristen ITC"/>
        <w:b/>
        <w:color w:val="0000FF"/>
        <w:sz w:val="24"/>
        <w:szCs w:val="24"/>
      </w:rPr>
      <w:t xml:space="preserve">     </w:t>
    </w:r>
    <w:r w:rsidR="00F7526D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5D4A8295" w14:textId="68AF872C" w:rsidR="00F7526D" w:rsidRPr="00B43613" w:rsidRDefault="00B170C6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>
      <w:rPr>
        <w:rFonts w:ascii="Kristen ITC" w:hAnsi="Kristen ITC"/>
        <w:b/>
        <w:color w:val="00B050"/>
        <w:sz w:val="36"/>
        <w:szCs w:val="36"/>
      </w:rPr>
      <w:t xml:space="preserve">   </w:t>
    </w:r>
    <w:r w:rsidR="00F7526D"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0E807336" w14:textId="77777777" w:rsidR="00F7526D" w:rsidRDefault="00F7526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70D0935D" w14:textId="3EB806A0" w:rsidR="00F7526D" w:rsidRDefault="0051675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924FFA" wp14:editId="64EEF849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489399457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2773D6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DB30F0"/>
    <w:multiLevelType w:val="hybridMultilevel"/>
    <w:tmpl w:val="335A578A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676611">
    <w:abstractNumId w:val="26"/>
  </w:num>
  <w:num w:numId="2" w16cid:durableId="68467505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8256192">
    <w:abstractNumId w:val="16"/>
  </w:num>
  <w:num w:numId="4" w16cid:durableId="1886406075">
    <w:abstractNumId w:val="3"/>
  </w:num>
  <w:num w:numId="5" w16cid:durableId="1588030412">
    <w:abstractNumId w:val="5"/>
  </w:num>
  <w:num w:numId="6" w16cid:durableId="1319310860">
    <w:abstractNumId w:val="13"/>
  </w:num>
  <w:num w:numId="7" w16cid:durableId="1936359128">
    <w:abstractNumId w:val="24"/>
  </w:num>
  <w:num w:numId="8" w16cid:durableId="2141802696">
    <w:abstractNumId w:val="11"/>
  </w:num>
  <w:num w:numId="9" w16cid:durableId="1191381139">
    <w:abstractNumId w:val="18"/>
  </w:num>
  <w:num w:numId="10" w16cid:durableId="775830735">
    <w:abstractNumId w:val="23"/>
  </w:num>
  <w:num w:numId="11" w16cid:durableId="504250287">
    <w:abstractNumId w:val="6"/>
  </w:num>
  <w:num w:numId="12" w16cid:durableId="1565985624">
    <w:abstractNumId w:val="12"/>
  </w:num>
  <w:num w:numId="13" w16cid:durableId="1912614960">
    <w:abstractNumId w:val="4"/>
  </w:num>
  <w:num w:numId="14" w16cid:durableId="1729108027">
    <w:abstractNumId w:val="17"/>
  </w:num>
  <w:num w:numId="15" w16cid:durableId="1030494933">
    <w:abstractNumId w:val="14"/>
  </w:num>
  <w:num w:numId="16" w16cid:durableId="167912809">
    <w:abstractNumId w:val="25"/>
  </w:num>
  <w:num w:numId="17" w16cid:durableId="1462647869">
    <w:abstractNumId w:val="8"/>
  </w:num>
  <w:num w:numId="18" w16cid:durableId="792134295">
    <w:abstractNumId w:val="28"/>
  </w:num>
  <w:num w:numId="19" w16cid:durableId="216170142">
    <w:abstractNumId w:val="1"/>
  </w:num>
  <w:num w:numId="20" w16cid:durableId="1331758576">
    <w:abstractNumId w:val="10"/>
  </w:num>
  <w:num w:numId="21" w16cid:durableId="1848980359">
    <w:abstractNumId w:val="27"/>
  </w:num>
  <w:num w:numId="22" w16cid:durableId="1837530311">
    <w:abstractNumId w:val="20"/>
  </w:num>
  <w:num w:numId="23" w16cid:durableId="522132313">
    <w:abstractNumId w:val="21"/>
  </w:num>
  <w:num w:numId="24" w16cid:durableId="1357541039">
    <w:abstractNumId w:val="7"/>
  </w:num>
  <w:num w:numId="25" w16cid:durableId="1926375845">
    <w:abstractNumId w:val="2"/>
  </w:num>
  <w:num w:numId="26" w16cid:durableId="1618179554">
    <w:abstractNumId w:val="2"/>
  </w:num>
  <w:num w:numId="27" w16cid:durableId="1093739520">
    <w:abstractNumId w:val="15"/>
  </w:num>
  <w:num w:numId="28" w16cid:durableId="1436631224">
    <w:abstractNumId w:val="0"/>
  </w:num>
  <w:num w:numId="29" w16cid:durableId="616715207">
    <w:abstractNumId w:val="22"/>
  </w:num>
  <w:num w:numId="30" w16cid:durableId="1185940907">
    <w:abstractNumId w:val="9"/>
  </w:num>
  <w:num w:numId="31" w16cid:durableId="5709635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44A4"/>
    <w:rsid w:val="00015209"/>
    <w:rsid w:val="00017C6C"/>
    <w:rsid w:val="00023F13"/>
    <w:rsid w:val="00042C48"/>
    <w:rsid w:val="00047AFC"/>
    <w:rsid w:val="0005112F"/>
    <w:rsid w:val="00073953"/>
    <w:rsid w:val="00085940"/>
    <w:rsid w:val="000925CD"/>
    <w:rsid w:val="0009419C"/>
    <w:rsid w:val="000B2CAC"/>
    <w:rsid w:val="000B7ACB"/>
    <w:rsid w:val="000C235E"/>
    <w:rsid w:val="000D4781"/>
    <w:rsid w:val="000D6483"/>
    <w:rsid w:val="00132541"/>
    <w:rsid w:val="001334A9"/>
    <w:rsid w:val="0013401C"/>
    <w:rsid w:val="00142FE8"/>
    <w:rsid w:val="0014576A"/>
    <w:rsid w:val="0015182F"/>
    <w:rsid w:val="00152F39"/>
    <w:rsid w:val="00154AEA"/>
    <w:rsid w:val="00160946"/>
    <w:rsid w:val="0016207D"/>
    <w:rsid w:val="001B11E9"/>
    <w:rsid w:val="001C6262"/>
    <w:rsid w:val="001E28FC"/>
    <w:rsid w:val="001E3656"/>
    <w:rsid w:val="00202FD5"/>
    <w:rsid w:val="00203647"/>
    <w:rsid w:val="002045BD"/>
    <w:rsid w:val="00216482"/>
    <w:rsid w:val="00221152"/>
    <w:rsid w:val="002255A6"/>
    <w:rsid w:val="00232724"/>
    <w:rsid w:val="0024189E"/>
    <w:rsid w:val="002752A1"/>
    <w:rsid w:val="00286288"/>
    <w:rsid w:val="002C6385"/>
    <w:rsid w:val="002D1940"/>
    <w:rsid w:val="002D69CD"/>
    <w:rsid w:val="002E4AF4"/>
    <w:rsid w:val="002F765A"/>
    <w:rsid w:val="002F7CE8"/>
    <w:rsid w:val="00304F66"/>
    <w:rsid w:val="00313509"/>
    <w:rsid w:val="00321A55"/>
    <w:rsid w:val="00324E12"/>
    <w:rsid w:val="00327642"/>
    <w:rsid w:val="00342AA8"/>
    <w:rsid w:val="0034496E"/>
    <w:rsid w:val="00347882"/>
    <w:rsid w:val="00366DD4"/>
    <w:rsid w:val="003752D0"/>
    <w:rsid w:val="00384FF0"/>
    <w:rsid w:val="00387ED9"/>
    <w:rsid w:val="00394C31"/>
    <w:rsid w:val="003B35C3"/>
    <w:rsid w:val="003B6041"/>
    <w:rsid w:val="003C7F83"/>
    <w:rsid w:val="003E2D92"/>
    <w:rsid w:val="00402BBC"/>
    <w:rsid w:val="00405EF2"/>
    <w:rsid w:val="00423DE6"/>
    <w:rsid w:val="00427849"/>
    <w:rsid w:val="00431282"/>
    <w:rsid w:val="00440D3D"/>
    <w:rsid w:val="00465D09"/>
    <w:rsid w:val="004748D5"/>
    <w:rsid w:val="0047621B"/>
    <w:rsid w:val="004834AE"/>
    <w:rsid w:val="00491AEF"/>
    <w:rsid w:val="00496AB8"/>
    <w:rsid w:val="004A5A73"/>
    <w:rsid w:val="004A750C"/>
    <w:rsid w:val="004A76E0"/>
    <w:rsid w:val="004D1816"/>
    <w:rsid w:val="004D79CB"/>
    <w:rsid w:val="004D7A4C"/>
    <w:rsid w:val="004E29D2"/>
    <w:rsid w:val="004E371B"/>
    <w:rsid w:val="004E39CC"/>
    <w:rsid w:val="004E5C5E"/>
    <w:rsid w:val="004F657A"/>
    <w:rsid w:val="005130AF"/>
    <w:rsid w:val="00514535"/>
    <w:rsid w:val="00515962"/>
    <w:rsid w:val="00516759"/>
    <w:rsid w:val="005635FF"/>
    <w:rsid w:val="00572769"/>
    <w:rsid w:val="005853EE"/>
    <w:rsid w:val="005935D5"/>
    <w:rsid w:val="00595685"/>
    <w:rsid w:val="00597ED3"/>
    <w:rsid w:val="005B46B4"/>
    <w:rsid w:val="005C3155"/>
    <w:rsid w:val="005D7499"/>
    <w:rsid w:val="005F2CDE"/>
    <w:rsid w:val="00605672"/>
    <w:rsid w:val="00611D25"/>
    <w:rsid w:val="006139DF"/>
    <w:rsid w:val="00614B08"/>
    <w:rsid w:val="00616D11"/>
    <w:rsid w:val="00622D22"/>
    <w:rsid w:val="00634127"/>
    <w:rsid w:val="00650C57"/>
    <w:rsid w:val="00661B77"/>
    <w:rsid w:val="006674B1"/>
    <w:rsid w:val="00674FAF"/>
    <w:rsid w:val="00690253"/>
    <w:rsid w:val="006B4CFF"/>
    <w:rsid w:val="006C2191"/>
    <w:rsid w:val="006C298F"/>
    <w:rsid w:val="006C2F42"/>
    <w:rsid w:val="006D5D96"/>
    <w:rsid w:val="006E0B75"/>
    <w:rsid w:val="006E426A"/>
    <w:rsid w:val="006F0606"/>
    <w:rsid w:val="006F078F"/>
    <w:rsid w:val="00730309"/>
    <w:rsid w:val="00732061"/>
    <w:rsid w:val="0073589B"/>
    <w:rsid w:val="00741B6D"/>
    <w:rsid w:val="00745F37"/>
    <w:rsid w:val="0075698F"/>
    <w:rsid w:val="00760765"/>
    <w:rsid w:val="00762223"/>
    <w:rsid w:val="00763A58"/>
    <w:rsid w:val="007842DB"/>
    <w:rsid w:val="00786CA5"/>
    <w:rsid w:val="007A0315"/>
    <w:rsid w:val="007A3B43"/>
    <w:rsid w:val="007A74BC"/>
    <w:rsid w:val="007B6620"/>
    <w:rsid w:val="007C1189"/>
    <w:rsid w:val="007F5B27"/>
    <w:rsid w:val="007F6E2A"/>
    <w:rsid w:val="007F78B3"/>
    <w:rsid w:val="0080484F"/>
    <w:rsid w:val="00822175"/>
    <w:rsid w:val="0082709F"/>
    <w:rsid w:val="00845EEB"/>
    <w:rsid w:val="00864029"/>
    <w:rsid w:val="00864CA8"/>
    <w:rsid w:val="00865067"/>
    <w:rsid w:val="008726A2"/>
    <w:rsid w:val="00882C3A"/>
    <w:rsid w:val="00891EA2"/>
    <w:rsid w:val="00892DEB"/>
    <w:rsid w:val="008B6E82"/>
    <w:rsid w:val="008D3883"/>
    <w:rsid w:val="008E4CE0"/>
    <w:rsid w:val="00906DE5"/>
    <w:rsid w:val="00920FE2"/>
    <w:rsid w:val="009322BF"/>
    <w:rsid w:val="00946FF4"/>
    <w:rsid w:val="00947DB5"/>
    <w:rsid w:val="00953961"/>
    <w:rsid w:val="00977A0D"/>
    <w:rsid w:val="00980F98"/>
    <w:rsid w:val="009876FC"/>
    <w:rsid w:val="009B0C07"/>
    <w:rsid w:val="009C5F20"/>
    <w:rsid w:val="009D131A"/>
    <w:rsid w:val="009D33B1"/>
    <w:rsid w:val="009D6BB3"/>
    <w:rsid w:val="009E38CD"/>
    <w:rsid w:val="009E44AD"/>
    <w:rsid w:val="009E7F74"/>
    <w:rsid w:val="00A01D4D"/>
    <w:rsid w:val="00A141E7"/>
    <w:rsid w:val="00A23210"/>
    <w:rsid w:val="00A30020"/>
    <w:rsid w:val="00A31D5B"/>
    <w:rsid w:val="00A32798"/>
    <w:rsid w:val="00A40ADD"/>
    <w:rsid w:val="00A51645"/>
    <w:rsid w:val="00A53141"/>
    <w:rsid w:val="00A55202"/>
    <w:rsid w:val="00A56374"/>
    <w:rsid w:val="00A57B7E"/>
    <w:rsid w:val="00A664DF"/>
    <w:rsid w:val="00A7567A"/>
    <w:rsid w:val="00A76BA4"/>
    <w:rsid w:val="00A7754E"/>
    <w:rsid w:val="00AA02EC"/>
    <w:rsid w:val="00AB2766"/>
    <w:rsid w:val="00AD127E"/>
    <w:rsid w:val="00AD74FF"/>
    <w:rsid w:val="00AD7C10"/>
    <w:rsid w:val="00AF0D68"/>
    <w:rsid w:val="00AF69DF"/>
    <w:rsid w:val="00B066D6"/>
    <w:rsid w:val="00B12896"/>
    <w:rsid w:val="00B170C6"/>
    <w:rsid w:val="00B35F4F"/>
    <w:rsid w:val="00B37465"/>
    <w:rsid w:val="00B40AFB"/>
    <w:rsid w:val="00B40F0B"/>
    <w:rsid w:val="00B43613"/>
    <w:rsid w:val="00B5460C"/>
    <w:rsid w:val="00B55655"/>
    <w:rsid w:val="00B60095"/>
    <w:rsid w:val="00B60A24"/>
    <w:rsid w:val="00B80510"/>
    <w:rsid w:val="00B866C3"/>
    <w:rsid w:val="00B963F3"/>
    <w:rsid w:val="00BA220E"/>
    <w:rsid w:val="00BA6F49"/>
    <w:rsid w:val="00BB2552"/>
    <w:rsid w:val="00BB6C2B"/>
    <w:rsid w:val="00BC0CFC"/>
    <w:rsid w:val="00BC4FB9"/>
    <w:rsid w:val="00BC5D13"/>
    <w:rsid w:val="00BC61D8"/>
    <w:rsid w:val="00BD0306"/>
    <w:rsid w:val="00BE3DB6"/>
    <w:rsid w:val="00BE58BF"/>
    <w:rsid w:val="00C000BD"/>
    <w:rsid w:val="00C06946"/>
    <w:rsid w:val="00C1227F"/>
    <w:rsid w:val="00C27922"/>
    <w:rsid w:val="00C358C3"/>
    <w:rsid w:val="00C54E16"/>
    <w:rsid w:val="00C54E53"/>
    <w:rsid w:val="00C579AC"/>
    <w:rsid w:val="00C73562"/>
    <w:rsid w:val="00C9391F"/>
    <w:rsid w:val="00CA037F"/>
    <w:rsid w:val="00CB4483"/>
    <w:rsid w:val="00CB5018"/>
    <w:rsid w:val="00CC30A1"/>
    <w:rsid w:val="00CD24D5"/>
    <w:rsid w:val="00CE1067"/>
    <w:rsid w:val="00CE46BF"/>
    <w:rsid w:val="00D018CC"/>
    <w:rsid w:val="00D022EC"/>
    <w:rsid w:val="00D03F61"/>
    <w:rsid w:val="00D07442"/>
    <w:rsid w:val="00D33C0F"/>
    <w:rsid w:val="00D33FFA"/>
    <w:rsid w:val="00D35F74"/>
    <w:rsid w:val="00D65B4D"/>
    <w:rsid w:val="00D664BC"/>
    <w:rsid w:val="00D67A17"/>
    <w:rsid w:val="00D67D5B"/>
    <w:rsid w:val="00D7073D"/>
    <w:rsid w:val="00D73900"/>
    <w:rsid w:val="00D86103"/>
    <w:rsid w:val="00D86C3D"/>
    <w:rsid w:val="00D938EA"/>
    <w:rsid w:val="00DA23AC"/>
    <w:rsid w:val="00DA362A"/>
    <w:rsid w:val="00DB5251"/>
    <w:rsid w:val="00DC188F"/>
    <w:rsid w:val="00DD13E8"/>
    <w:rsid w:val="00DD4C7B"/>
    <w:rsid w:val="00DE0E00"/>
    <w:rsid w:val="00DE4236"/>
    <w:rsid w:val="00DE4B69"/>
    <w:rsid w:val="00DF212A"/>
    <w:rsid w:val="00DF3B9C"/>
    <w:rsid w:val="00E00106"/>
    <w:rsid w:val="00E0430A"/>
    <w:rsid w:val="00E056F0"/>
    <w:rsid w:val="00E107F2"/>
    <w:rsid w:val="00E13BB5"/>
    <w:rsid w:val="00E14107"/>
    <w:rsid w:val="00E3235A"/>
    <w:rsid w:val="00E37F80"/>
    <w:rsid w:val="00E4394D"/>
    <w:rsid w:val="00E470AE"/>
    <w:rsid w:val="00E579CA"/>
    <w:rsid w:val="00E60063"/>
    <w:rsid w:val="00E632B2"/>
    <w:rsid w:val="00E72963"/>
    <w:rsid w:val="00E73B00"/>
    <w:rsid w:val="00E759B8"/>
    <w:rsid w:val="00E807BF"/>
    <w:rsid w:val="00E93A3F"/>
    <w:rsid w:val="00EA0B3A"/>
    <w:rsid w:val="00EB0C09"/>
    <w:rsid w:val="00EB31E4"/>
    <w:rsid w:val="00EB7DD0"/>
    <w:rsid w:val="00EC6A4D"/>
    <w:rsid w:val="00EC7C0E"/>
    <w:rsid w:val="00EE1B72"/>
    <w:rsid w:val="00EE6488"/>
    <w:rsid w:val="00EF0D38"/>
    <w:rsid w:val="00EF391D"/>
    <w:rsid w:val="00EF5C0C"/>
    <w:rsid w:val="00F009DD"/>
    <w:rsid w:val="00F0217E"/>
    <w:rsid w:val="00F061D6"/>
    <w:rsid w:val="00F07C8E"/>
    <w:rsid w:val="00F12C61"/>
    <w:rsid w:val="00F15786"/>
    <w:rsid w:val="00F2262A"/>
    <w:rsid w:val="00F52A23"/>
    <w:rsid w:val="00F5703C"/>
    <w:rsid w:val="00F6365E"/>
    <w:rsid w:val="00F674AA"/>
    <w:rsid w:val="00F6750F"/>
    <w:rsid w:val="00F7526D"/>
    <w:rsid w:val="00F7703C"/>
    <w:rsid w:val="00F80BCA"/>
    <w:rsid w:val="00F82285"/>
    <w:rsid w:val="00F858E3"/>
    <w:rsid w:val="00F863A8"/>
    <w:rsid w:val="00F92F24"/>
    <w:rsid w:val="00FA2F5D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8642B66"/>
  <w15:chartTrackingRefBased/>
  <w15:docId w15:val="{59F95432-93DB-411B-A68A-530E4987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107F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F7526D"/>
    <w:rPr>
      <w:color w:val="605E5C"/>
      <w:shd w:val="clear" w:color="auto" w:fill="E1DFDD"/>
    </w:rPr>
  </w:style>
  <w:style w:type="character" w:customStyle="1" w:styleId="marknqdcspaaw">
    <w:name w:val="marknqdcspaaw"/>
    <w:rsid w:val="00A32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3279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xs.com/uk/events/1193684/young-voices-mon-26th-january-2026-ticke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74191-99D5-4C84-90EA-2F13558E8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3</TotalTime>
  <Pages>2</Pages>
  <Words>419</Words>
  <Characters>1996</Characters>
  <Application>Microsoft Office Word</Application>
  <DocSecurity>0</DocSecurity>
  <Lines>58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2394</CharactersWithSpaces>
  <SharedDoc>false</SharedDoc>
  <HLinks>
    <vt:vector size="24" baseType="variant">
      <vt:variant>
        <vt:i4>4587600</vt:i4>
      </vt:variant>
      <vt:variant>
        <vt:i4>9</vt:i4>
      </vt:variant>
      <vt:variant>
        <vt:i4>0</vt:i4>
      </vt:variant>
      <vt:variant>
        <vt:i4>5</vt:i4>
      </vt:variant>
      <vt:variant>
        <vt:lpwstr>https://youngvoices.cmail19.com/t/t-l-qeiiky-spjtlltu-r/</vt:lpwstr>
      </vt:variant>
      <vt:variant>
        <vt:lpwstr/>
      </vt:variant>
      <vt:variant>
        <vt:i4>2687092</vt:i4>
      </vt:variant>
      <vt:variant>
        <vt:i4>6</vt:i4>
      </vt:variant>
      <vt:variant>
        <vt:i4>0</vt:i4>
      </vt:variant>
      <vt:variant>
        <vt:i4>5</vt:i4>
      </vt:variant>
      <vt:variant>
        <vt:lpwstr>https://www.resortsworldarena.co.uk/protect/bag-policy/</vt:lpwstr>
      </vt:variant>
      <vt:variant>
        <vt:lpwstr/>
      </vt:variant>
      <vt:variant>
        <vt:i4>1638431</vt:i4>
      </vt:variant>
      <vt:variant>
        <vt:i4>3</vt:i4>
      </vt:variant>
      <vt:variant>
        <vt:i4>0</vt:i4>
      </vt:variant>
      <vt:variant>
        <vt:i4>5</vt:i4>
      </vt:variant>
      <vt:variant>
        <vt:lpwstr>http://www.youngvoices.co.uk/</vt:lpwstr>
      </vt:variant>
      <vt:variant>
        <vt:lpwstr/>
      </vt:variant>
      <vt:variant>
        <vt:i4>4980815</vt:i4>
      </vt:variant>
      <vt:variant>
        <vt:i4>0</vt:i4>
      </vt:variant>
      <vt:variant>
        <vt:i4>0</vt:i4>
      </vt:variant>
      <vt:variant>
        <vt:i4>5</vt:i4>
      </vt:variant>
      <vt:variant>
        <vt:lpwstr>http://www.ticketmaster.com/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3</cp:revision>
  <cp:lastPrinted>2018-09-10T15:38:00Z</cp:lastPrinted>
  <dcterms:created xsi:type="dcterms:W3CDTF">2026-01-19T19:48:00Z</dcterms:created>
  <dcterms:modified xsi:type="dcterms:W3CDTF">2026-01-19T19:48:00Z</dcterms:modified>
</cp:coreProperties>
</file>