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C99C9" w14:textId="6AA2280E" w:rsidR="001128D2" w:rsidRPr="0095704E" w:rsidRDefault="00DD6FFC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24</w:t>
      </w:r>
      <w:r w:rsidR="0095704E" w:rsidRPr="0095704E">
        <w:rPr>
          <w:rFonts w:ascii="Raleway" w:hAnsi="Raleway" w:cs="Arial"/>
          <w:sz w:val="24"/>
          <w:szCs w:val="24"/>
        </w:rPr>
        <w:t xml:space="preserve"> </w:t>
      </w:r>
      <w:r w:rsidR="0071469E">
        <w:rPr>
          <w:rFonts w:ascii="Raleway" w:hAnsi="Raleway" w:cs="Arial"/>
          <w:sz w:val="24"/>
          <w:szCs w:val="24"/>
        </w:rPr>
        <w:t>March</w:t>
      </w:r>
      <w:r w:rsidR="0095704E" w:rsidRPr="0095704E">
        <w:rPr>
          <w:rFonts w:ascii="Raleway" w:hAnsi="Raleway" w:cs="Arial"/>
          <w:sz w:val="24"/>
          <w:szCs w:val="24"/>
        </w:rPr>
        <w:t xml:space="preserve"> 202</w:t>
      </w:r>
      <w:r w:rsidR="0071469E">
        <w:rPr>
          <w:rFonts w:ascii="Raleway" w:hAnsi="Raleway" w:cs="Arial"/>
          <w:sz w:val="24"/>
          <w:szCs w:val="24"/>
        </w:rPr>
        <w:t>6</w:t>
      </w:r>
    </w:p>
    <w:p w14:paraId="62A488E9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  <w:r w:rsidRPr="0095704E">
        <w:rPr>
          <w:rFonts w:ascii="Raleway" w:hAnsi="Raleway" w:cs="Arial"/>
          <w:sz w:val="24"/>
          <w:szCs w:val="24"/>
        </w:rPr>
        <w:t>Dear Parents/Carers</w:t>
      </w:r>
    </w:p>
    <w:p w14:paraId="5D254B21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</w:p>
    <w:p w14:paraId="7AC00DD2" w14:textId="141162CD" w:rsidR="001128D2" w:rsidRPr="0095704E" w:rsidRDefault="0095704E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  <w:r w:rsidRPr="0095704E">
        <w:rPr>
          <w:rFonts w:ascii="Raleway" w:hAnsi="Raleway" w:cs="Arial"/>
          <w:b/>
          <w:sz w:val="24"/>
          <w:szCs w:val="24"/>
        </w:rPr>
        <w:t xml:space="preserve">Y3-4 CHOIR CONCERT TO PARENTS – WEDNESDAY </w:t>
      </w:r>
      <w:r w:rsidR="00C34AD0">
        <w:rPr>
          <w:rFonts w:ascii="Raleway" w:hAnsi="Raleway" w:cs="Arial"/>
          <w:b/>
          <w:sz w:val="24"/>
          <w:szCs w:val="24"/>
        </w:rPr>
        <w:t>1</w:t>
      </w:r>
      <w:r w:rsidRPr="0095704E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C34AD0">
        <w:rPr>
          <w:rFonts w:ascii="Raleway" w:hAnsi="Raleway" w:cs="Arial"/>
          <w:b/>
          <w:sz w:val="24"/>
          <w:szCs w:val="24"/>
        </w:rPr>
        <w:t>APRIL</w:t>
      </w:r>
      <w:r w:rsidRPr="0095704E">
        <w:rPr>
          <w:rFonts w:ascii="Raleway" w:hAnsi="Raleway" w:cs="Arial"/>
          <w:b/>
          <w:sz w:val="24"/>
          <w:szCs w:val="24"/>
        </w:rPr>
        <w:t xml:space="preserve"> 202</w:t>
      </w:r>
      <w:r w:rsidR="00C34AD0">
        <w:rPr>
          <w:rFonts w:ascii="Raleway" w:hAnsi="Raleway" w:cs="Arial"/>
          <w:b/>
          <w:sz w:val="24"/>
          <w:szCs w:val="24"/>
        </w:rPr>
        <w:t>6</w:t>
      </w:r>
    </w:p>
    <w:p w14:paraId="34DF3384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</w:p>
    <w:p w14:paraId="00576CD7" w14:textId="30C103B9" w:rsidR="0095704E" w:rsidRDefault="008F4615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</w:t>
      </w:r>
      <w:r w:rsidR="001128D2" w:rsidRPr="0095704E">
        <w:rPr>
          <w:rFonts w:ascii="Raleway" w:hAnsi="Raleway"/>
          <w:sz w:val="24"/>
          <w:szCs w:val="24"/>
        </w:rPr>
        <w:t xml:space="preserve">would warmly like to invite you to attend the Year 3/4 Choir performance on </w:t>
      </w:r>
      <w:r w:rsidR="001F3177" w:rsidRPr="0095704E">
        <w:rPr>
          <w:rFonts w:ascii="Raleway" w:hAnsi="Raleway"/>
          <w:sz w:val="24"/>
          <w:szCs w:val="24"/>
        </w:rPr>
        <w:t xml:space="preserve">Wednesday </w:t>
      </w:r>
      <w:r w:rsidR="009251B1">
        <w:rPr>
          <w:rFonts w:ascii="Raleway" w:hAnsi="Raleway"/>
          <w:sz w:val="24"/>
          <w:szCs w:val="24"/>
        </w:rPr>
        <w:t>1</w:t>
      </w:r>
      <w:r w:rsidR="0095704E" w:rsidRPr="0095704E">
        <w:rPr>
          <w:rFonts w:ascii="Raleway" w:hAnsi="Raleway"/>
          <w:sz w:val="24"/>
          <w:szCs w:val="24"/>
          <w:vertAlign w:val="superscript"/>
        </w:rPr>
        <w:t xml:space="preserve"> </w:t>
      </w:r>
      <w:r w:rsidR="009251B1">
        <w:rPr>
          <w:rFonts w:ascii="Raleway" w:hAnsi="Raleway"/>
          <w:sz w:val="24"/>
          <w:szCs w:val="24"/>
        </w:rPr>
        <w:t>April</w:t>
      </w:r>
      <w:r w:rsidR="001128D2" w:rsidRPr="0095704E">
        <w:rPr>
          <w:rFonts w:ascii="Raleway" w:hAnsi="Raleway"/>
          <w:sz w:val="24"/>
          <w:szCs w:val="24"/>
        </w:rPr>
        <w:t xml:space="preserve">. </w:t>
      </w:r>
    </w:p>
    <w:p w14:paraId="095189D3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795AF8" w14:textId="6C69F342" w:rsidR="008E3EEF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The performance will take place in the Studio</w:t>
      </w:r>
      <w:r w:rsidR="0095704E" w:rsidRPr="0095704E">
        <w:rPr>
          <w:rFonts w:ascii="Raleway" w:hAnsi="Raleway"/>
          <w:sz w:val="24"/>
          <w:szCs w:val="24"/>
        </w:rPr>
        <w:t xml:space="preserve"> between 1515 and 1530.  Please access the studio via the front door by the office.</w:t>
      </w:r>
      <w:r w:rsidR="0095704E">
        <w:rPr>
          <w:rFonts w:ascii="Raleway" w:hAnsi="Raleway"/>
          <w:sz w:val="24"/>
          <w:szCs w:val="24"/>
        </w:rPr>
        <w:t xml:space="preserve"> </w:t>
      </w:r>
      <w:r w:rsidR="0095704E" w:rsidRPr="0095704E">
        <w:rPr>
          <w:rFonts w:ascii="Raleway" w:hAnsi="Raleway"/>
          <w:b/>
          <w:sz w:val="24"/>
          <w:szCs w:val="24"/>
        </w:rPr>
        <w:t>The doors will open at 1510 when you will be able to then take your seats.</w:t>
      </w:r>
      <w:r w:rsidR="0095704E" w:rsidRPr="0095704E">
        <w:rPr>
          <w:rFonts w:ascii="Raleway" w:hAnsi="Raleway"/>
          <w:sz w:val="24"/>
          <w:szCs w:val="24"/>
        </w:rPr>
        <w:t xml:space="preserve"> The children will </w:t>
      </w:r>
      <w:r w:rsidR="0095704E">
        <w:rPr>
          <w:rFonts w:ascii="Raleway" w:hAnsi="Raleway"/>
          <w:sz w:val="24"/>
          <w:szCs w:val="24"/>
        </w:rPr>
        <w:t xml:space="preserve">already be </w:t>
      </w:r>
      <w:r w:rsidR="0095704E" w:rsidRPr="0095704E">
        <w:rPr>
          <w:rFonts w:ascii="Raleway" w:hAnsi="Raleway"/>
          <w:sz w:val="24"/>
          <w:szCs w:val="24"/>
        </w:rPr>
        <w:t>on the stage</w:t>
      </w:r>
      <w:r w:rsidR="0095704E">
        <w:rPr>
          <w:rFonts w:ascii="Raleway" w:hAnsi="Raleway"/>
          <w:sz w:val="24"/>
          <w:szCs w:val="24"/>
        </w:rPr>
        <w:t>,</w:t>
      </w:r>
      <w:r w:rsidR="0095704E" w:rsidRPr="0095704E">
        <w:rPr>
          <w:rFonts w:ascii="Raleway" w:hAnsi="Raleway"/>
          <w:sz w:val="24"/>
          <w:szCs w:val="24"/>
        </w:rPr>
        <w:t xml:space="preserve"> ready to sing for you. </w:t>
      </w:r>
    </w:p>
    <w:p w14:paraId="4D602BFD" w14:textId="77777777" w:rsidR="001F3177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</w:p>
    <w:p w14:paraId="7810D5FD" w14:textId="26C2C508" w:rsidR="00830A7B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This concert presents a super opportunity for our </w:t>
      </w:r>
      <w:r w:rsidR="001F3177" w:rsidRPr="0095704E">
        <w:rPr>
          <w:rFonts w:ascii="Raleway" w:hAnsi="Raleway"/>
          <w:sz w:val="24"/>
          <w:szCs w:val="24"/>
        </w:rPr>
        <w:t>Y3/4</w:t>
      </w:r>
      <w:r w:rsidRPr="0095704E">
        <w:rPr>
          <w:rFonts w:ascii="Raleway" w:hAnsi="Raleway"/>
          <w:sz w:val="24"/>
          <w:szCs w:val="24"/>
        </w:rPr>
        <w:t xml:space="preserve"> choir members to perform to an audience.</w:t>
      </w:r>
      <w:r w:rsidR="00635EF2">
        <w:rPr>
          <w:rFonts w:ascii="Raleway" w:hAnsi="Raleway"/>
          <w:sz w:val="24"/>
          <w:szCs w:val="24"/>
        </w:rPr>
        <w:t xml:space="preserve"> </w:t>
      </w:r>
      <w:r w:rsidR="007E4F35" w:rsidRPr="007E4F35">
        <w:rPr>
          <w:rFonts w:ascii="Raleway" w:hAnsi="Raleway"/>
          <w:sz w:val="24"/>
          <w:szCs w:val="24"/>
        </w:rPr>
        <w:t>It has been a wonderful term</w:t>
      </w:r>
      <w:r w:rsidR="00AA3FB9">
        <w:rPr>
          <w:rFonts w:ascii="Raleway" w:hAnsi="Raleway"/>
          <w:sz w:val="24"/>
          <w:szCs w:val="24"/>
        </w:rPr>
        <w:t xml:space="preserve"> of singing</w:t>
      </w:r>
      <w:r w:rsidR="007E4F35" w:rsidRPr="007E4F35">
        <w:rPr>
          <w:rFonts w:ascii="Raleway" w:hAnsi="Raleway"/>
          <w:sz w:val="24"/>
          <w:szCs w:val="24"/>
        </w:rPr>
        <w:t>, and we are very proud of the commitment and dedication the children have shown in rehearsals.</w:t>
      </w:r>
    </w:p>
    <w:p w14:paraId="2AF58029" w14:textId="77777777" w:rsidR="0069183A" w:rsidRPr="0095704E" w:rsidRDefault="0069183A" w:rsidP="0095704E">
      <w:pPr>
        <w:jc w:val="both"/>
        <w:rPr>
          <w:rFonts w:ascii="Raleway" w:hAnsi="Raleway"/>
          <w:sz w:val="24"/>
          <w:szCs w:val="24"/>
        </w:rPr>
      </w:pPr>
    </w:p>
    <w:p w14:paraId="1537C5FC" w14:textId="1513D7A7" w:rsidR="008B4ADD" w:rsidRPr="0095704E" w:rsidRDefault="008B4ADD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</w:t>
      </w:r>
      <w:r w:rsidR="00E72A0B" w:rsidRPr="0095704E">
        <w:rPr>
          <w:rFonts w:ascii="Raleway" w:hAnsi="Raleway"/>
          <w:sz w:val="24"/>
          <w:szCs w:val="24"/>
        </w:rPr>
        <w:t xml:space="preserve">he first rehearsal </w:t>
      </w:r>
      <w:r w:rsidR="00A72AB5" w:rsidRPr="0095704E">
        <w:rPr>
          <w:rFonts w:ascii="Raleway" w:hAnsi="Raleway"/>
          <w:sz w:val="24"/>
          <w:szCs w:val="24"/>
        </w:rPr>
        <w:t xml:space="preserve">after the </w:t>
      </w:r>
      <w:r w:rsidR="001B457A">
        <w:rPr>
          <w:rFonts w:ascii="Raleway" w:hAnsi="Raleway"/>
          <w:sz w:val="24"/>
          <w:szCs w:val="24"/>
        </w:rPr>
        <w:t>Easter</w:t>
      </w:r>
      <w:r w:rsidR="00A72AB5" w:rsidRPr="0095704E">
        <w:rPr>
          <w:rFonts w:ascii="Raleway" w:hAnsi="Raleway"/>
          <w:sz w:val="24"/>
          <w:szCs w:val="24"/>
        </w:rPr>
        <w:t xml:space="preserve"> break</w:t>
      </w:r>
      <w:r w:rsidR="00E72A0B" w:rsidRPr="0095704E">
        <w:rPr>
          <w:rFonts w:ascii="Raleway" w:hAnsi="Raleway"/>
          <w:sz w:val="24"/>
          <w:szCs w:val="24"/>
        </w:rPr>
        <w:t xml:space="preserve"> will </w:t>
      </w:r>
      <w:r w:rsidR="0095704E">
        <w:rPr>
          <w:rFonts w:ascii="Raleway" w:hAnsi="Raleway"/>
          <w:sz w:val="24"/>
          <w:szCs w:val="24"/>
        </w:rPr>
        <w:t xml:space="preserve">be on </w:t>
      </w:r>
      <w:r w:rsidR="007A7FC8">
        <w:rPr>
          <w:rFonts w:ascii="Raleway" w:hAnsi="Raleway"/>
          <w:sz w:val="24"/>
          <w:szCs w:val="24"/>
        </w:rPr>
        <w:t>22</w:t>
      </w:r>
      <w:r w:rsidR="0095704E">
        <w:rPr>
          <w:rFonts w:ascii="Raleway" w:hAnsi="Raleway"/>
          <w:sz w:val="24"/>
          <w:szCs w:val="24"/>
        </w:rPr>
        <w:t xml:space="preserve"> </w:t>
      </w:r>
      <w:r w:rsidR="007A7FC8">
        <w:rPr>
          <w:rFonts w:ascii="Raleway" w:hAnsi="Raleway"/>
          <w:sz w:val="24"/>
          <w:szCs w:val="24"/>
        </w:rPr>
        <w:t>April</w:t>
      </w:r>
      <w:r w:rsidR="00C00D64" w:rsidRPr="0095704E">
        <w:rPr>
          <w:rFonts w:ascii="Raleway" w:hAnsi="Raleway"/>
          <w:sz w:val="24"/>
          <w:szCs w:val="24"/>
        </w:rPr>
        <w:t xml:space="preserve"> 2026</w:t>
      </w:r>
      <w:r w:rsidR="00A80455" w:rsidRPr="0095704E">
        <w:rPr>
          <w:rFonts w:ascii="Raleway" w:hAnsi="Raleway"/>
          <w:sz w:val="24"/>
          <w:szCs w:val="24"/>
        </w:rPr>
        <w:t>.</w:t>
      </w:r>
    </w:p>
    <w:p w14:paraId="37CBB831" w14:textId="77777777" w:rsidR="00AA3FB9" w:rsidRDefault="00AA3FB9" w:rsidP="0095704E">
      <w:pPr>
        <w:jc w:val="both"/>
        <w:rPr>
          <w:rFonts w:ascii="Raleway" w:hAnsi="Raleway"/>
          <w:sz w:val="24"/>
          <w:szCs w:val="24"/>
        </w:rPr>
      </w:pPr>
    </w:p>
    <w:p w14:paraId="3B00BB6B" w14:textId="77777777" w:rsidR="003A5419" w:rsidRDefault="003A5419" w:rsidP="0095704E">
      <w:pPr>
        <w:jc w:val="both"/>
        <w:rPr>
          <w:rFonts w:ascii="Raleway" w:hAnsi="Raleway"/>
          <w:sz w:val="24"/>
          <w:szCs w:val="24"/>
        </w:rPr>
      </w:pPr>
    </w:p>
    <w:p w14:paraId="5CAB8227" w14:textId="29ED08C5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1754157D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E94F58" w14:textId="77777777" w:rsidR="0095704E" w:rsidRP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4054C58E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3B0CB080" w14:textId="057629E3" w:rsidR="00AD34BF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Mrs Vicki Mills </w:t>
      </w:r>
      <w:r w:rsidR="006D0442"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 xml:space="preserve">and </w:t>
      </w:r>
      <w:r w:rsidR="005135DC" w:rsidRP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>Miss Hannah Stewart</w:t>
      </w:r>
    </w:p>
    <w:p w14:paraId="631435FC" w14:textId="2131A569" w:rsidR="008E0924" w:rsidRPr="0095704E" w:rsidRDefault="005135DC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Y5/6 Choir Leader</w:t>
      </w:r>
      <w:r w:rsidRP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="008E0924" w:rsidRPr="0095704E">
        <w:rPr>
          <w:rFonts w:ascii="Raleway" w:hAnsi="Raleway"/>
          <w:sz w:val="24"/>
          <w:szCs w:val="24"/>
        </w:rPr>
        <w:t xml:space="preserve">Y3/4 Choir Leader </w:t>
      </w:r>
    </w:p>
    <w:p w14:paraId="2DE477BC" w14:textId="08A36C9D" w:rsidR="001F3177" w:rsidRPr="0095704E" w:rsidRDefault="008E0924" w:rsidP="0095704E">
      <w:pPr>
        <w:jc w:val="both"/>
        <w:rPr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Music Subject Leader </w:t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 xml:space="preserve">Year </w:t>
      </w:r>
      <w:r w:rsidR="00AD4A62">
        <w:rPr>
          <w:rFonts w:ascii="Raleway" w:hAnsi="Raleway"/>
          <w:sz w:val="24"/>
          <w:szCs w:val="24"/>
        </w:rPr>
        <w:t>6</w:t>
      </w:r>
      <w:r w:rsidRPr="0095704E">
        <w:rPr>
          <w:rFonts w:ascii="Raleway" w:hAnsi="Raleway"/>
          <w:sz w:val="24"/>
          <w:szCs w:val="24"/>
        </w:rPr>
        <w:t xml:space="preserve"> Teaching Assistant</w:t>
      </w:r>
      <w:r w:rsidR="005135DC" w:rsidRPr="0095704E">
        <w:rPr>
          <w:rFonts w:ascii="Raleway" w:hAnsi="Raleway"/>
          <w:sz w:val="24"/>
          <w:szCs w:val="24"/>
        </w:rPr>
        <w:tab/>
      </w:r>
    </w:p>
    <w:p w14:paraId="7D828409" w14:textId="77777777" w:rsidR="005135DC" w:rsidRPr="0095704E" w:rsidRDefault="005135DC" w:rsidP="0095704E">
      <w:pPr>
        <w:jc w:val="both"/>
        <w:rPr>
          <w:sz w:val="24"/>
          <w:szCs w:val="24"/>
        </w:rPr>
      </w:pPr>
    </w:p>
    <w:sectPr w:rsidR="005135DC" w:rsidRPr="0095704E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6B338" w14:textId="77777777" w:rsidR="00F9653C" w:rsidRDefault="00F9653C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0943E4A0" w14:textId="77777777" w:rsidR="00F9653C" w:rsidRDefault="00F9653C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EDD" w14:textId="77777777" w:rsidR="000B7ACB" w:rsidRDefault="000B7ACB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1C5356E" w14:textId="77777777" w:rsidR="000B7ACB" w:rsidRDefault="000B7ACB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EB00D" w14:textId="77777777" w:rsidR="00F9653C" w:rsidRDefault="00F9653C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17DEA999" w14:textId="77777777" w:rsidR="00F9653C" w:rsidRDefault="00F9653C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5006" w14:textId="2FC78D2A" w:rsidR="000B7ACB" w:rsidRPr="002255A6" w:rsidRDefault="00D66ABD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87D596B" wp14:editId="70CCD3A1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DC2EF2" wp14:editId="33C7544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988172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6F7993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0B7ACB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45FFA77C" w14:textId="77777777" w:rsidR="000B7ACB" w:rsidRPr="00B43613" w:rsidRDefault="000B7ACB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BC90773" w14:textId="77777777" w:rsidR="000B7ACB" w:rsidRDefault="000B7AC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A2FCAF3" w14:textId="29C46071" w:rsidR="000B7ACB" w:rsidRDefault="00D66AB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01C1ED" wp14:editId="7E62A7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20634429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C93940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053747">
    <w:abstractNumId w:val="24"/>
  </w:num>
  <w:num w:numId="2" w16cid:durableId="117253063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88177">
    <w:abstractNumId w:val="15"/>
  </w:num>
  <w:num w:numId="4" w16cid:durableId="1849320509">
    <w:abstractNumId w:val="3"/>
  </w:num>
  <w:num w:numId="5" w16cid:durableId="1031954568">
    <w:abstractNumId w:val="5"/>
  </w:num>
  <w:num w:numId="6" w16cid:durableId="394355997">
    <w:abstractNumId w:val="12"/>
  </w:num>
  <w:num w:numId="7" w16cid:durableId="1604074340">
    <w:abstractNumId w:val="22"/>
  </w:num>
  <w:num w:numId="8" w16cid:durableId="811097644">
    <w:abstractNumId w:val="10"/>
  </w:num>
  <w:num w:numId="9" w16cid:durableId="256015914">
    <w:abstractNumId w:val="17"/>
  </w:num>
  <w:num w:numId="10" w16cid:durableId="1403484823">
    <w:abstractNumId w:val="21"/>
  </w:num>
  <w:num w:numId="11" w16cid:durableId="1130709447">
    <w:abstractNumId w:val="6"/>
  </w:num>
  <w:num w:numId="12" w16cid:durableId="757748802">
    <w:abstractNumId w:val="11"/>
  </w:num>
  <w:num w:numId="13" w16cid:durableId="869998551">
    <w:abstractNumId w:val="4"/>
  </w:num>
  <w:num w:numId="14" w16cid:durableId="729772163">
    <w:abstractNumId w:val="16"/>
  </w:num>
  <w:num w:numId="15" w16cid:durableId="345256626">
    <w:abstractNumId w:val="13"/>
  </w:num>
  <w:num w:numId="16" w16cid:durableId="215631195">
    <w:abstractNumId w:val="23"/>
  </w:num>
  <w:num w:numId="17" w16cid:durableId="1757556132">
    <w:abstractNumId w:val="8"/>
  </w:num>
  <w:num w:numId="18" w16cid:durableId="821698995">
    <w:abstractNumId w:val="26"/>
  </w:num>
  <w:num w:numId="19" w16cid:durableId="386076311">
    <w:abstractNumId w:val="1"/>
  </w:num>
  <w:num w:numId="20" w16cid:durableId="2039308227">
    <w:abstractNumId w:val="9"/>
  </w:num>
  <w:num w:numId="21" w16cid:durableId="288358403">
    <w:abstractNumId w:val="25"/>
  </w:num>
  <w:num w:numId="22" w16cid:durableId="440077327">
    <w:abstractNumId w:val="19"/>
  </w:num>
  <w:num w:numId="23" w16cid:durableId="1156843836">
    <w:abstractNumId w:val="20"/>
  </w:num>
  <w:num w:numId="24" w16cid:durableId="1734431695">
    <w:abstractNumId w:val="7"/>
  </w:num>
  <w:num w:numId="25" w16cid:durableId="2145467890">
    <w:abstractNumId w:val="2"/>
  </w:num>
  <w:num w:numId="26" w16cid:durableId="608126590">
    <w:abstractNumId w:val="2"/>
  </w:num>
  <w:num w:numId="27" w16cid:durableId="559905121">
    <w:abstractNumId w:val="14"/>
  </w:num>
  <w:num w:numId="28" w16cid:durableId="1491097861">
    <w:abstractNumId w:val="0"/>
  </w:num>
  <w:num w:numId="29" w16cid:durableId="12825716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1629"/>
    <w:rsid w:val="00023F13"/>
    <w:rsid w:val="0005112F"/>
    <w:rsid w:val="00073953"/>
    <w:rsid w:val="00085940"/>
    <w:rsid w:val="0009419C"/>
    <w:rsid w:val="000B7ACB"/>
    <w:rsid w:val="000C235E"/>
    <w:rsid w:val="000C2BCD"/>
    <w:rsid w:val="000C50ED"/>
    <w:rsid w:val="000D4781"/>
    <w:rsid w:val="000E000D"/>
    <w:rsid w:val="001128D2"/>
    <w:rsid w:val="00132541"/>
    <w:rsid w:val="001334A9"/>
    <w:rsid w:val="00142FE8"/>
    <w:rsid w:val="00152F39"/>
    <w:rsid w:val="00154AEA"/>
    <w:rsid w:val="00160946"/>
    <w:rsid w:val="0016207D"/>
    <w:rsid w:val="001B457A"/>
    <w:rsid w:val="001C0EB7"/>
    <w:rsid w:val="001F3177"/>
    <w:rsid w:val="00202FD5"/>
    <w:rsid w:val="00205F7E"/>
    <w:rsid w:val="002255A6"/>
    <w:rsid w:val="00233B4E"/>
    <w:rsid w:val="0024189E"/>
    <w:rsid w:val="002C6385"/>
    <w:rsid w:val="002D69CD"/>
    <w:rsid w:val="002F7CE8"/>
    <w:rsid w:val="00327642"/>
    <w:rsid w:val="00327D35"/>
    <w:rsid w:val="00342AA8"/>
    <w:rsid w:val="00352E15"/>
    <w:rsid w:val="00366DD4"/>
    <w:rsid w:val="00371CF7"/>
    <w:rsid w:val="003752D0"/>
    <w:rsid w:val="00384FF0"/>
    <w:rsid w:val="00387ED9"/>
    <w:rsid w:val="003A5419"/>
    <w:rsid w:val="003B35C3"/>
    <w:rsid w:val="003B6041"/>
    <w:rsid w:val="003D137D"/>
    <w:rsid w:val="003E2D92"/>
    <w:rsid w:val="003F5D4E"/>
    <w:rsid w:val="00431282"/>
    <w:rsid w:val="00440D3D"/>
    <w:rsid w:val="00465D09"/>
    <w:rsid w:val="004748D5"/>
    <w:rsid w:val="0047621B"/>
    <w:rsid w:val="00496AB8"/>
    <w:rsid w:val="004A5A73"/>
    <w:rsid w:val="004A76E0"/>
    <w:rsid w:val="004B0061"/>
    <w:rsid w:val="004C2CEE"/>
    <w:rsid w:val="004D7A4C"/>
    <w:rsid w:val="004E39CC"/>
    <w:rsid w:val="005118A3"/>
    <w:rsid w:val="005135DC"/>
    <w:rsid w:val="00515962"/>
    <w:rsid w:val="00520ADA"/>
    <w:rsid w:val="00543AE5"/>
    <w:rsid w:val="00557524"/>
    <w:rsid w:val="005635FF"/>
    <w:rsid w:val="005853EE"/>
    <w:rsid w:val="00595685"/>
    <w:rsid w:val="005B46B4"/>
    <w:rsid w:val="005E1C2F"/>
    <w:rsid w:val="005F2CDE"/>
    <w:rsid w:val="005F30CB"/>
    <w:rsid w:val="00605672"/>
    <w:rsid w:val="00614B08"/>
    <w:rsid w:val="00635EF2"/>
    <w:rsid w:val="00650C57"/>
    <w:rsid w:val="00661B77"/>
    <w:rsid w:val="006674B1"/>
    <w:rsid w:val="00674FAF"/>
    <w:rsid w:val="0069183A"/>
    <w:rsid w:val="006B1DDD"/>
    <w:rsid w:val="006C298F"/>
    <w:rsid w:val="006D0442"/>
    <w:rsid w:val="006E0B75"/>
    <w:rsid w:val="006E2CEA"/>
    <w:rsid w:val="006E426A"/>
    <w:rsid w:val="006F0606"/>
    <w:rsid w:val="006F078F"/>
    <w:rsid w:val="0071469E"/>
    <w:rsid w:val="00730309"/>
    <w:rsid w:val="00732061"/>
    <w:rsid w:val="0073589B"/>
    <w:rsid w:val="00745F37"/>
    <w:rsid w:val="0075017F"/>
    <w:rsid w:val="00762223"/>
    <w:rsid w:val="007635CF"/>
    <w:rsid w:val="00763A58"/>
    <w:rsid w:val="00786CA5"/>
    <w:rsid w:val="007A0315"/>
    <w:rsid w:val="007A3B43"/>
    <w:rsid w:val="007A74BC"/>
    <w:rsid w:val="007A7FC8"/>
    <w:rsid w:val="007D731A"/>
    <w:rsid w:val="007E4F35"/>
    <w:rsid w:val="007F40E8"/>
    <w:rsid w:val="007F6E2A"/>
    <w:rsid w:val="0080484F"/>
    <w:rsid w:val="00830A7B"/>
    <w:rsid w:val="00837319"/>
    <w:rsid w:val="00864029"/>
    <w:rsid w:val="008646B0"/>
    <w:rsid w:val="00865067"/>
    <w:rsid w:val="00892DEB"/>
    <w:rsid w:val="008B4ADD"/>
    <w:rsid w:val="008D30EC"/>
    <w:rsid w:val="008D3883"/>
    <w:rsid w:val="008E0924"/>
    <w:rsid w:val="008E3EEF"/>
    <w:rsid w:val="008F4615"/>
    <w:rsid w:val="00901E4D"/>
    <w:rsid w:val="00906DE5"/>
    <w:rsid w:val="009251B1"/>
    <w:rsid w:val="0093001E"/>
    <w:rsid w:val="00947DB5"/>
    <w:rsid w:val="00953961"/>
    <w:rsid w:val="0095704E"/>
    <w:rsid w:val="00980F98"/>
    <w:rsid w:val="00981786"/>
    <w:rsid w:val="009876FC"/>
    <w:rsid w:val="009A4C97"/>
    <w:rsid w:val="009A5C0E"/>
    <w:rsid w:val="009C5F20"/>
    <w:rsid w:val="009D0AE4"/>
    <w:rsid w:val="009D131A"/>
    <w:rsid w:val="009D33B1"/>
    <w:rsid w:val="009D6BB3"/>
    <w:rsid w:val="009E38CD"/>
    <w:rsid w:val="00A00585"/>
    <w:rsid w:val="00A01D4D"/>
    <w:rsid w:val="00A141E7"/>
    <w:rsid w:val="00A23210"/>
    <w:rsid w:val="00A30020"/>
    <w:rsid w:val="00A31D5B"/>
    <w:rsid w:val="00A53141"/>
    <w:rsid w:val="00A56374"/>
    <w:rsid w:val="00A72AB5"/>
    <w:rsid w:val="00A7567A"/>
    <w:rsid w:val="00A80455"/>
    <w:rsid w:val="00AA3FB9"/>
    <w:rsid w:val="00AB2766"/>
    <w:rsid w:val="00AB478F"/>
    <w:rsid w:val="00AD127E"/>
    <w:rsid w:val="00AD34BF"/>
    <w:rsid w:val="00AD4A62"/>
    <w:rsid w:val="00AD74FF"/>
    <w:rsid w:val="00AD7C10"/>
    <w:rsid w:val="00AF0D68"/>
    <w:rsid w:val="00AF69DF"/>
    <w:rsid w:val="00B12896"/>
    <w:rsid w:val="00B35E73"/>
    <w:rsid w:val="00B35F4F"/>
    <w:rsid w:val="00B40AFB"/>
    <w:rsid w:val="00B40F0B"/>
    <w:rsid w:val="00B43613"/>
    <w:rsid w:val="00B60095"/>
    <w:rsid w:val="00B60A24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00D64"/>
    <w:rsid w:val="00C1227F"/>
    <w:rsid w:val="00C32513"/>
    <w:rsid w:val="00C34AD0"/>
    <w:rsid w:val="00C579AC"/>
    <w:rsid w:val="00C674CA"/>
    <w:rsid w:val="00C9391F"/>
    <w:rsid w:val="00CB5018"/>
    <w:rsid w:val="00CD24D5"/>
    <w:rsid w:val="00D022EC"/>
    <w:rsid w:val="00D03F61"/>
    <w:rsid w:val="00D2122F"/>
    <w:rsid w:val="00D33FFA"/>
    <w:rsid w:val="00D65B4D"/>
    <w:rsid w:val="00D66ABD"/>
    <w:rsid w:val="00D67D5B"/>
    <w:rsid w:val="00D7073D"/>
    <w:rsid w:val="00DA0E89"/>
    <w:rsid w:val="00DA362A"/>
    <w:rsid w:val="00DB785E"/>
    <w:rsid w:val="00DD123A"/>
    <w:rsid w:val="00DD6FFC"/>
    <w:rsid w:val="00E056F0"/>
    <w:rsid w:val="00E23816"/>
    <w:rsid w:val="00E3235A"/>
    <w:rsid w:val="00E37F80"/>
    <w:rsid w:val="00E4394D"/>
    <w:rsid w:val="00E465B9"/>
    <w:rsid w:val="00E470AE"/>
    <w:rsid w:val="00E632B2"/>
    <w:rsid w:val="00E72963"/>
    <w:rsid w:val="00E72A0B"/>
    <w:rsid w:val="00E73B00"/>
    <w:rsid w:val="00EA0B3A"/>
    <w:rsid w:val="00EB0C09"/>
    <w:rsid w:val="00EB31E4"/>
    <w:rsid w:val="00EB7DD0"/>
    <w:rsid w:val="00EC3D8B"/>
    <w:rsid w:val="00EC7C0E"/>
    <w:rsid w:val="00EE4DDD"/>
    <w:rsid w:val="00EF0D38"/>
    <w:rsid w:val="00EF5C0C"/>
    <w:rsid w:val="00F15786"/>
    <w:rsid w:val="00F52A23"/>
    <w:rsid w:val="00F5703C"/>
    <w:rsid w:val="00F6365E"/>
    <w:rsid w:val="00F673BC"/>
    <w:rsid w:val="00F82285"/>
    <w:rsid w:val="00F858E3"/>
    <w:rsid w:val="00F863A8"/>
    <w:rsid w:val="00F92F24"/>
    <w:rsid w:val="00F9653C"/>
    <w:rsid w:val="00FA2F5D"/>
    <w:rsid w:val="00FD29CE"/>
    <w:rsid w:val="00FD7470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E21DA6D"/>
  <w15:chartTrackingRefBased/>
  <w15:docId w15:val="{47B7B487-07E7-4976-A5C6-1E3EA608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BDBB-E723-415F-AADB-0C079692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1</Pages>
  <Words>159</Words>
  <Characters>734</Characters>
  <Application>Microsoft Office Word</Application>
  <DocSecurity>4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2026-03-24T13:00:00Z</dcterms:created>
  <dcterms:modified xsi:type="dcterms:W3CDTF">2026-03-24T13:00:00Z</dcterms:modified>
</cp:coreProperties>
</file>