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BD5C5" w14:textId="6D7A4501" w:rsidR="00AD34BF" w:rsidRPr="00A1229D" w:rsidRDefault="002F7002" w:rsidP="00A1229D">
      <w:pPr>
        <w:ind w:left="-142" w:right="-188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26 March 2026</w:t>
      </w:r>
    </w:p>
    <w:p w14:paraId="50A4A74E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Dear Parents/Carers</w:t>
      </w:r>
    </w:p>
    <w:p w14:paraId="57B332C7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10AFD529" w14:textId="331B8143" w:rsidR="00AD34BF" w:rsidRPr="00A1229D" w:rsidRDefault="00820B7A" w:rsidP="00A1229D">
      <w:pPr>
        <w:ind w:left="-142" w:right="-188"/>
        <w:rPr>
          <w:rFonts w:ascii="Raleway" w:hAnsi="Raleway" w:cs="Arial"/>
          <w:b/>
          <w:sz w:val="24"/>
          <w:szCs w:val="24"/>
        </w:rPr>
      </w:pPr>
      <w:r w:rsidRPr="00A1229D">
        <w:rPr>
          <w:rFonts w:ascii="Raleway" w:hAnsi="Raleway" w:cs="Arial"/>
          <w:b/>
          <w:sz w:val="24"/>
          <w:szCs w:val="24"/>
        </w:rPr>
        <w:t>Y</w:t>
      </w:r>
      <w:r w:rsidR="00352E15" w:rsidRPr="00A1229D">
        <w:rPr>
          <w:rFonts w:ascii="Raleway" w:hAnsi="Raleway" w:cs="Arial"/>
          <w:b/>
          <w:sz w:val="24"/>
          <w:szCs w:val="24"/>
        </w:rPr>
        <w:t>5</w:t>
      </w:r>
      <w:r w:rsidR="001A4AE0">
        <w:rPr>
          <w:rFonts w:ascii="Raleway" w:hAnsi="Raleway" w:cs="Arial"/>
          <w:b/>
          <w:sz w:val="24"/>
          <w:szCs w:val="24"/>
        </w:rPr>
        <w:t>/</w:t>
      </w:r>
      <w:r w:rsidR="00352E15" w:rsidRPr="00A1229D">
        <w:rPr>
          <w:rFonts w:ascii="Raleway" w:hAnsi="Raleway" w:cs="Arial"/>
          <w:b/>
          <w:sz w:val="24"/>
          <w:szCs w:val="24"/>
        </w:rPr>
        <w:t>6 CHOIR</w:t>
      </w:r>
      <w:r w:rsidR="00880AE2">
        <w:rPr>
          <w:rFonts w:ascii="Raleway" w:hAnsi="Raleway" w:cs="Arial"/>
          <w:b/>
          <w:sz w:val="24"/>
          <w:szCs w:val="24"/>
        </w:rPr>
        <w:t xml:space="preserve"> </w:t>
      </w:r>
      <w:r w:rsidR="00A13709">
        <w:rPr>
          <w:rFonts w:ascii="Raleway" w:hAnsi="Raleway" w:cs="Arial"/>
          <w:b/>
          <w:sz w:val="24"/>
          <w:szCs w:val="24"/>
        </w:rPr>
        <w:t>– SPECIAL CHOIR COMPETITION</w:t>
      </w:r>
      <w:r w:rsidR="004B572A">
        <w:rPr>
          <w:rFonts w:ascii="Raleway" w:hAnsi="Raleway" w:cs="Arial"/>
          <w:b/>
          <w:sz w:val="24"/>
          <w:szCs w:val="24"/>
        </w:rPr>
        <w:t xml:space="preserve"> FROM TWINKL</w:t>
      </w:r>
    </w:p>
    <w:p w14:paraId="449149B4" w14:textId="77777777" w:rsidR="00AD34BF" w:rsidRPr="00A1229D" w:rsidRDefault="00AD34BF" w:rsidP="00A1229D">
      <w:pPr>
        <w:ind w:left="-142" w:right="-188"/>
        <w:rPr>
          <w:rFonts w:ascii="Raleway" w:hAnsi="Raleway" w:cs="Arial"/>
          <w:b/>
          <w:sz w:val="24"/>
          <w:szCs w:val="24"/>
        </w:rPr>
      </w:pPr>
    </w:p>
    <w:p w14:paraId="56B596F3" w14:textId="739CCB59" w:rsidR="00AD34BF" w:rsidRDefault="004B572A" w:rsidP="00A1229D">
      <w:pPr>
        <w:ind w:left="-142" w:right="-188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An exciting opportunity from Twinkl</w:t>
      </w:r>
      <w:r w:rsidR="00F0411A">
        <w:rPr>
          <w:rFonts w:ascii="Raleway" w:hAnsi="Raleway" w:cs="Arial"/>
          <w:sz w:val="24"/>
          <w:szCs w:val="24"/>
        </w:rPr>
        <w:t xml:space="preserve">, a teacher’s resource website, has </w:t>
      </w:r>
      <w:r w:rsidR="00266EC1">
        <w:rPr>
          <w:rFonts w:ascii="Raleway" w:hAnsi="Raleway" w:cs="Arial"/>
          <w:sz w:val="24"/>
          <w:szCs w:val="24"/>
        </w:rPr>
        <w:t xml:space="preserve">recently </w:t>
      </w:r>
      <w:r w:rsidR="007E5202">
        <w:rPr>
          <w:rFonts w:ascii="Raleway" w:hAnsi="Raleway" w:cs="Arial"/>
          <w:sz w:val="24"/>
          <w:szCs w:val="24"/>
        </w:rPr>
        <w:t xml:space="preserve">been brought to my attention </w:t>
      </w:r>
      <w:r w:rsidR="002F7002">
        <w:rPr>
          <w:rFonts w:ascii="Raleway" w:hAnsi="Raleway" w:cs="Arial"/>
          <w:sz w:val="24"/>
          <w:szCs w:val="24"/>
        </w:rPr>
        <w:t xml:space="preserve">which </w:t>
      </w:r>
      <w:r w:rsidR="007E5202">
        <w:rPr>
          <w:rFonts w:ascii="Raleway" w:hAnsi="Raleway" w:cs="Arial"/>
          <w:sz w:val="24"/>
          <w:szCs w:val="24"/>
        </w:rPr>
        <w:t xml:space="preserve">I thought would be </w:t>
      </w:r>
      <w:r w:rsidR="005059C3">
        <w:rPr>
          <w:rFonts w:ascii="Raleway" w:hAnsi="Raleway" w:cs="Arial"/>
          <w:sz w:val="24"/>
          <w:szCs w:val="24"/>
        </w:rPr>
        <w:t xml:space="preserve">wonderful </w:t>
      </w:r>
      <w:r w:rsidR="007E5202">
        <w:rPr>
          <w:rFonts w:ascii="Raleway" w:hAnsi="Raleway" w:cs="Arial"/>
          <w:sz w:val="24"/>
          <w:szCs w:val="24"/>
        </w:rPr>
        <w:t xml:space="preserve">for our choir to </w:t>
      </w:r>
      <w:r w:rsidR="002F7002">
        <w:rPr>
          <w:rFonts w:ascii="Raleway" w:hAnsi="Raleway" w:cs="Arial"/>
          <w:sz w:val="24"/>
          <w:szCs w:val="24"/>
        </w:rPr>
        <w:t>join.</w:t>
      </w:r>
    </w:p>
    <w:p w14:paraId="35BEC069" w14:textId="77777777" w:rsidR="008C2DE4" w:rsidRDefault="008C2DE4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75776169" w14:textId="6CB69DF9" w:rsidR="008C2DE4" w:rsidRDefault="000E118E" w:rsidP="002F7002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Twinkl </w:t>
      </w:r>
      <w:r w:rsidR="002F7002">
        <w:rPr>
          <w:rFonts w:ascii="Raleway" w:hAnsi="Raleway" w:cs="Arial"/>
          <w:sz w:val="24"/>
          <w:szCs w:val="24"/>
        </w:rPr>
        <w:t xml:space="preserve">has </w:t>
      </w:r>
      <w:r w:rsidR="00B03746">
        <w:rPr>
          <w:rFonts w:ascii="Raleway" w:hAnsi="Raleway" w:cs="Arial"/>
          <w:sz w:val="24"/>
          <w:szCs w:val="24"/>
        </w:rPr>
        <w:t xml:space="preserve">opened a </w:t>
      </w:r>
      <w:r w:rsidR="00DA4A67">
        <w:rPr>
          <w:rFonts w:ascii="Raleway" w:hAnsi="Raleway" w:cs="Arial"/>
          <w:sz w:val="24"/>
          <w:szCs w:val="24"/>
        </w:rPr>
        <w:t xml:space="preserve">national UK </w:t>
      </w:r>
      <w:r w:rsidR="00B03746">
        <w:rPr>
          <w:rFonts w:ascii="Raleway" w:hAnsi="Raleway" w:cs="Arial"/>
          <w:sz w:val="24"/>
          <w:szCs w:val="24"/>
        </w:rPr>
        <w:t xml:space="preserve">competition </w:t>
      </w:r>
      <w:r w:rsidR="00640139">
        <w:rPr>
          <w:rFonts w:ascii="Raleway" w:hAnsi="Raleway" w:cs="Arial"/>
          <w:sz w:val="24"/>
          <w:szCs w:val="24"/>
        </w:rPr>
        <w:t>for school singing groups</w:t>
      </w:r>
      <w:r w:rsidR="00F3570A">
        <w:rPr>
          <w:rFonts w:ascii="Raleway" w:hAnsi="Raleway" w:cs="Arial"/>
          <w:sz w:val="24"/>
          <w:szCs w:val="24"/>
        </w:rPr>
        <w:t xml:space="preserve"> to sing the chorus</w:t>
      </w:r>
      <w:r w:rsidR="00BD4674">
        <w:rPr>
          <w:rFonts w:ascii="Raleway" w:hAnsi="Raleway" w:cs="Arial"/>
          <w:sz w:val="24"/>
          <w:szCs w:val="24"/>
        </w:rPr>
        <w:t xml:space="preserve"> of ‘Let it Go’ from Frozen and upload the </w:t>
      </w:r>
      <w:r w:rsidR="005059C3">
        <w:rPr>
          <w:rFonts w:ascii="Raleway" w:hAnsi="Raleway" w:cs="Arial"/>
          <w:sz w:val="24"/>
          <w:szCs w:val="24"/>
        </w:rPr>
        <w:t xml:space="preserve">video </w:t>
      </w:r>
      <w:r w:rsidR="00BD4674">
        <w:rPr>
          <w:rFonts w:ascii="Raleway" w:hAnsi="Raleway" w:cs="Arial"/>
          <w:sz w:val="24"/>
          <w:szCs w:val="24"/>
        </w:rPr>
        <w:t xml:space="preserve">recording </w:t>
      </w:r>
      <w:r w:rsidR="00B62140">
        <w:rPr>
          <w:rFonts w:ascii="Raleway" w:hAnsi="Raleway" w:cs="Arial"/>
          <w:sz w:val="24"/>
          <w:szCs w:val="24"/>
        </w:rPr>
        <w:t>to them.</w:t>
      </w:r>
    </w:p>
    <w:p w14:paraId="290069FA" w14:textId="77777777" w:rsidR="00B62140" w:rsidRDefault="00B62140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48AC1702" w14:textId="356BAB5C" w:rsidR="00B62140" w:rsidRDefault="00636C5D" w:rsidP="002F7002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prizes are</w:t>
      </w:r>
      <w:r w:rsidR="00D73AB2">
        <w:rPr>
          <w:rFonts w:ascii="Raleway" w:hAnsi="Raleway" w:cs="Arial"/>
          <w:sz w:val="24"/>
          <w:szCs w:val="24"/>
        </w:rPr>
        <w:t xml:space="preserve"> </w:t>
      </w:r>
      <w:r w:rsidR="00CB5945">
        <w:rPr>
          <w:rFonts w:ascii="Raleway" w:hAnsi="Raleway" w:cs="Arial"/>
          <w:sz w:val="24"/>
          <w:szCs w:val="24"/>
        </w:rPr>
        <w:t>amazing</w:t>
      </w:r>
      <w:r w:rsidR="002F7002">
        <w:rPr>
          <w:rFonts w:ascii="Raleway" w:hAnsi="Raleway" w:cs="Arial"/>
          <w:sz w:val="24"/>
          <w:szCs w:val="24"/>
        </w:rPr>
        <w:t xml:space="preserve">; </w:t>
      </w:r>
      <w:r w:rsidR="00B62140">
        <w:rPr>
          <w:rFonts w:ascii="Raleway" w:hAnsi="Raleway" w:cs="Arial"/>
          <w:sz w:val="24"/>
          <w:szCs w:val="24"/>
        </w:rPr>
        <w:t>100</w:t>
      </w:r>
      <w:r w:rsidR="00DB6CA4">
        <w:rPr>
          <w:rFonts w:ascii="Raleway" w:hAnsi="Raleway" w:cs="Arial"/>
          <w:sz w:val="24"/>
          <w:szCs w:val="24"/>
        </w:rPr>
        <w:t xml:space="preserve"> schools will win a se</w:t>
      </w:r>
      <w:r w:rsidR="00DC5D73">
        <w:rPr>
          <w:rFonts w:ascii="Raleway" w:hAnsi="Raleway" w:cs="Arial"/>
          <w:sz w:val="24"/>
          <w:szCs w:val="24"/>
        </w:rPr>
        <w:t>t</w:t>
      </w:r>
      <w:r w:rsidR="00DB6CA4">
        <w:rPr>
          <w:rFonts w:ascii="Raleway" w:hAnsi="Raleway" w:cs="Arial"/>
          <w:sz w:val="24"/>
          <w:szCs w:val="24"/>
        </w:rPr>
        <w:t xml:space="preserve"> of Twinkl </w:t>
      </w:r>
      <w:r w:rsidR="00104D3C">
        <w:rPr>
          <w:rFonts w:ascii="Raleway" w:hAnsi="Raleway" w:cs="Arial"/>
          <w:sz w:val="24"/>
          <w:szCs w:val="24"/>
        </w:rPr>
        <w:t xml:space="preserve">Original books for the school library. Regional winners </w:t>
      </w:r>
      <w:r w:rsidR="00861A67">
        <w:rPr>
          <w:rFonts w:ascii="Raleway" w:hAnsi="Raleway" w:cs="Arial"/>
          <w:sz w:val="24"/>
          <w:szCs w:val="24"/>
        </w:rPr>
        <w:t>will win £500 of musical equipment for the school</w:t>
      </w:r>
      <w:r w:rsidR="00DC5D73">
        <w:rPr>
          <w:rFonts w:ascii="Raleway" w:hAnsi="Raleway" w:cs="Arial"/>
          <w:sz w:val="24"/>
          <w:szCs w:val="24"/>
        </w:rPr>
        <w:t xml:space="preserve">. </w:t>
      </w:r>
      <w:r w:rsidR="00322F94">
        <w:rPr>
          <w:rFonts w:ascii="Raleway" w:hAnsi="Raleway" w:cs="Arial"/>
          <w:sz w:val="24"/>
          <w:szCs w:val="24"/>
        </w:rPr>
        <w:t>One school will win</w:t>
      </w:r>
      <w:r w:rsidR="004266D5">
        <w:rPr>
          <w:rFonts w:ascii="Raleway" w:hAnsi="Raleway" w:cs="Arial"/>
          <w:sz w:val="24"/>
          <w:szCs w:val="24"/>
        </w:rPr>
        <w:t xml:space="preserve"> </w:t>
      </w:r>
      <w:r w:rsidR="00DC5D73">
        <w:rPr>
          <w:rFonts w:ascii="Raleway" w:hAnsi="Raleway" w:cs="Arial"/>
          <w:sz w:val="24"/>
          <w:szCs w:val="24"/>
        </w:rPr>
        <w:t>a</w:t>
      </w:r>
      <w:r w:rsidR="00B33F65">
        <w:rPr>
          <w:rFonts w:ascii="Raleway" w:hAnsi="Raleway" w:cs="Arial"/>
          <w:sz w:val="24"/>
          <w:szCs w:val="24"/>
        </w:rPr>
        <w:t>n all-expenses paid trip to Disneyland Paris</w:t>
      </w:r>
      <w:r w:rsidR="00C729E4">
        <w:rPr>
          <w:rFonts w:ascii="Raleway" w:hAnsi="Raleway" w:cs="Arial"/>
          <w:sz w:val="24"/>
          <w:szCs w:val="24"/>
        </w:rPr>
        <w:t>.</w:t>
      </w:r>
    </w:p>
    <w:p w14:paraId="3115840A" w14:textId="77777777" w:rsidR="00DA5A87" w:rsidRDefault="00DA5A87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203BA5D6" w14:textId="77777777" w:rsidR="00D3638C" w:rsidRDefault="00DA5A87" w:rsidP="00D3638C">
      <w:pPr>
        <w:ind w:left="-142" w:right="-188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This once in a lifetime opportunity includes</w:t>
      </w:r>
      <w:r w:rsidR="00D3638C">
        <w:rPr>
          <w:rFonts w:ascii="Raleway" w:hAnsi="Raleway" w:cs="Arial"/>
          <w:sz w:val="24"/>
          <w:szCs w:val="24"/>
        </w:rPr>
        <w:t>:</w:t>
      </w:r>
    </w:p>
    <w:p w14:paraId="6A45C6F3" w14:textId="77777777" w:rsidR="002F7002" w:rsidRDefault="002F7002" w:rsidP="00D3638C">
      <w:pPr>
        <w:ind w:left="-142" w:right="-188"/>
        <w:rPr>
          <w:rFonts w:ascii="Raleway" w:hAnsi="Raleway" w:cs="Arial"/>
          <w:sz w:val="24"/>
          <w:szCs w:val="24"/>
        </w:rPr>
      </w:pPr>
    </w:p>
    <w:p w14:paraId="359AE484" w14:textId="39FC72E4" w:rsidR="002F7002" w:rsidRPr="002F7002" w:rsidRDefault="002F7002" w:rsidP="002F7002">
      <w:pPr>
        <w:pStyle w:val="ListParagraph"/>
        <w:numPr>
          <w:ilvl w:val="0"/>
          <w:numId w:val="36"/>
        </w:numPr>
        <w:rPr>
          <w:rFonts w:ascii="Raleway" w:hAnsi="Raleway" w:cs="Arial"/>
          <w:sz w:val="24"/>
          <w:szCs w:val="24"/>
        </w:rPr>
      </w:pPr>
      <w:r w:rsidRPr="002F7002">
        <w:rPr>
          <w:rFonts w:ascii="Raleway" w:hAnsi="Raleway" w:cs="Arial"/>
          <w:sz w:val="24"/>
          <w:szCs w:val="24"/>
        </w:rPr>
        <w:t>A</w:t>
      </w:r>
      <w:r w:rsidR="00DA5A87" w:rsidRPr="002F7002">
        <w:rPr>
          <w:rFonts w:ascii="Raleway" w:hAnsi="Raleway" w:cs="Arial"/>
          <w:sz w:val="24"/>
          <w:szCs w:val="24"/>
        </w:rPr>
        <w:t>n all-expenses</w:t>
      </w:r>
      <w:r w:rsidR="00F41C35" w:rsidRPr="002F7002">
        <w:rPr>
          <w:rFonts w:ascii="Raleway" w:hAnsi="Raleway" w:cs="Arial"/>
          <w:sz w:val="24"/>
          <w:szCs w:val="24"/>
        </w:rPr>
        <w:t xml:space="preserve">-paid weekend to Disneyland Paris for </w:t>
      </w:r>
      <w:r w:rsidR="00655FBC" w:rsidRPr="002F7002">
        <w:rPr>
          <w:rFonts w:ascii="Raleway" w:hAnsi="Raleway" w:cs="Arial"/>
          <w:sz w:val="24"/>
          <w:szCs w:val="24"/>
        </w:rPr>
        <w:t xml:space="preserve">our choir </w:t>
      </w:r>
      <w:r>
        <w:rPr>
          <w:rFonts w:ascii="Raleway" w:hAnsi="Raleway" w:cs="Arial"/>
          <w:sz w:val="24"/>
          <w:szCs w:val="24"/>
        </w:rPr>
        <w:t xml:space="preserve">plus </w:t>
      </w:r>
      <w:r w:rsidR="00D3638C" w:rsidRPr="002F7002">
        <w:rPr>
          <w:rFonts w:ascii="Raleway" w:hAnsi="Raleway" w:cs="Arial"/>
          <w:sz w:val="24"/>
          <w:szCs w:val="24"/>
        </w:rPr>
        <w:t>space for</w:t>
      </w:r>
      <w:r w:rsidR="007576C1" w:rsidRPr="002F7002">
        <w:rPr>
          <w:rFonts w:ascii="Raleway" w:hAnsi="Raleway" w:cs="Arial"/>
          <w:sz w:val="24"/>
          <w:szCs w:val="24"/>
        </w:rPr>
        <w:t xml:space="preserve"> 3 </w:t>
      </w:r>
      <w:r w:rsidR="005A3C2B" w:rsidRPr="002F7002">
        <w:rPr>
          <w:rFonts w:ascii="Raleway" w:hAnsi="Raleway" w:cs="Arial"/>
          <w:sz w:val="24"/>
          <w:szCs w:val="24"/>
        </w:rPr>
        <w:t xml:space="preserve">family </w:t>
      </w:r>
      <w:r w:rsidR="00655FBC" w:rsidRPr="002F7002">
        <w:rPr>
          <w:rFonts w:ascii="Raleway" w:hAnsi="Raleway" w:cs="Arial"/>
          <w:sz w:val="24"/>
          <w:szCs w:val="24"/>
        </w:rPr>
        <w:t>guests each</w:t>
      </w:r>
      <w:r w:rsidR="004C5B23" w:rsidRPr="002F7002">
        <w:rPr>
          <w:rFonts w:ascii="Raleway" w:hAnsi="Raleway" w:cs="Arial"/>
          <w:sz w:val="24"/>
          <w:szCs w:val="24"/>
        </w:rPr>
        <w:t xml:space="preserve"> with at least 1 adult. </w:t>
      </w:r>
    </w:p>
    <w:p w14:paraId="06579CA6" w14:textId="123D60F7" w:rsidR="007576C1" w:rsidRPr="002F7002" w:rsidRDefault="002F7002" w:rsidP="002F7002">
      <w:pPr>
        <w:pStyle w:val="ListParagraph"/>
        <w:numPr>
          <w:ilvl w:val="0"/>
          <w:numId w:val="36"/>
        </w:numPr>
        <w:rPr>
          <w:rFonts w:ascii="Raleway" w:hAnsi="Raleway" w:cs="Arial"/>
          <w:sz w:val="24"/>
          <w:szCs w:val="24"/>
        </w:rPr>
      </w:pPr>
      <w:r w:rsidRPr="002F7002">
        <w:rPr>
          <w:rFonts w:ascii="Raleway" w:hAnsi="Raleway" w:cs="Arial"/>
          <w:sz w:val="24"/>
          <w:szCs w:val="24"/>
        </w:rPr>
        <w:t>S</w:t>
      </w:r>
      <w:r w:rsidR="006242AD" w:rsidRPr="002F7002">
        <w:rPr>
          <w:rFonts w:ascii="Raleway" w:hAnsi="Raleway" w:cs="Arial"/>
          <w:sz w:val="24"/>
          <w:szCs w:val="24"/>
        </w:rPr>
        <w:t xml:space="preserve">pace for 6 teachers </w:t>
      </w:r>
    </w:p>
    <w:p w14:paraId="17B7757F" w14:textId="3AD90832" w:rsidR="007576C1" w:rsidRPr="002F7002" w:rsidRDefault="002F7002" w:rsidP="002F7002">
      <w:pPr>
        <w:pStyle w:val="ListParagraph"/>
        <w:numPr>
          <w:ilvl w:val="0"/>
          <w:numId w:val="36"/>
        </w:numPr>
        <w:rPr>
          <w:rFonts w:ascii="Raleway" w:hAnsi="Raleway" w:cs="Arial"/>
          <w:sz w:val="24"/>
          <w:szCs w:val="24"/>
        </w:rPr>
      </w:pPr>
      <w:r w:rsidRPr="002F7002">
        <w:rPr>
          <w:rFonts w:ascii="Raleway" w:hAnsi="Raleway" w:cs="Arial"/>
          <w:sz w:val="24"/>
          <w:szCs w:val="24"/>
        </w:rPr>
        <w:t>S</w:t>
      </w:r>
      <w:r w:rsidR="006242AD" w:rsidRPr="002F7002">
        <w:rPr>
          <w:rFonts w:ascii="Raleway" w:hAnsi="Raleway" w:cs="Arial"/>
          <w:sz w:val="24"/>
          <w:szCs w:val="24"/>
        </w:rPr>
        <w:t>inging as a group</w:t>
      </w:r>
      <w:r w:rsidR="00C729E4" w:rsidRPr="002F7002">
        <w:rPr>
          <w:rFonts w:ascii="Raleway" w:hAnsi="Raleway" w:cs="Arial"/>
          <w:sz w:val="24"/>
          <w:szCs w:val="24"/>
        </w:rPr>
        <w:t xml:space="preserve"> in a special performance at the World of Frozen alongside Katherine Jenkins OBE.</w:t>
      </w:r>
      <w:r w:rsidR="004266D5" w:rsidRPr="002F7002">
        <w:rPr>
          <w:rFonts w:ascii="Raleway" w:hAnsi="Raleway" w:cs="Arial"/>
          <w:sz w:val="24"/>
          <w:szCs w:val="24"/>
        </w:rPr>
        <w:t xml:space="preserve"> </w:t>
      </w:r>
    </w:p>
    <w:p w14:paraId="16807ADC" w14:textId="77777777" w:rsidR="007576C1" w:rsidRDefault="007576C1" w:rsidP="009558AC">
      <w:pPr>
        <w:ind w:right="-188"/>
        <w:rPr>
          <w:rFonts w:ascii="Raleway" w:hAnsi="Raleway" w:cs="Arial"/>
          <w:sz w:val="24"/>
          <w:szCs w:val="24"/>
        </w:rPr>
      </w:pPr>
    </w:p>
    <w:p w14:paraId="2FE2E2C1" w14:textId="4DAB66A6" w:rsidR="00C729E4" w:rsidRPr="007576C1" w:rsidRDefault="009145D3" w:rsidP="007576C1">
      <w:pPr>
        <w:ind w:left="-142" w:right="-188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prize also i</w:t>
      </w:r>
      <w:r w:rsidR="004266D5" w:rsidRPr="007576C1">
        <w:rPr>
          <w:rFonts w:ascii="Raleway" w:hAnsi="Raleway" w:cs="Arial"/>
          <w:sz w:val="24"/>
          <w:szCs w:val="24"/>
        </w:rPr>
        <w:t xml:space="preserve">ncludes </w:t>
      </w:r>
      <w:r w:rsidR="005A3C2B" w:rsidRPr="007576C1">
        <w:rPr>
          <w:rFonts w:ascii="Raleway" w:hAnsi="Raleway" w:cs="Arial"/>
          <w:sz w:val="24"/>
          <w:szCs w:val="24"/>
        </w:rPr>
        <w:t>transport, hotel accommodation, three meals a day</w:t>
      </w:r>
      <w:r w:rsidR="000B6FC6" w:rsidRPr="007576C1">
        <w:rPr>
          <w:rFonts w:ascii="Raleway" w:hAnsi="Raleway" w:cs="Arial"/>
          <w:sz w:val="24"/>
          <w:szCs w:val="24"/>
        </w:rPr>
        <w:t xml:space="preserve"> and free time at the Disney Parks</w:t>
      </w:r>
      <w:r w:rsidR="00E411A5" w:rsidRPr="007576C1">
        <w:rPr>
          <w:rFonts w:ascii="Raleway" w:hAnsi="Raleway" w:cs="Arial"/>
          <w:sz w:val="24"/>
          <w:szCs w:val="24"/>
        </w:rPr>
        <w:t>.</w:t>
      </w:r>
      <w:r w:rsidR="003C3BBD" w:rsidRPr="007576C1">
        <w:rPr>
          <w:rFonts w:ascii="Raleway" w:hAnsi="Raleway" w:cs="Arial"/>
          <w:sz w:val="24"/>
          <w:szCs w:val="24"/>
        </w:rPr>
        <w:t xml:space="preserve"> Your child must be available </w:t>
      </w:r>
      <w:r w:rsidR="007576C1" w:rsidRPr="007576C1">
        <w:rPr>
          <w:rFonts w:ascii="Raleway" w:hAnsi="Raleway" w:cs="Arial"/>
          <w:sz w:val="24"/>
          <w:szCs w:val="24"/>
        </w:rPr>
        <w:t xml:space="preserve">to travel </w:t>
      </w:r>
      <w:r w:rsidR="003C3BBD" w:rsidRPr="007576C1">
        <w:rPr>
          <w:rFonts w:ascii="Raleway" w:hAnsi="Raleway" w:cs="Arial"/>
          <w:sz w:val="24"/>
          <w:szCs w:val="24"/>
        </w:rPr>
        <w:t>on 10</w:t>
      </w:r>
      <w:r w:rsidR="002F7002">
        <w:rPr>
          <w:rFonts w:ascii="Raleway" w:hAnsi="Raleway" w:cs="Arial"/>
          <w:sz w:val="24"/>
          <w:szCs w:val="24"/>
          <w:vertAlign w:val="superscript"/>
        </w:rPr>
        <w:t xml:space="preserve"> </w:t>
      </w:r>
      <w:r w:rsidR="003C3BBD" w:rsidRPr="007576C1">
        <w:rPr>
          <w:rFonts w:ascii="Raleway" w:hAnsi="Raleway" w:cs="Arial"/>
          <w:sz w:val="24"/>
          <w:szCs w:val="24"/>
        </w:rPr>
        <w:t>July</w:t>
      </w:r>
      <w:r w:rsidR="009E7E4F" w:rsidRPr="007576C1">
        <w:rPr>
          <w:rFonts w:ascii="Raleway" w:hAnsi="Raleway" w:cs="Arial"/>
          <w:sz w:val="24"/>
          <w:szCs w:val="24"/>
        </w:rPr>
        <w:t xml:space="preserve"> </w:t>
      </w:r>
      <w:r w:rsidR="007576C1" w:rsidRPr="007576C1">
        <w:rPr>
          <w:rFonts w:ascii="Raleway" w:hAnsi="Raleway" w:cs="Arial"/>
          <w:sz w:val="24"/>
          <w:szCs w:val="24"/>
        </w:rPr>
        <w:t xml:space="preserve">and return on </w:t>
      </w:r>
      <w:r w:rsidR="009E7E4F" w:rsidRPr="007576C1">
        <w:rPr>
          <w:rFonts w:ascii="Raleway" w:hAnsi="Raleway" w:cs="Arial"/>
          <w:sz w:val="24"/>
          <w:szCs w:val="24"/>
        </w:rPr>
        <w:t>12</w:t>
      </w:r>
      <w:r w:rsidR="002F7002">
        <w:rPr>
          <w:rFonts w:ascii="Raleway" w:hAnsi="Raleway" w:cs="Arial"/>
          <w:sz w:val="24"/>
          <w:szCs w:val="24"/>
          <w:vertAlign w:val="superscript"/>
        </w:rPr>
        <w:t xml:space="preserve"> </w:t>
      </w:r>
      <w:r w:rsidR="009E7E4F" w:rsidRPr="007576C1">
        <w:rPr>
          <w:rFonts w:ascii="Raleway" w:hAnsi="Raleway" w:cs="Arial"/>
          <w:sz w:val="24"/>
          <w:szCs w:val="24"/>
        </w:rPr>
        <w:t>July and have a valid passport.</w:t>
      </w:r>
    </w:p>
    <w:p w14:paraId="1551798D" w14:textId="77777777" w:rsidR="0077215C" w:rsidRDefault="0077215C" w:rsidP="00C729E4">
      <w:pPr>
        <w:ind w:left="-142" w:right="-188"/>
        <w:rPr>
          <w:rFonts w:ascii="Raleway" w:hAnsi="Raleway" w:cs="Arial"/>
          <w:sz w:val="24"/>
          <w:szCs w:val="24"/>
        </w:rPr>
      </w:pPr>
    </w:p>
    <w:p w14:paraId="25A1306D" w14:textId="52BFDF2B" w:rsidR="0077215C" w:rsidRDefault="005447C1" w:rsidP="002F7002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To protect entrants’ privacy, all submissions will remain confidential</w:t>
      </w:r>
      <w:r w:rsidR="002F7002">
        <w:rPr>
          <w:rFonts w:ascii="Raleway" w:hAnsi="Raleway" w:cs="Arial"/>
          <w:sz w:val="24"/>
          <w:szCs w:val="24"/>
        </w:rPr>
        <w:t xml:space="preserve">, </w:t>
      </w:r>
      <w:r w:rsidR="00CD52E6">
        <w:rPr>
          <w:rFonts w:ascii="Raleway" w:hAnsi="Raleway" w:cs="Arial"/>
          <w:sz w:val="24"/>
          <w:szCs w:val="24"/>
        </w:rPr>
        <w:t>for judging purposes only</w:t>
      </w:r>
      <w:r w:rsidR="002F7002">
        <w:rPr>
          <w:rFonts w:ascii="Raleway" w:hAnsi="Raleway" w:cs="Arial"/>
          <w:sz w:val="24"/>
          <w:szCs w:val="24"/>
        </w:rPr>
        <w:t xml:space="preserve">, </w:t>
      </w:r>
      <w:r w:rsidR="00CD52E6">
        <w:rPr>
          <w:rFonts w:ascii="Raleway" w:hAnsi="Raleway" w:cs="Arial"/>
          <w:sz w:val="24"/>
          <w:szCs w:val="24"/>
        </w:rPr>
        <w:t>and will not be shared publicly</w:t>
      </w:r>
      <w:r w:rsidR="007E1672">
        <w:rPr>
          <w:rFonts w:ascii="Raleway" w:hAnsi="Raleway" w:cs="Arial"/>
          <w:sz w:val="24"/>
          <w:szCs w:val="24"/>
        </w:rPr>
        <w:t>. Videos will be des</w:t>
      </w:r>
      <w:r w:rsidR="00DA4A67">
        <w:rPr>
          <w:rFonts w:ascii="Raleway" w:hAnsi="Raleway" w:cs="Arial"/>
          <w:sz w:val="24"/>
          <w:szCs w:val="24"/>
        </w:rPr>
        <w:t>troyed 30 days after the competition</w:t>
      </w:r>
      <w:r w:rsidR="002F7002">
        <w:rPr>
          <w:rFonts w:ascii="Raleway" w:hAnsi="Raleway" w:cs="Arial"/>
          <w:sz w:val="24"/>
          <w:szCs w:val="24"/>
        </w:rPr>
        <w:t>.</w:t>
      </w:r>
    </w:p>
    <w:p w14:paraId="43A2AB76" w14:textId="77777777" w:rsidR="003244C6" w:rsidRDefault="003244C6" w:rsidP="00C729E4">
      <w:pPr>
        <w:ind w:left="-142" w:right="-188"/>
        <w:rPr>
          <w:rFonts w:ascii="Raleway" w:hAnsi="Raleway" w:cs="Arial"/>
          <w:sz w:val="24"/>
          <w:szCs w:val="24"/>
        </w:rPr>
      </w:pPr>
    </w:p>
    <w:p w14:paraId="33D30F1E" w14:textId="77777777" w:rsidR="002F7002" w:rsidRDefault="00822DA4" w:rsidP="00C729E4">
      <w:pPr>
        <w:ind w:left="-142" w:right="-188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If you would like</w:t>
      </w:r>
      <w:r w:rsidR="003244C6">
        <w:rPr>
          <w:rFonts w:ascii="Raleway" w:hAnsi="Raleway" w:cs="Arial"/>
          <w:sz w:val="24"/>
          <w:szCs w:val="24"/>
        </w:rPr>
        <w:t xml:space="preserve"> your child to take part</w:t>
      </w:r>
      <w:r>
        <w:rPr>
          <w:rFonts w:ascii="Raleway" w:hAnsi="Raleway" w:cs="Arial"/>
          <w:sz w:val="24"/>
          <w:szCs w:val="24"/>
        </w:rPr>
        <w:t xml:space="preserve">, </w:t>
      </w:r>
      <w:r w:rsidR="003244C6">
        <w:rPr>
          <w:rFonts w:ascii="Raleway" w:hAnsi="Raleway" w:cs="Arial"/>
          <w:sz w:val="24"/>
          <w:szCs w:val="24"/>
        </w:rPr>
        <w:t>I will need your written consent</w:t>
      </w:r>
      <w:r w:rsidR="009E7E4F">
        <w:rPr>
          <w:rFonts w:ascii="Raleway" w:hAnsi="Raleway" w:cs="Arial"/>
          <w:sz w:val="24"/>
          <w:szCs w:val="24"/>
        </w:rPr>
        <w:t xml:space="preserve">. Please fill in the </w:t>
      </w:r>
      <w:r w:rsidR="002F7002">
        <w:rPr>
          <w:rFonts w:ascii="Raleway" w:hAnsi="Raleway" w:cs="Arial"/>
          <w:sz w:val="24"/>
          <w:szCs w:val="24"/>
        </w:rPr>
        <w:t xml:space="preserve">Parentmail online </w:t>
      </w:r>
      <w:r w:rsidR="009E7E4F">
        <w:rPr>
          <w:rFonts w:ascii="Raleway" w:hAnsi="Raleway" w:cs="Arial"/>
          <w:sz w:val="24"/>
          <w:szCs w:val="24"/>
        </w:rPr>
        <w:t>form</w:t>
      </w:r>
      <w:r w:rsidR="002F7002">
        <w:rPr>
          <w:rFonts w:ascii="Raleway" w:hAnsi="Raleway" w:cs="Arial"/>
          <w:sz w:val="24"/>
          <w:szCs w:val="24"/>
        </w:rPr>
        <w:t xml:space="preserve"> by 1000 on Monday 30 March and I will then record the children during the afternoon that day.</w:t>
      </w:r>
    </w:p>
    <w:p w14:paraId="32E8E549" w14:textId="77777777" w:rsidR="008C2DE4" w:rsidRPr="00A1229D" w:rsidRDefault="008C2DE4" w:rsidP="00822DA4">
      <w:pPr>
        <w:ind w:right="-188"/>
        <w:rPr>
          <w:rFonts w:ascii="Raleway" w:hAnsi="Raleway" w:cs="Arial"/>
          <w:sz w:val="24"/>
          <w:szCs w:val="24"/>
        </w:rPr>
      </w:pPr>
    </w:p>
    <w:p w14:paraId="5BF51855" w14:textId="4512A3E7" w:rsidR="00AD34BF" w:rsidRDefault="00AD34BF" w:rsidP="0066781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As always, thank you for your continued support</w:t>
      </w:r>
      <w:r w:rsidR="0066781D">
        <w:rPr>
          <w:rFonts w:ascii="Raleway" w:hAnsi="Raleway" w:cs="Arial"/>
          <w:sz w:val="24"/>
          <w:szCs w:val="24"/>
        </w:rPr>
        <w:t>.</w:t>
      </w:r>
      <w:r w:rsidRPr="00A1229D">
        <w:rPr>
          <w:rFonts w:ascii="Raleway" w:hAnsi="Raleway" w:cs="Arial"/>
          <w:sz w:val="24"/>
          <w:szCs w:val="24"/>
        </w:rPr>
        <w:t xml:space="preserve"> </w:t>
      </w:r>
    </w:p>
    <w:p w14:paraId="483DF2C9" w14:textId="77777777" w:rsidR="0066781D" w:rsidRPr="00A1229D" w:rsidRDefault="0066781D" w:rsidP="0066781D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64B36F03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Yours sincerely</w:t>
      </w:r>
    </w:p>
    <w:p w14:paraId="52B6A2C6" w14:textId="77777777" w:rsidR="00AD34BF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372CE013" w14:textId="77777777" w:rsidR="00A1229D" w:rsidRPr="00A1229D" w:rsidRDefault="00A1229D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438F7A38" w14:textId="0B97ED94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Mrs Vicki Mills</w:t>
      </w:r>
      <w:r w:rsidR="00A34CB6" w:rsidRPr="00A1229D">
        <w:rPr>
          <w:rFonts w:ascii="Raleway" w:hAnsi="Raleway" w:cs="Arial"/>
          <w:sz w:val="24"/>
          <w:szCs w:val="24"/>
        </w:rPr>
        <w:t xml:space="preserve"> </w:t>
      </w:r>
    </w:p>
    <w:p w14:paraId="72508C95" w14:textId="37173D94" w:rsidR="00AD34BF" w:rsidRDefault="00A34CB6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Y5/</w:t>
      </w:r>
      <w:r w:rsidR="0066781D">
        <w:rPr>
          <w:rFonts w:ascii="Raleway" w:hAnsi="Raleway" w:cs="Arial"/>
          <w:sz w:val="24"/>
          <w:szCs w:val="24"/>
        </w:rPr>
        <w:t>6 Choir Leader</w:t>
      </w:r>
    </w:p>
    <w:p w14:paraId="0EC7950C" w14:textId="77777777" w:rsidR="004A276E" w:rsidRDefault="004A276E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360597A5" w14:textId="0F9776F3" w:rsidR="004A276E" w:rsidRDefault="004A276E">
      <w:pPr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br w:type="page"/>
      </w:r>
    </w:p>
    <w:p w14:paraId="72752756" w14:textId="77777777" w:rsidR="002F7002" w:rsidRDefault="002F7002" w:rsidP="003E35E1">
      <w:pPr>
        <w:ind w:left="-284" w:right="-188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lastRenderedPageBreak/>
        <w:t>Parentmail Form</w:t>
      </w:r>
    </w:p>
    <w:p w14:paraId="403A5A5F" w14:textId="77777777" w:rsidR="002F7002" w:rsidRDefault="002F7002" w:rsidP="003E35E1">
      <w:pPr>
        <w:ind w:left="-284" w:right="-188"/>
        <w:jc w:val="both"/>
        <w:rPr>
          <w:rFonts w:ascii="Raleway" w:hAnsi="Raleway"/>
          <w:b/>
          <w:sz w:val="24"/>
          <w:szCs w:val="24"/>
        </w:rPr>
      </w:pPr>
    </w:p>
    <w:p w14:paraId="45D9F21C" w14:textId="3580D357" w:rsidR="003E35E1" w:rsidRDefault="002F7002" w:rsidP="003E35E1">
      <w:pPr>
        <w:numPr>
          <w:ilvl w:val="0"/>
          <w:numId w:val="34"/>
        </w:numPr>
        <w:ind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My child can take part in the </w:t>
      </w:r>
      <w:r w:rsidR="009558AC">
        <w:rPr>
          <w:rFonts w:ascii="Raleway" w:hAnsi="Raleway"/>
          <w:sz w:val="24"/>
          <w:szCs w:val="24"/>
        </w:rPr>
        <w:t xml:space="preserve">Twinkl </w:t>
      </w:r>
      <w:r w:rsidR="0025339D">
        <w:rPr>
          <w:rFonts w:ascii="Raleway" w:hAnsi="Raleway"/>
          <w:sz w:val="24"/>
          <w:szCs w:val="24"/>
        </w:rPr>
        <w:t>competition</w:t>
      </w:r>
    </w:p>
    <w:p w14:paraId="5588D012" w14:textId="234A3447" w:rsidR="002F7002" w:rsidRDefault="002F7002" w:rsidP="003E35E1">
      <w:pPr>
        <w:numPr>
          <w:ilvl w:val="0"/>
          <w:numId w:val="34"/>
        </w:numPr>
        <w:ind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My child cannot take part in the Twinkl competition</w:t>
      </w:r>
    </w:p>
    <w:p w14:paraId="3B3C30D5" w14:textId="5D145707" w:rsidR="002F7002" w:rsidRDefault="002F7002" w:rsidP="002F7002">
      <w:pPr>
        <w:numPr>
          <w:ilvl w:val="0"/>
          <w:numId w:val="34"/>
        </w:numPr>
        <w:ind w:right="-188"/>
        <w:jc w:val="both"/>
        <w:rPr>
          <w:rFonts w:ascii="Raleway" w:hAnsi="Raleway"/>
          <w:sz w:val="24"/>
          <w:szCs w:val="24"/>
        </w:rPr>
      </w:pPr>
      <w:r w:rsidRPr="002F7002">
        <w:rPr>
          <w:rFonts w:ascii="Raleway" w:hAnsi="Raleway"/>
          <w:sz w:val="24"/>
          <w:szCs w:val="24"/>
        </w:rPr>
        <w:t xml:space="preserve">My child can be </w:t>
      </w:r>
      <w:r w:rsidR="00ED2963" w:rsidRPr="002F7002">
        <w:rPr>
          <w:rFonts w:ascii="Raleway" w:hAnsi="Raleway"/>
          <w:sz w:val="24"/>
          <w:szCs w:val="24"/>
        </w:rPr>
        <w:t>featured in the video</w:t>
      </w:r>
      <w:r w:rsidR="009558AC" w:rsidRPr="002F7002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>which will be uploaded to Twinkl</w:t>
      </w:r>
    </w:p>
    <w:p w14:paraId="02C14FCB" w14:textId="7FF65ED3" w:rsidR="002F7002" w:rsidRDefault="002F7002" w:rsidP="002F7002">
      <w:pPr>
        <w:numPr>
          <w:ilvl w:val="0"/>
          <w:numId w:val="34"/>
        </w:numPr>
        <w:ind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My child can travel to and from Disneyland Paris between 10 and 12 July 2026</w:t>
      </w:r>
    </w:p>
    <w:p w14:paraId="6E1D0B5E" w14:textId="77777777" w:rsidR="002F7002" w:rsidRDefault="002F7002" w:rsidP="002F7002">
      <w:pPr>
        <w:numPr>
          <w:ilvl w:val="0"/>
          <w:numId w:val="34"/>
        </w:numPr>
        <w:ind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My child will have a valid passport between 10 and 12 July</w:t>
      </w:r>
    </w:p>
    <w:sectPr w:rsidR="002F7002" w:rsidSect="007576C1">
      <w:footerReference w:type="even" r:id="rId8"/>
      <w:headerReference w:type="first" r:id="rId9"/>
      <w:pgSz w:w="11906" w:h="16838" w:code="9"/>
      <w:pgMar w:top="1134" w:right="1440" w:bottom="1440" w:left="1418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09673" w14:textId="77777777" w:rsidR="00756495" w:rsidRDefault="00756495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71AEF70" w14:textId="77777777" w:rsidR="00756495" w:rsidRDefault="00756495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33EEB" w14:textId="77777777" w:rsidR="00820B7A" w:rsidRDefault="00820B7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C41B123" w14:textId="77777777" w:rsidR="00820B7A" w:rsidRDefault="00820B7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D0D6" w14:textId="77777777" w:rsidR="00756495" w:rsidRDefault="00756495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59A664E4" w14:textId="77777777" w:rsidR="00756495" w:rsidRDefault="00756495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6E1A9" w14:textId="064136D5" w:rsidR="00820B7A" w:rsidRPr="002255A6" w:rsidRDefault="00CD170B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60C46D3B" wp14:editId="0EDC6EF4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808531024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9F5163" wp14:editId="1ED5D515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78205831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1BE2E9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820B7A">
      <w:rPr>
        <w:rFonts w:ascii="Kristen ITC" w:hAnsi="Kristen ITC"/>
        <w:b/>
        <w:color w:val="0000FF"/>
        <w:sz w:val="24"/>
        <w:szCs w:val="24"/>
      </w:rPr>
      <w:t xml:space="preserve">      </w:t>
    </w:r>
    <w:r w:rsidR="00820B7A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EABDEFF" w14:textId="77777777" w:rsidR="00820B7A" w:rsidRPr="00B43613" w:rsidRDefault="00820B7A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96A4DD" w14:textId="77777777" w:rsidR="00820B7A" w:rsidRDefault="00820B7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183FB663" w14:textId="57CC3433" w:rsidR="00820B7A" w:rsidRDefault="00CD170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0244D0" wp14:editId="65E330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910390442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6D5B93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515709"/>
    <w:multiLevelType w:val="hybridMultilevel"/>
    <w:tmpl w:val="58368040"/>
    <w:lvl w:ilvl="0" w:tplc="014C399E">
      <w:start w:val="9"/>
      <w:numFmt w:val="bullet"/>
      <w:lvlText w:val=""/>
      <w:lvlJc w:val="left"/>
      <w:pPr>
        <w:ind w:left="-66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D327E"/>
    <w:multiLevelType w:val="hybridMultilevel"/>
    <w:tmpl w:val="2DDE2332"/>
    <w:lvl w:ilvl="0" w:tplc="93BE6132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981799"/>
    <w:multiLevelType w:val="hybridMultilevel"/>
    <w:tmpl w:val="9B465A04"/>
    <w:lvl w:ilvl="0" w:tplc="DABC0AE6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8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525A8"/>
    <w:multiLevelType w:val="hybridMultilevel"/>
    <w:tmpl w:val="C1B61442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BF3F8F"/>
    <w:multiLevelType w:val="hybridMultilevel"/>
    <w:tmpl w:val="B10A4C80"/>
    <w:lvl w:ilvl="0" w:tplc="DABC0AE6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4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ED02D1"/>
    <w:multiLevelType w:val="hybridMultilevel"/>
    <w:tmpl w:val="58402C64"/>
    <w:lvl w:ilvl="0" w:tplc="08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5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07002">
    <w:abstractNumId w:val="30"/>
  </w:num>
  <w:num w:numId="2" w16cid:durableId="162819375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130816">
    <w:abstractNumId w:val="20"/>
  </w:num>
  <w:num w:numId="4" w16cid:durableId="720977777">
    <w:abstractNumId w:val="4"/>
  </w:num>
  <w:num w:numId="5" w16cid:durableId="84810944">
    <w:abstractNumId w:val="8"/>
  </w:num>
  <w:num w:numId="6" w16cid:durableId="856430996">
    <w:abstractNumId w:val="17"/>
  </w:num>
  <w:num w:numId="7" w16cid:durableId="1863860167">
    <w:abstractNumId w:val="28"/>
  </w:num>
  <w:num w:numId="8" w16cid:durableId="1811708355">
    <w:abstractNumId w:val="15"/>
  </w:num>
  <w:num w:numId="9" w16cid:durableId="2035693447">
    <w:abstractNumId w:val="22"/>
  </w:num>
  <w:num w:numId="10" w16cid:durableId="1842694892">
    <w:abstractNumId w:val="27"/>
  </w:num>
  <w:num w:numId="11" w16cid:durableId="346443474">
    <w:abstractNumId w:val="9"/>
  </w:num>
  <w:num w:numId="12" w16cid:durableId="423259963">
    <w:abstractNumId w:val="16"/>
  </w:num>
  <w:num w:numId="13" w16cid:durableId="1971083450">
    <w:abstractNumId w:val="6"/>
  </w:num>
  <w:num w:numId="14" w16cid:durableId="290209597">
    <w:abstractNumId w:val="21"/>
  </w:num>
  <w:num w:numId="15" w16cid:durableId="1533299671">
    <w:abstractNumId w:val="18"/>
  </w:num>
  <w:num w:numId="16" w16cid:durableId="1307200403">
    <w:abstractNumId w:val="29"/>
  </w:num>
  <w:num w:numId="17" w16cid:durableId="197741822">
    <w:abstractNumId w:val="12"/>
  </w:num>
  <w:num w:numId="18" w16cid:durableId="2068723385">
    <w:abstractNumId w:val="32"/>
  </w:num>
  <w:num w:numId="19" w16cid:durableId="463545242">
    <w:abstractNumId w:val="1"/>
  </w:num>
  <w:num w:numId="20" w16cid:durableId="187187714">
    <w:abstractNumId w:val="14"/>
  </w:num>
  <w:num w:numId="21" w16cid:durableId="2030134998">
    <w:abstractNumId w:val="31"/>
  </w:num>
  <w:num w:numId="22" w16cid:durableId="2058511249">
    <w:abstractNumId w:val="25"/>
  </w:num>
  <w:num w:numId="23" w16cid:durableId="2080521813">
    <w:abstractNumId w:val="26"/>
  </w:num>
  <w:num w:numId="24" w16cid:durableId="2097898310">
    <w:abstractNumId w:val="10"/>
  </w:num>
  <w:num w:numId="25" w16cid:durableId="893857311">
    <w:abstractNumId w:val="3"/>
  </w:num>
  <w:num w:numId="26" w16cid:durableId="352346636">
    <w:abstractNumId w:val="3"/>
  </w:num>
  <w:num w:numId="27" w16cid:durableId="817845425">
    <w:abstractNumId w:val="19"/>
  </w:num>
  <w:num w:numId="28" w16cid:durableId="1656639487">
    <w:abstractNumId w:val="0"/>
  </w:num>
  <w:num w:numId="29" w16cid:durableId="1104574352">
    <w:abstractNumId w:val="24"/>
  </w:num>
  <w:num w:numId="30" w16cid:durableId="776291983">
    <w:abstractNumId w:val="7"/>
  </w:num>
  <w:num w:numId="31" w16cid:durableId="75327292">
    <w:abstractNumId w:val="13"/>
  </w:num>
  <w:num w:numId="32" w16cid:durableId="477265826">
    <w:abstractNumId w:val="7"/>
  </w:num>
  <w:num w:numId="33" w16cid:durableId="761267051">
    <w:abstractNumId w:val="5"/>
  </w:num>
  <w:num w:numId="34" w16cid:durableId="125123800">
    <w:abstractNumId w:val="2"/>
  </w:num>
  <w:num w:numId="35" w16cid:durableId="2035418763">
    <w:abstractNumId w:val="11"/>
  </w:num>
  <w:num w:numId="36" w16cid:durableId="1474845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5112F"/>
    <w:rsid w:val="00073953"/>
    <w:rsid w:val="00085940"/>
    <w:rsid w:val="0009419C"/>
    <w:rsid w:val="000970AE"/>
    <w:rsid w:val="000B403F"/>
    <w:rsid w:val="000B6FC6"/>
    <w:rsid w:val="000B7ACB"/>
    <w:rsid w:val="000C235E"/>
    <w:rsid w:val="000C50ED"/>
    <w:rsid w:val="000D4781"/>
    <w:rsid w:val="000E118E"/>
    <w:rsid w:val="000E1D7E"/>
    <w:rsid w:val="000F54C6"/>
    <w:rsid w:val="001046E4"/>
    <w:rsid w:val="00104D3C"/>
    <w:rsid w:val="00106489"/>
    <w:rsid w:val="00131978"/>
    <w:rsid w:val="001323C2"/>
    <w:rsid w:val="00132541"/>
    <w:rsid w:val="001334A9"/>
    <w:rsid w:val="00137778"/>
    <w:rsid w:val="00142FE8"/>
    <w:rsid w:val="00152F39"/>
    <w:rsid w:val="00154AEA"/>
    <w:rsid w:val="00160946"/>
    <w:rsid w:val="0016207D"/>
    <w:rsid w:val="001A4AE0"/>
    <w:rsid w:val="001D3DD7"/>
    <w:rsid w:val="00202FD5"/>
    <w:rsid w:val="002255A6"/>
    <w:rsid w:val="002268E5"/>
    <w:rsid w:val="00233B4E"/>
    <w:rsid w:val="002410E6"/>
    <w:rsid w:val="0024189E"/>
    <w:rsid w:val="00252E92"/>
    <w:rsid w:val="0025339D"/>
    <w:rsid w:val="002611CC"/>
    <w:rsid w:val="00264584"/>
    <w:rsid w:val="00266EC1"/>
    <w:rsid w:val="002A6657"/>
    <w:rsid w:val="002B2E0C"/>
    <w:rsid w:val="002C6385"/>
    <w:rsid w:val="002D69CD"/>
    <w:rsid w:val="002F0A8B"/>
    <w:rsid w:val="002F2D68"/>
    <w:rsid w:val="002F7002"/>
    <w:rsid w:val="002F7CE8"/>
    <w:rsid w:val="00322F94"/>
    <w:rsid w:val="003244C6"/>
    <w:rsid w:val="00327642"/>
    <w:rsid w:val="00342AA8"/>
    <w:rsid w:val="00352E15"/>
    <w:rsid w:val="00354509"/>
    <w:rsid w:val="00354C8B"/>
    <w:rsid w:val="00366DD4"/>
    <w:rsid w:val="003752D0"/>
    <w:rsid w:val="00384FF0"/>
    <w:rsid w:val="00387ED9"/>
    <w:rsid w:val="003A7993"/>
    <w:rsid w:val="003B35C3"/>
    <w:rsid w:val="003B6041"/>
    <w:rsid w:val="003C3BBD"/>
    <w:rsid w:val="003E2D92"/>
    <w:rsid w:val="003E35E1"/>
    <w:rsid w:val="003E5A3F"/>
    <w:rsid w:val="00411BF6"/>
    <w:rsid w:val="00414453"/>
    <w:rsid w:val="004243A8"/>
    <w:rsid w:val="004266D5"/>
    <w:rsid w:val="00431282"/>
    <w:rsid w:val="00440D3D"/>
    <w:rsid w:val="00465D09"/>
    <w:rsid w:val="004748D5"/>
    <w:rsid w:val="0047621B"/>
    <w:rsid w:val="0048120D"/>
    <w:rsid w:val="00496AB8"/>
    <w:rsid w:val="004A276E"/>
    <w:rsid w:val="004A4F3F"/>
    <w:rsid w:val="004A5A73"/>
    <w:rsid w:val="004A76E0"/>
    <w:rsid w:val="004B572A"/>
    <w:rsid w:val="004C5B23"/>
    <w:rsid w:val="004D7A4C"/>
    <w:rsid w:val="004E39CC"/>
    <w:rsid w:val="004F4264"/>
    <w:rsid w:val="005059C3"/>
    <w:rsid w:val="00515962"/>
    <w:rsid w:val="0052379B"/>
    <w:rsid w:val="005447C1"/>
    <w:rsid w:val="005635FF"/>
    <w:rsid w:val="005853EE"/>
    <w:rsid w:val="00595685"/>
    <w:rsid w:val="005A3C2B"/>
    <w:rsid w:val="005B46B4"/>
    <w:rsid w:val="005D766F"/>
    <w:rsid w:val="005D792A"/>
    <w:rsid w:val="005F2CDE"/>
    <w:rsid w:val="005F4AA5"/>
    <w:rsid w:val="00605672"/>
    <w:rsid w:val="00614B08"/>
    <w:rsid w:val="0061625E"/>
    <w:rsid w:val="006242AD"/>
    <w:rsid w:val="00631807"/>
    <w:rsid w:val="006356C9"/>
    <w:rsid w:val="00636C5D"/>
    <w:rsid w:val="00640139"/>
    <w:rsid w:val="00650C57"/>
    <w:rsid w:val="00655FBC"/>
    <w:rsid w:val="006617A8"/>
    <w:rsid w:val="00661B77"/>
    <w:rsid w:val="00663ECD"/>
    <w:rsid w:val="006674B1"/>
    <w:rsid w:val="0066781D"/>
    <w:rsid w:val="00674FAF"/>
    <w:rsid w:val="006809A6"/>
    <w:rsid w:val="006B4CD9"/>
    <w:rsid w:val="006C07E7"/>
    <w:rsid w:val="006C298F"/>
    <w:rsid w:val="006D0209"/>
    <w:rsid w:val="006E0B75"/>
    <w:rsid w:val="006E426A"/>
    <w:rsid w:val="006F049D"/>
    <w:rsid w:val="006F0606"/>
    <w:rsid w:val="006F078F"/>
    <w:rsid w:val="00730309"/>
    <w:rsid w:val="00732061"/>
    <w:rsid w:val="0073589B"/>
    <w:rsid w:val="00745F37"/>
    <w:rsid w:val="00756495"/>
    <w:rsid w:val="007576C1"/>
    <w:rsid w:val="00762223"/>
    <w:rsid w:val="00762A79"/>
    <w:rsid w:val="00763A58"/>
    <w:rsid w:val="0077215C"/>
    <w:rsid w:val="00786CA5"/>
    <w:rsid w:val="007933C1"/>
    <w:rsid w:val="007A0315"/>
    <w:rsid w:val="007A3B43"/>
    <w:rsid w:val="007A74BC"/>
    <w:rsid w:val="007C65C5"/>
    <w:rsid w:val="007E1672"/>
    <w:rsid w:val="007E5202"/>
    <w:rsid w:val="007E723E"/>
    <w:rsid w:val="007F6E2A"/>
    <w:rsid w:val="0080484F"/>
    <w:rsid w:val="008133DD"/>
    <w:rsid w:val="00820B7A"/>
    <w:rsid w:val="00822DA4"/>
    <w:rsid w:val="00835163"/>
    <w:rsid w:val="00861A67"/>
    <w:rsid w:val="00864029"/>
    <w:rsid w:val="00865067"/>
    <w:rsid w:val="00880AE2"/>
    <w:rsid w:val="00892DEB"/>
    <w:rsid w:val="008A4C1B"/>
    <w:rsid w:val="008B1A74"/>
    <w:rsid w:val="008C2DE4"/>
    <w:rsid w:val="008D3883"/>
    <w:rsid w:val="008D3A34"/>
    <w:rsid w:val="00906DE5"/>
    <w:rsid w:val="009145D3"/>
    <w:rsid w:val="00920E11"/>
    <w:rsid w:val="00947DB5"/>
    <w:rsid w:val="00950FAA"/>
    <w:rsid w:val="00951FA5"/>
    <w:rsid w:val="00953961"/>
    <w:rsid w:val="009558AC"/>
    <w:rsid w:val="00956E91"/>
    <w:rsid w:val="00980F98"/>
    <w:rsid w:val="009876FC"/>
    <w:rsid w:val="009C5F20"/>
    <w:rsid w:val="009D131A"/>
    <w:rsid w:val="009D33B1"/>
    <w:rsid w:val="009D6BB3"/>
    <w:rsid w:val="009E38CD"/>
    <w:rsid w:val="009E7E4F"/>
    <w:rsid w:val="00A01D4D"/>
    <w:rsid w:val="00A06730"/>
    <w:rsid w:val="00A07C80"/>
    <w:rsid w:val="00A1229D"/>
    <w:rsid w:val="00A13709"/>
    <w:rsid w:val="00A141E7"/>
    <w:rsid w:val="00A23210"/>
    <w:rsid w:val="00A30020"/>
    <w:rsid w:val="00A3082E"/>
    <w:rsid w:val="00A31D5B"/>
    <w:rsid w:val="00A34CB6"/>
    <w:rsid w:val="00A526E5"/>
    <w:rsid w:val="00A53141"/>
    <w:rsid w:val="00A56374"/>
    <w:rsid w:val="00A62492"/>
    <w:rsid w:val="00A65216"/>
    <w:rsid w:val="00A7567A"/>
    <w:rsid w:val="00A95C7F"/>
    <w:rsid w:val="00AA206C"/>
    <w:rsid w:val="00AA7699"/>
    <w:rsid w:val="00AB2766"/>
    <w:rsid w:val="00AD127E"/>
    <w:rsid w:val="00AD34BF"/>
    <w:rsid w:val="00AD74FF"/>
    <w:rsid w:val="00AD7C10"/>
    <w:rsid w:val="00AE12E8"/>
    <w:rsid w:val="00AE4153"/>
    <w:rsid w:val="00AF0D68"/>
    <w:rsid w:val="00AF47F8"/>
    <w:rsid w:val="00AF69DF"/>
    <w:rsid w:val="00B03746"/>
    <w:rsid w:val="00B12896"/>
    <w:rsid w:val="00B216E2"/>
    <w:rsid w:val="00B33F65"/>
    <w:rsid w:val="00B35F4F"/>
    <w:rsid w:val="00B40AFB"/>
    <w:rsid w:val="00B40F0B"/>
    <w:rsid w:val="00B40F1F"/>
    <w:rsid w:val="00B43613"/>
    <w:rsid w:val="00B43E61"/>
    <w:rsid w:val="00B51B3F"/>
    <w:rsid w:val="00B52F97"/>
    <w:rsid w:val="00B60095"/>
    <w:rsid w:val="00B60A24"/>
    <w:rsid w:val="00B61D92"/>
    <w:rsid w:val="00B62140"/>
    <w:rsid w:val="00B7109C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D4674"/>
    <w:rsid w:val="00BE2682"/>
    <w:rsid w:val="00BE3DB6"/>
    <w:rsid w:val="00BE58BF"/>
    <w:rsid w:val="00C05BE3"/>
    <w:rsid w:val="00C1227F"/>
    <w:rsid w:val="00C579AC"/>
    <w:rsid w:val="00C729E4"/>
    <w:rsid w:val="00C9391F"/>
    <w:rsid w:val="00CA4874"/>
    <w:rsid w:val="00CB5018"/>
    <w:rsid w:val="00CB5945"/>
    <w:rsid w:val="00CD12F1"/>
    <w:rsid w:val="00CD170B"/>
    <w:rsid w:val="00CD24D5"/>
    <w:rsid w:val="00CD52E6"/>
    <w:rsid w:val="00CD567C"/>
    <w:rsid w:val="00D022EC"/>
    <w:rsid w:val="00D03F61"/>
    <w:rsid w:val="00D33FFA"/>
    <w:rsid w:val="00D3638C"/>
    <w:rsid w:val="00D65B4D"/>
    <w:rsid w:val="00D67D5B"/>
    <w:rsid w:val="00D7073D"/>
    <w:rsid w:val="00D73AB2"/>
    <w:rsid w:val="00DA362A"/>
    <w:rsid w:val="00DA4A67"/>
    <w:rsid w:val="00DA5A87"/>
    <w:rsid w:val="00DB6CA4"/>
    <w:rsid w:val="00DC3344"/>
    <w:rsid w:val="00DC5D73"/>
    <w:rsid w:val="00DE1E7D"/>
    <w:rsid w:val="00DE628E"/>
    <w:rsid w:val="00E056F0"/>
    <w:rsid w:val="00E22DC5"/>
    <w:rsid w:val="00E26D53"/>
    <w:rsid w:val="00E3235A"/>
    <w:rsid w:val="00E37F80"/>
    <w:rsid w:val="00E37FB1"/>
    <w:rsid w:val="00E411A5"/>
    <w:rsid w:val="00E4394D"/>
    <w:rsid w:val="00E470AE"/>
    <w:rsid w:val="00E632B2"/>
    <w:rsid w:val="00E72963"/>
    <w:rsid w:val="00E73615"/>
    <w:rsid w:val="00E73B00"/>
    <w:rsid w:val="00EA0B3A"/>
    <w:rsid w:val="00EB0C09"/>
    <w:rsid w:val="00EB31E4"/>
    <w:rsid w:val="00EB3D14"/>
    <w:rsid w:val="00EB7DD0"/>
    <w:rsid w:val="00EC7C0E"/>
    <w:rsid w:val="00ED2963"/>
    <w:rsid w:val="00EE3FE0"/>
    <w:rsid w:val="00EF0D38"/>
    <w:rsid w:val="00EF5C0C"/>
    <w:rsid w:val="00F0411A"/>
    <w:rsid w:val="00F10CED"/>
    <w:rsid w:val="00F15786"/>
    <w:rsid w:val="00F27785"/>
    <w:rsid w:val="00F3570A"/>
    <w:rsid w:val="00F41C35"/>
    <w:rsid w:val="00F52A23"/>
    <w:rsid w:val="00F5703C"/>
    <w:rsid w:val="00F6365E"/>
    <w:rsid w:val="00F673BC"/>
    <w:rsid w:val="00F82285"/>
    <w:rsid w:val="00F8532B"/>
    <w:rsid w:val="00F858E3"/>
    <w:rsid w:val="00F85CC1"/>
    <w:rsid w:val="00F863A8"/>
    <w:rsid w:val="00F92F24"/>
    <w:rsid w:val="00FA28D9"/>
    <w:rsid w:val="00FA2F5D"/>
    <w:rsid w:val="00FE5BB5"/>
    <w:rsid w:val="00FF5687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654223C"/>
  <w15:chartTrackingRefBased/>
  <w15:docId w15:val="{44E6C31E-D50E-4817-93AC-48945953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56B50-CE74-48A6-BF82-5989890E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6</TotalTime>
  <Pages>2</Pages>
  <Words>337</Words>
  <Characters>1649</Characters>
  <Application>Microsoft Office Word</Application>
  <DocSecurity>4</DocSecurity>
  <Lines>58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2026-03-26T11:32:00Z</dcterms:created>
  <dcterms:modified xsi:type="dcterms:W3CDTF">2026-03-26T11:32:00Z</dcterms:modified>
</cp:coreProperties>
</file>