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49B3A" w14:textId="3E31686A" w:rsidR="00822F5C" w:rsidRPr="00822F5C" w:rsidRDefault="007E0AAA" w:rsidP="00822F5C">
      <w:pPr>
        <w:ind w:left="-284" w:right="-143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14 </w:t>
      </w:r>
      <w:r w:rsidR="00812DD9">
        <w:rPr>
          <w:rFonts w:ascii="Raleway" w:hAnsi="Raleway" w:cs="Arial"/>
          <w:sz w:val="24"/>
          <w:szCs w:val="24"/>
        </w:rPr>
        <w:t>May 2026</w:t>
      </w:r>
    </w:p>
    <w:p w14:paraId="1A33D830" w14:textId="01CC64BD" w:rsidR="00822F5C" w:rsidRPr="00822F5C" w:rsidRDefault="00822F5C" w:rsidP="00822F5C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822F5C">
        <w:rPr>
          <w:rFonts w:ascii="Raleway" w:hAnsi="Raleway" w:cs="Arial"/>
          <w:sz w:val="24"/>
          <w:szCs w:val="24"/>
        </w:rPr>
        <w:t>Dear</w:t>
      </w:r>
      <w:r w:rsidR="00603BBA">
        <w:rPr>
          <w:rFonts w:ascii="Raleway" w:hAnsi="Raleway" w:cs="Arial"/>
          <w:sz w:val="24"/>
          <w:szCs w:val="24"/>
        </w:rPr>
        <w:t xml:space="preserve"> Parents of </w:t>
      </w:r>
      <w:r w:rsidR="00E12677">
        <w:rPr>
          <w:rFonts w:ascii="Raleway" w:hAnsi="Raleway" w:cs="Arial"/>
          <w:sz w:val="24"/>
          <w:szCs w:val="24"/>
        </w:rPr>
        <w:t>Y5/6 Choir</w:t>
      </w:r>
      <w:r w:rsidR="00603BBA">
        <w:rPr>
          <w:rFonts w:ascii="Raleway" w:hAnsi="Raleway" w:cs="Arial"/>
          <w:sz w:val="24"/>
          <w:szCs w:val="24"/>
        </w:rPr>
        <w:t xml:space="preserve"> </w:t>
      </w:r>
    </w:p>
    <w:p w14:paraId="51F9744A" w14:textId="77777777" w:rsidR="00822F5C" w:rsidRPr="00822F5C" w:rsidRDefault="00822F5C" w:rsidP="00822F5C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1F2A0665" w14:textId="2642AD3A" w:rsidR="00E12677" w:rsidRDefault="00822F5C" w:rsidP="00E1267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822F5C">
        <w:rPr>
          <w:rFonts w:ascii="Raleway" w:hAnsi="Raleway" w:cs="Arial"/>
          <w:b/>
          <w:sz w:val="24"/>
          <w:szCs w:val="24"/>
        </w:rPr>
        <w:t>Y5/6 SENIOR CHOIR</w:t>
      </w:r>
      <w:r w:rsidR="003456E1">
        <w:rPr>
          <w:rFonts w:ascii="Raleway" w:hAnsi="Raleway" w:cs="Arial"/>
          <w:b/>
          <w:sz w:val="24"/>
          <w:szCs w:val="24"/>
        </w:rPr>
        <w:t xml:space="preserve"> </w:t>
      </w:r>
      <w:r w:rsidRPr="00822F5C">
        <w:rPr>
          <w:rFonts w:ascii="Raleway" w:hAnsi="Raleway" w:cs="Arial"/>
          <w:b/>
          <w:sz w:val="24"/>
          <w:szCs w:val="24"/>
        </w:rPr>
        <w:t xml:space="preserve">– </w:t>
      </w:r>
      <w:r w:rsidR="00812DD9">
        <w:rPr>
          <w:rFonts w:ascii="Raleway" w:hAnsi="Raleway" w:cs="Arial"/>
          <w:b/>
          <w:sz w:val="24"/>
          <w:szCs w:val="24"/>
        </w:rPr>
        <w:t xml:space="preserve">STAMFORD SINGS </w:t>
      </w:r>
      <w:r w:rsidRPr="00822F5C">
        <w:rPr>
          <w:rFonts w:ascii="Raleway" w:hAnsi="Raleway" w:cs="Arial"/>
          <w:b/>
          <w:sz w:val="24"/>
          <w:szCs w:val="24"/>
        </w:rPr>
        <w:t>–</w:t>
      </w:r>
      <w:r w:rsidR="00B74207">
        <w:rPr>
          <w:rFonts w:ascii="Raleway" w:hAnsi="Raleway" w:cs="Arial"/>
          <w:b/>
          <w:sz w:val="24"/>
          <w:szCs w:val="24"/>
        </w:rPr>
        <w:t>WEDNESDAY 24</w:t>
      </w:r>
      <w:r w:rsidR="007E0AAA">
        <w:rPr>
          <w:rFonts w:ascii="Raleway" w:hAnsi="Raleway" w:cs="Arial"/>
          <w:b/>
          <w:sz w:val="24"/>
          <w:szCs w:val="24"/>
          <w:vertAlign w:val="superscript"/>
        </w:rPr>
        <w:t xml:space="preserve"> </w:t>
      </w:r>
      <w:r w:rsidR="00B74207">
        <w:rPr>
          <w:rFonts w:ascii="Raleway" w:hAnsi="Raleway" w:cs="Arial"/>
          <w:b/>
          <w:sz w:val="24"/>
          <w:szCs w:val="24"/>
        </w:rPr>
        <w:t xml:space="preserve">JUNE </w:t>
      </w:r>
      <w:r w:rsidR="007E0AAA">
        <w:rPr>
          <w:rFonts w:ascii="Raleway" w:hAnsi="Raleway" w:cs="Arial"/>
          <w:b/>
          <w:sz w:val="24"/>
          <w:szCs w:val="24"/>
        </w:rPr>
        <w:t xml:space="preserve">- </w:t>
      </w:r>
      <w:r w:rsidR="00422E79">
        <w:rPr>
          <w:rFonts w:ascii="Raleway" w:hAnsi="Raleway" w:cs="Arial"/>
          <w:b/>
          <w:sz w:val="24"/>
          <w:szCs w:val="24"/>
        </w:rPr>
        <w:t>1645-1745</w:t>
      </w:r>
      <w:r w:rsidR="00951583">
        <w:rPr>
          <w:rFonts w:ascii="Raleway" w:hAnsi="Raleway" w:cs="Arial"/>
          <w:b/>
          <w:sz w:val="24"/>
          <w:szCs w:val="24"/>
        </w:rPr>
        <w:t xml:space="preserve"> – CASTERTON COLLEGE</w:t>
      </w:r>
    </w:p>
    <w:p w14:paraId="0E8335BF" w14:textId="77777777" w:rsidR="00E12677" w:rsidRDefault="00E12677" w:rsidP="00E12677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7CB3B6DC" w14:textId="3989BBB7" w:rsidR="00E12677" w:rsidRDefault="00E12677" w:rsidP="00E12677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  <w:r w:rsidRPr="00E12677">
        <w:rPr>
          <w:rFonts w:ascii="Raleway" w:hAnsi="Raleway" w:cs="Arial"/>
          <w:sz w:val="24"/>
          <w:szCs w:val="24"/>
        </w:rPr>
        <w:t xml:space="preserve">I am delighted to inform you that </w:t>
      </w:r>
      <w:r w:rsidR="00C75C44">
        <w:rPr>
          <w:rFonts w:ascii="Raleway" w:hAnsi="Raleway" w:cs="Arial"/>
          <w:sz w:val="24"/>
          <w:szCs w:val="24"/>
        </w:rPr>
        <w:t>we are taking part in</w:t>
      </w:r>
      <w:r w:rsidR="00951583">
        <w:rPr>
          <w:rFonts w:ascii="Raleway" w:hAnsi="Raleway" w:cs="Arial"/>
          <w:sz w:val="24"/>
          <w:szCs w:val="24"/>
        </w:rPr>
        <w:t xml:space="preserve"> Stamford Sings organised by Caster</w:t>
      </w:r>
      <w:r w:rsidR="00C75C44">
        <w:rPr>
          <w:rFonts w:ascii="Raleway" w:hAnsi="Raleway" w:cs="Arial"/>
          <w:sz w:val="24"/>
          <w:szCs w:val="24"/>
        </w:rPr>
        <w:t>t</w:t>
      </w:r>
      <w:r w:rsidR="00951583">
        <w:rPr>
          <w:rFonts w:ascii="Raleway" w:hAnsi="Raleway" w:cs="Arial"/>
          <w:sz w:val="24"/>
          <w:szCs w:val="24"/>
        </w:rPr>
        <w:t>on College involving local primary schools</w:t>
      </w:r>
      <w:r w:rsidR="00C75C44">
        <w:rPr>
          <w:rFonts w:ascii="Raleway" w:hAnsi="Raleway" w:cs="Arial"/>
          <w:sz w:val="24"/>
          <w:szCs w:val="24"/>
        </w:rPr>
        <w:t>.</w:t>
      </w:r>
      <w:r w:rsidR="000436D9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 This is an excellent opportunity for our choir to sing</w:t>
      </w:r>
      <w:r w:rsidR="00A37C23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 with other local children</w:t>
      </w:r>
      <w:r w:rsidR="007E0AAA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, </w:t>
      </w:r>
      <w:r w:rsidR="00DE44B9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and we also have an opportunity to sing our own </w:t>
      </w:r>
      <w:r w:rsidR="008131FD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songs from the Oundle Festival </w:t>
      </w:r>
      <w:r w:rsidR="00FD1F10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in a solo spot. Therefore, your child’s partici</w:t>
      </w:r>
      <w:r w:rsidR="00C213B2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pation in this is very important and I hop</w:t>
      </w:r>
      <w:r w:rsidR="00E606B0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e</w:t>
      </w:r>
      <w:r w:rsidR="00C213B2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 they will be able to take part.</w:t>
      </w:r>
    </w:p>
    <w:p w14:paraId="315C7041" w14:textId="77777777" w:rsidR="00062651" w:rsidRDefault="00062651" w:rsidP="00E12677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</w:p>
    <w:p w14:paraId="342D196B" w14:textId="39E8ADF9" w:rsidR="00450FB4" w:rsidRDefault="00E606B0" w:rsidP="00450FB4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  <w:r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W</w:t>
      </w:r>
      <w:r w:rsidR="00062651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e will walk to Casterton College from school at around 133</w:t>
      </w:r>
      <w:r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0</w:t>
      </w:r>
      <w:r w:rsidR="00412B32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 and have a rehearsal.</w:t>
      </w:r>
      <w:r w:rsidR="00A2121F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 Please give your child a packed tea as we will be staying at Cast</w:t>
      </w:r>
      <w:r w:rsidR="00BF4AF7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erton until the concert starts</w:t>
      </w:r>
      <w:r w:rsidR="00EE101A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.</w:t>
      </w:r>
    </w:p>
    <w:p w14:paraId="27F31416" w14:textId="77777777" w:rsidR="00450FB4" w:rsidRDefault="00450FB4" w:rsidP="00450FB4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</w:p>
    <w:p w14:paraId="15FB7C97" w14:textId="5FB54BB3" w:rsidR="00EE101A" w:rsidRDefault="00450FB4" w:rsidP="00450FB4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  <w:r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Doors will open for the audience at 1620</w:t>
      </w:r>
      <w:r w:rsidR="007E0AAA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. The concert </w:t>
      </w:r>
      <w:r w:rsidR="00EE101A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will start at 1645 and finish </w:t>
      </w:r>
      <w:r w:rsidR="007E0AAA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at </w:t>
      </w:r>
      <w:r w:rsidR="00EE101A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approximately 1745.</w:t>
      </w:r>
    </w:p>
    <w:p w14:paraId="26534F75" w14:textId="77777777" w:rsidR="00EE101A" w:rsidRDefault="00EE101A" w:rsidP="00450FB4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</w:p>
    <w:p w14:paraId="54DE5FAC" w14:textId="6BE75FCE" w:rsidR="008225A1" w:rsidRDefault="00E12677" w:rsidP="00450FB4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  <w:r w:rsidRPr="00E12677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Ticket</w:t>
      </w:r>
      <w:r w:rsidR="00566E81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s f</w:t>
      </w:r>
      <w:r w:rsidR="006A3D2D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or the concert are </w:t>
      </w:r>
      <w:r w:rsidR="00A72832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free and are available to book using this link </w:t>
      </w:r>
      <w:hyperlink r:id="rId8" w:history="1">
        <w:r w:rsidR="00062651" w:rsidRPr="00754511">
          <w:rPr>
            <w:rStyle w:val="Hyperlink"/>
            <w:rFonts w:ascii="Raleway" w:hAnsi="Raleway" w:cs="Arial"/>
            <w:sz w:val="23"/>
            <w:szCs w:val="23"/>
            <w:bdr w:val="none" w:sz="0" w:space="0" w:color="auto" w:frame="1"/>
          </w:rPr>
          <w:t>www.ticketsource.com/casterton-college</w:t>
        </w:r>
      </w:hyperlink>
    </w:p>
    <w:p w14:paraId="4BF79C3D" w14:textId="77777777" w:rsidR="00062651" w:rsidRDefault="00062651" w:rsidP="00062651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</w:p>
    <w:p w14:paraId="3579957D" w14:textId="6263B451" w:rsidR="00062651" w:rsidRDefault="00062651" w:rsidP="00062651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  <w:r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Below </w:t>
      </w:r>
      <w:r w:rsidR="00EE101A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are the approximate timings:</w:t>
      </w:r>
    </w:p>
    <w:p w14:paraId="2FBD69DF" w14:textId="77777777" w:rsidR="00920E82" w:rsidRDefault="00920E82" w:rsidP="00920E82">
      <w:pPr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</w:p>
    <w:p w14:paraId="1912EE69" w14:textId="33C54071" w:rsidR="00DA1739" w:rsidRPr="00EE101A" w:rsidRDefault="00DA1739" w:rsidP="00EE101A">
      <w:pPr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  <w:r>
        <w:rPr>
          <w:rFonts w:ascii="Raleway" w:hAnsi="Raleway" w:cs="Arial"/>
          <w:color w:val="242424"/>
          <w:sz w:val="23"/>
          <w:szCs w:val="23"/>
        </w:rPr>
        <w:t>1400-1500</w:t>
      </w:r>
      <w:r w:rsidR="008D3926" w:rsidRPr="008D3926">
        <w:rPr>
          <w:rFonts w:ascii="Raleway" w:hAnsi="Raleway" w:cs="Arial"/>
          <w:color w:val="242424"/>
          <w:sz w:val="23"/>
          <w:szCs w:val="23"/>
        </w:rPr>
        <w:t xml:space="preserve"> </w:t>
      </w:r>
      <w:r w:rsidR="00B92892">
        <w:rPr>
          <w:rFonts w:ascii="Raleway" w:hAnsi="Raleway" w:cs="Arial"/>
          <w:color w:val="242424"/>
          <w:sz w:val="23"/>
          <w:szCs w:val="23"/>
        </w:rPr>
        <w:t xml:space="preserve">- </w:t>
      </w:r>
      <w:r w:rsidR="008D3926" w:rsidRPr="008D3926">
        <w:rPr>
          <w:rFonts w:ascii="Raleway" w:hAnsi="Raleway" w:cs="Arial"/>
          <w:color w:val="242424"/>
          <w:sz w:val="23"/>
          <w:szCs w:val="23"/>
        </w:rPr>
        <w:t xml:space="preserve">Schools </w:t>
      </w:r>
      <w:r w:rsidR="008D3926">
        <w:rPr>
          <w:rFonts w:ascii="Raleway" w:hAnsi="Raleway" w:cs="Arial"/>
          <w:color w:val="242424"/>
          <w:sz w:val="23"/>
          <w:szCs w:val="23"/>
        </w:rPr>
        <w:t>arrive</w:t>
      </w:r>
    </w:p>
    <w:p w14:paraId="1BAF7C55" w14:textId="437703DD" w:rsidR="007236FD" w:rsidRDefault="00BB1BFC" w:rsidP="00920E82">
      <w:pPr>
        <w:pStyle w:val="xmsonormal"/>
        <w:spacing w:before="0" w:beforeAutospacing="0" w:after="0" w:afterAutospacing="0"/>
        <w:rPr>
          <w:rFonts w:ascii="Raleway" w:hAnsi="Raleway" w:cs="Arial"/>
          <w:color w:val="242424"/>
          <w:sz w:val="23"/>
          <w:szCs w:val="23"/>
        </w:rPr>
      </w:pPr>
      <w:r>
        <w:rPr>
          <w:rFonts w:ascii="Raleway" w:hAnsi="Raleway" w:cs="Arial"/>
          <w:color w:val="242424"/>
          <w:sz w:val="23"/>
          <w:szCs w:val="23"/>
        </w:rPr>
        <w:t>1500-</w:t>
      </w:r>
      <w:r w:rsidR="00D02BFD">
        <w:rPr>
          <w:rFonts w:ascii="Raleway" w:hAnsi="Raleway" w:cs="Arial"/>
          <w:color w:val="242424"/>
          <w:sz w:val="23"/>
          <w:szCs w:val="23"/>
        </w:rPr>
        <w:t>1545 -</w:t>
      </w:r>
      <w:r w:rsidR="00B92892">
        <w:rPr>
          <w:rFonts w:ascii="Raleway" w:hAnsi="Raleway" w:cs="Arial"/>
          <w:color w:val="242424"/>
          <w:sz w:val="23"/>
          <w:szCs w:val="23"/>
        </w:rPr>
        <w:t xml:space="preserve"> </w:t>
      </w:r>
      <w:r w:rsidR="008D3926" w:rsidRPr="008D3926">
        <w:rPr>
          <w:rFonts w:ascii="Raleway" w:hAnsi="Raleway" w:cs="Arial"/>
          <w:color w:val="242424"/>
          <w:sz w:val="23"/>
          <w:szCs w:val="23"/>
        </w:rPr>
        <w:t xml:space="preserve">Rehearsal </w:t>
      </w:r>
    </w:p>
    <w:p w14:paraId="491A3B0B" w14:textId="087103BF" w:rsidR="007236FD" w:rsidRDefault="00D72E1D" w:rsidP="00920E82">
      <w:pPr>
        <w:pStyle w:val="xmsonormal"/>
        <w:spacing w:before="0" w:beforeAutospacing="0" w:after="0" w:afterAutospacing="0"/>
        <w:rPr>
          <w:rFonts w:ascii="Raleway" w:hAnsi="Raleway" w:cs="Arial"/>
          <w:color w:val="242424"/>
          <w:sz w:val="23"/>
          <w:szCs w:val="23"/>
        </w:rPr>
      </w:pPr>
      <w:r>
        <w:rPr>
          <w:rFonts w:ascii="Raleway" w:hAnsi="Raleway" w:cs="Arial"/>
          <w:color w:val="242424"/>
          <w:sz w:val="23"/>
          <w:szCs w:val="23"/>
        </w:rPr>
        <w:t>1545-</w:t>
      </w:r>
      <w:r w:rsidR="00D02BFD">
        <w:rPr>
          <w:rFonts w:ascii="Raleway" w:hAnsi="Raleway" w:cs="Arial"/>
          <w:color w:val="242424"/>
          <w:sz w:val="23"/>
          <w:szCs w:val="23"/>
        </w:rPr>
        <w:t>1630 -</w:t>
      </w:r>
      <w:r w:rsidR="00B92892">
        <w:rPr>
          <w:rFonts w:ascii="Raleway" w:hAnsi="Raleway" w:cs="Arial"/>
          <w:color w:val="242424"/>
          <w:sz w:val="23"/>
          <w:szCs w:val="23"/>
        </w:rPr>
        <w:t xml:space="preserve"> </w:t>
      </w:r>
      <w:r w:rsidR="00501C79">
        <w:rPr>
          <w:rFonts w:ascii="Raleway" w:hAnsi="Raleway" w:cs="Arial"/>
          <w:color w:val="242424"/>
          <w:sz w:val="23"/>
          <w:szCs w:val="23"/>
        </w:rPr>
        <w:t>Tea break</w:t>
      </w:r>
    </w:p>
    <w:p w14:paraId="7FB8F60C" w14:textId="13DB192B" w:rsidR="0021098E" w:rsidRPr="004B5D80" w:rsidRDefault="00501C79" w:rsidP="00CF0E3A">
      <w:pPr>
        <w:pStyle w:val="xmsonormal"/>
        <w:spacing w:before="0" w:beforeAutospacing="0" w:after="0" w:afterAutospacing="0"/>
        <w:rPr>
          <w:rFonts w:ascii="Raleway" w:hAnsi="Raleway" w:cs="Arial"/>
          <w:color w:val="242424"/>
          <w:sz w:val="23"/>
          <w:szCs w:val="23"/>
        </w:rPr>
      </w:pPr>
      <w:r>
        <w:rPr>
          <w:rFonts w:ascii="Raleway" w:hAnsi="Raleway" w:cs="Arial"/>
          <w:color w:val="242424"/>
          <w:sz w:val="23"/>
          <w:szCs w:val="23"/>
        </w:rPr>
        <w:t>1620</w:t>
      </w:r>
      <w:r w:rsidR="00B92892">
        <w:rPr>
          <w:rFonts w:ascii="Raleway" w:hAnsi="Raleway" w:cs="Arial"/>
          <w:color w:val="242424"/>
          <w:sz w:val="23"/>
          <w:szCs w:val="23"/>
        </w:rPr>
        <w:t xml:space="preserve"> - </w:t>
      </w:r>
      <w:r w:rsidR="008D3926" w:rsidRPr="008D3926">
        <w:rPr>
          <w:rFonts w:ascii="Raleway" w:hAnsi="Raleway" w:cs="Arial"/>
          <w:color w:val="242424"/>
          <w:sz w:val="23"/>
          <w:szCs w:val="23"/>
        </w:rPr>
        <w:t>doors open</w:t>
      </w:r>
      <w:r w:rsidR="008D3926">
        <w:rPr>
          <w:rFonts w:ascii="Raleway" w:hAnsi="Raleway" w:cs="Arial"/>
          <w:color w:val="242424"/>
          <w:sz w:val="23"/>
          <w:szCs w:val="23"/>
        </w:rPr>
        <w:t xml:space="preserve"> for audience</w:t>
      </w:r>
      <w:r w:rsidR="008D3926" w:rsidRPr="008D3926">
        <w:rPr>
          <w:rFonts w:ascii="Raleway" w:hAnsi="Raleway" w:cs="Arial"/>
          <w:color w:val="242424"/>
          <w:sz w:val="23"/>
          <w:szCs w:val="23"/>
        </w:rPr>
        <w:br/>
        <w:t>1</w:t>
      </w:r>
      <w:r w:rsidR="00B92892">
        <w:rPr>
          <w:rFonts w:ascii="Raleway" w:hAnsi="Raleway" w:cs="Arial"/>
          <w:color w:val="242424"/>
          <w:sz w:val="23"/>
          <w:szCs w:val="23"/>
        </w:rPr>
        <w:t>6</w:t>
      </w:r>
      <w:r w:rsidR="008D3926" w:rsidRPr="008D3926">
        <w:rPr>
          <w:rFonts w:ascii="Raleway" w:hAnsi="Raleway" w:cs="Arial"/>
          <w:color w:val="242424"/>
          <w:sz w:val="23"/>
          <w:szCs w:val="23"/>
        </w:rPr>
        <w:t>45</w:t>
      </w:r>
      <w:r w:rsidR="00CF0E3A">
        <w:rPr>
          <w:rFonts w:ascii="Raleway" w:hAnsi="Raleway" w:cs="Arial"/>
          <w:color w:val="242424"/>
          <w:sz w:val="23"/>
          <w:szCs w:val="23"/>
        </w:rPr>
        <w:t xml:space="preserve">-1745 </w:t>
      </w:r>
      <w:r w:rsidR="00D02BFD">
        <w:rPr>
          <w:rFonts w:ascii="Raleway" w:hAnsi="Raleway" w:cs="Arial"/>
          <w:color w:val="242424"/>
          <w:sz w:val="23"/>
          <w:szCs w:val="23"/>
        </w:rPr>
        <w:t xml:space="preserve">- </w:t>
      </w:r>
      <w:r w:rsidR="00D02BFD" w:rsidRPr="008D3926">
        <w:rPr>
          <w:rFonts w:ascii="Raleway" w:hAnsi="Raleway" w:cs="Arial"/>
          <w:color w:val="242424"/>
          <w:sz w:val="23"/>
          <w:szCs w:val="23"/>
        </w:rPr>
        <w:t>Performance</w:t>
      </w:r>
      <w:r w:rsidR="008D3926" w:rsidRPr="008D3926">
        <w:rPr>
          <w:rFonts w:ascii="Raleway" w:hAnsi="Raleway" w:cs="Arial"/>
          <w:color w:val="242424"/>
          <w:sz w:val="23"/>
          <w:szCs w:val="23"/>
        </w:rPr>
        <w:br/>
      </w:r>
    </w:p>
    <w:p w14:paraId="779AA89B" w14:textId="5B215ACB" w:rsidR="005552FF" w:rsidRDefault="005552FF" w:rsidP="00CF0E3A">
      <w:pPr>
        <w:ind w:right="-143"/>
        <w:jc w:val="both"/>
        <w:rPr>
          <w:rFonts w:ascii="Raleway" w:hAnsi="Raleway" w:cs="Arial"/>
          <w:sz w:val="23"/>
          <w:szCs w:val="23"/>
        </w:rPr>
      </w:pPr>
      <w:r w:rsidRPr="004E6F13">
        <w:rPr>
          <w:rFonts w:ascii="Raleway" w:hAnsi="Raleway" w:cs="Arial"/>
          <w:sz w:val="23"/>
          <w:szCs w:val="23"/>
        </w:rPr>
        <w:t>T</w:t>
      </w:r>
      <w:r w:rsidR="004E6F13">
        <w:rPr>
          <w:rFonts w:ascii="Raleway" w:hAnsi="Raleway" w:cs="Arial"/>
          <w:sz w:val="23"/>
          <w:szCs w:val="23"/>
        </w:rPr>
        <w:t>h</w:t>
      </w:r>
      <w:r w:rsidRPr="004E6F13">
        <w:rPr>
          <w:rFonts w:ascii="Raleway" w:hAnsi="Raleway" w:cs="Arial"/>
          <w:sz w:val="23"/>
          <w:szCs w:val="23"/>
        </w:rPr>
        <w:t xml:space="preserve">e children will need to wear </w:t>
      </w:r>
      <w:r w:rsidR="00CF0E3A">
        <w:rPr>
          <w:rFonts w:ascii="Raleway" w:hAnsi="Raleway" w:cs="Arial"/>
          <w:sz w:val="23"/>
          <w:szCs w:val="23"/>
        </w:rPr>
        <w:t xml:space="preserve">their usual </w:t>
      </w:r>
      <w:r w:rsidR="007E0AAA">
        <w:rPr>
          <w:rFonts w:ascii="Raleway" w:hAnsi="Raleway" w:cs="Arial"/>
          <w:sz w:val="23"/>
          <w:szCs w:val="23"/>
        </w:rPr>
        <w:t xml:space="preserve">full winter school </w:t>
      </w:r>
      <w:r w:rsidR="00CF0E3A">
        <w:rPr>
          <w:rFonts w:ascii="Raleway" w:hAnsi="Raleway" w:cs="Arial"/>
          <w:sz w:val="23"/>
          <w:szCs w:val="23"/>
        </w:rPr>
        <w:t xml:space="preserve">uniform </w:t>
      </w:r>
      <w:r w:rsidR="007E0AAA">
        <w:rPr>
          <w:rFonts w:ascii="Raleway" w:hAnsi="Raleway" w:cs="Arial"/>
          <w:sz w:val="23"/>
          <w:szCs w:val="23"/>
        </w:rPr>
        <w:t xml:space="preserve">on </w:t>
      </w:r>
      <w:r w:rsidR="00CF0E3A">
        <w:rPr>
          <w:rFonts w:ascii="Raleway" w:hAnsi="Raleway" w:cs="Arial"/>
          <w:sz w:val="23"/>
          <w:szCs w:val="23"/>
        </w:rPr>
        <w:t xml:space="preserve">the day </w:t>
      </w:r>
      <w:r w:rsidR="007E0AAA">
        <w:rPr>
          <w:rFonts w:ascii="Raleway" w:hAnsi="Raleway" w:cs="Arial"/>
          <w:sz w:val="23"/>
          <w:szCs w:val="23"/>
        </w:rPr>
        <w:t>(</w:t>
      </w:r>
      <w:r w:rsidR="00CF0E3A">
        <w:rPr>
          <w:rFonts w:ascii="Raleway" w:hAnsi="Raleway" w:cs="Arial"/>
          <w:sz w:val="23"/>
          <w:szCs w:val="23"/>
        </w:rPr>
        <w:t>grey skirt/trouser</w:t>
      </w:r>
      <w:r w:rsidR="003044C4">
        <w:rPr>
          <w:rFonts w:ascii="Raleway" w:hAnsi="Raleway" w:cs="Arial"/>
          <w:sz w:val="23"/>
          <w:szCs w:val="23"/>
        </w:rPr>
        <w:t>s/shorts</w:t>
      </w:r>
      <w:r w:rsidR="007E0AAA">
        <w:rPr>
          <w:rFonts w:ascii="Raleway" w:hAnsi="Raleway" w:cs="Arial"/>
          <w:sz w:val="23"/>
          <w:szCs w:val="23"/>
        </w:rPr>
        <w:t xml:space="preserve">, grey socks and black shoes, no summer dresses please) which they can wear with our </w:t>
      </w:r>
      <w:r w:rsidR="003044C4">
        <w:rPr>
          <w:rFonts w:ascii="Raleway" w:hAnsi="Raleway" w:cs="Arial"/>
          <w:sz w:val="23"/>
          <w:szCs w:val="23"/>
        </w:rPr>
        <w:t xml:space="preserve">new choir t-shirts, kindly </w:t>
      </w:r>
      <w:r w:rsidR="00147EC9">
        <w:rPr>
          <w:rFonts w:ascii="Raleway" w:hAnsi="Raleway" w:cs="Arial"/>
          <w:sz w:val="23"/>
          <w:szCs w:val="23"/>
        </w:rPr>
        <w:t>purchased for us by Alltech.</w:t>
      </w:r>
    </w:p>
    <w:p w14:paraId="0710B07A" w14:textId="77777777" w:rsidR="00147EC9" w:rsidRDefault="00147EC9" w:rsidP="00CF0E3A">
      <w:pPr>
        <w:ind w:right="-143"/>
        <w:jc w:val="both"/>
        <w:rPr>
          <w:rFonts w:ascii="Raleway" w:hAnsi="Raleway" w:cs="Arial"/>
          <w:sz w:val="23"/>
          <w:szCs w:val="23"/>
        </w:rPr>
      </w:pPr>
    </w:p>
    <w:p w14:paraId="00D0AE09" w14:textId="41BF92D9" w:rsidR="00147EC9" w:rsidRPr="004E6F13" w:rsidRDefault="00147EC9" w:rsidP="00CF0E3A">
      <w:pPr>
        <w:ind w:right="-143"/>
        <w:jc w:val="both"/>
        <w:rPr>
          <w:rFonts w:ascii="Raleway" w:hAnsi="Raleway" w:cs="Arial"/>
          <w:sz w:val="23"/>
          <w:szCs w:val="23"/>
        </w:rPr>
      </w:pPr>
      <w:r>
        <w:rPr>
          <w:rFonts w:ascii="Raleway" w:hAnsi="Raleway" w:cs="Arial"/>
          <w:sz w:val="23"/>
          <w:szCs w:val="23"/>
        </w:rPr>
        <w:t>Your child will need the following</w:t>
      </w:r>
      <w:r w:rsidR="00354058">
        <w:rPr>
          <w:rFonts w:ascii="Raleway" w:hAnsi="Raleway" w:cs="Arial"/>
          <w:sz w:val="23"/>
          <w:szCs w:val="23"/>
        </w:rPr>
        <w:t>:</w:t>
      </w:r>
    </w:p>
    <w:p w14:paraId="46C008E3" w14:textId="77777777" w:rsidR="005552FF" w:rsidRDefault="005552FF" w:rsidP="00822F5C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0FECA128" w14:textId="38760A45" w:rsidR="002B7001" w:rsidRDefault="007E0AAA" w:rsidP="005552FF">
      <w:pPr>
        <w:pStyle w:val="ListParagraph"/>
        <w:numPr>
          <w:ilvl w:val="0"/>
          <w:numId w:val="35"/>
        </w:numPr>
        <w:ind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</w:t>
      </w:r>
      <w:r w:rsidR="002B7001">
        <w:rPr>
          <w:rFonts w:ascii="Raleway" w:hAnsi="Raleway" w:cs="Arial"/>
          <w:sz w:val="24"/>
          <w:szCs w:val="24"/>
        </w:rPr>
        <w:t>heir school bag</w:t>
      </w:r>
    </w:p>
    <w:p w14:paraId="5B8F9A9E" w14:textId="514DBCAA" w:rsidR="0003776B" w:rsidRDefault="007E0AAA" w:rsidP="0003776B">
      <w:pPr>
        <w:pStyle w:val="ListParagraph"/>
        <w:numPr>
          <w:ilvl w:val="0"/>
          <w:numId w:val="35"/>
        </w:numPr>
        <w:ind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A</w:t>
      </w:r>
      <w:r w:rsidR="00147EC9">
        <w:rPr>
          <w:rFonts w:ascii="Raleway" w:hAnsi="Raleway" w:cs="Arial"/>
          <w:sz w:val="24"/>
          <w:szCs w:val="24"/>
        </w:rPr>
        <w:t xml:space="preserve"> water bottle</w:t>
      </w:r>
    </w:p>
    <w:p w14:paraId="2631BB4A" w14:textId="54031D95" w:rsidR="005552FF" w:rsidRDefault="007E0AAA" w:rsidP="0003776B">
      <w:pPr>
        <w:pStyle w:val="ListParagraph"/>
        <w:numPr>
          <w:ilvl w:val="0"/>
          <w:numId w:val="35"/>
        </w:numPr>
        <w:ind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A </w:t>
      </w:r>
      <w:r w:rsidR="005552FF" w:rsidRPr="0003776B">
        <w:rPr>
          <w:rFonts w:ascii="Raleway" w:hAnsi="Raleway" w:cs="Arial"/>
          <w:sz w:val="24"/>
          <w:szCs w:val="24"/>
        </w:rPr>
        <w:t>packed tea and drink for the break before the concert</w:t>
      </w:r>
    </w:p>
    <w:p w14:paraId="52720E8F" w14:textId="1706284F" w:rsidR="00354058" w:rsidRDefault="007E0AAA" w:rsidP="0003776B">
      <w:pPr>
        <w:pStyle w:val="ListParagraph"/>
        <w:numPr>
          <w:ilvl w:val="0"/>
          <w:numId w:val="35"/>
        </w:numPr>
        <w:ind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C</w:t>
      </w:r>
      <w:r w:rsidR="00354058">
        <w:rPr>
          <w:rFonts w:ascii="Raleway" w:hAnsi="Raleway" w:cs="Arial"/>
          <w:sz w:val="24"/>
          <w:szCs w:val="24"/>
        </w:rPr>
        <w:t>omfortable, suitable school shoes</w:t>
      </w:r>
      <w:r w:rsidR="00381BAF">
        <w:rPr>
          <w:rFonts w:ascii="Raleway" w:hAnsi="Raleway" w:cs="Arial"/>
          <w:sz w:val="24"/>
          <w:szCs w:val="24"/>
        </w:rPr>
        <w:t xml:space="preserve"> </w:t>
      </w:r>
      <w:r w:rsidR="00354058">
        <w:rPr>
          <w:rFonts w:ascii="Raleway" w:hAnsi="Raleway" w:cs="Arial"/>
          <w:sz w:val="24"/>
          <w:szCs w:val="24"/>
        </w:rPr>
        <w:t>for walking</w:t>
      </w:r>
    </w:p>
    <w:p w14:paraId="3389F77E" w14:textId="040AC0F9" w:rsidR="00354058" w:rsidRPr="0003776B" w:rsidRDefault="007E0AAA" w:rsidP="0003776B">
      <w:pPr>
        <w:pStyle w:val="ListParagraph"/>
        <w:numPr>
          <w:ilvl w:val="0"/>
          <w:numId w:val="35"/>
        </w:numPr>
        <w:ind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A </w:t>
      </w:r>
      <w:r w:rsidR="00354058">
        <w:rPr>
          <w:rFonts w:ascii="Raleway" w:hAnsi="Raleway" w:cs="Arial"/>
          <w:sz w:val="24"/>
          <w:szCs w:val="24"/>
        </w:rPr>
        <w:t>raincoat, depending on the weather</w:t>
      </w:r>
    </w:p>
    <w:p w14:paraId="190D0AFC" w14:textId="77777777" w:rsidR="009D2096" w:rsidRDefault="009D2096" w:rsidP="002F139D">
      <w:pPr>
        <w:ind w:right="-143"/>
        <w:jc w:val="both"/>
        <w:rPr>
          <w:rFonts w:ascii="Raleway" w:hAnsi="Raleway" w:cs="Arial"/>
          <w:sz w:val="24"/>
          <w:szCs w:val="24"/>
        </w:rPr>
      </w:pPr>
    </w:p>
    <w:p w14:paraId="4D467459" w14:textId="07F5BFF4" w:rsidR="00A87957" w:rsidRDefault="00822F5C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822F5C">
        <w:rPr>
          <w:rFonts w:ascii="Raleway" w:hAnsi="Raleway" w:cs="Arial"/>
          <w:sz w:val="24"/>
          <w:szCs w:val="24"/>
        </w:rPr>
        <w:t xml:space="preserve">This is </w:t>
      </w:r>
      <w:r w:rsidR="009E01D7">
        <w:rPr>
          <w:rFonts w:ascii="Raleway" w:hAnsi="Raleway" w:cs="Arial"/>
          <w:sz w:val="24"/>
          <w:szCs w:val="24"/>
        </w:rPr>
        <w:t xml:space="preserve">a </w:t>
      </w:r>
      <w:r w:rsidR="00254D73">
        <w:rPr>
          <w:rFonts w:ascii="Raleway" w:hAnsi="Raleway" w:cs="Arial"/>
          <w:sz w:val="24"/>
          <w:szCs w:val="24"/>
        </w:rPr>
        <w:t>fantastic</w:t>
      </w:r>
      <w:r w:rsidR="009E01D7">
        <w:rPr>
          <w:rFonts w:ascii="Raleway" w:hAnsi="Raleway" w:cs="Arial"/>
          <w:sz w:val="24"/>
          <w:szCs w:val="24"/>
        </w:rPr>
        <w:t xml:space="preserve"> event to </w:t>
      </w:r>
      <w:r w:rsidR="0003776B">
        <w:rPr>
          <w:rFonts w:ascii="Raleway" w:hAnsi="Raleway" w:cs="Arial"/>
          <w:sz w:val="24"/>
          <w:szCs w:val="24"/>
        </w:rPr>
        <w:t>be asked to</w:t>
      </w:r>
      <w:r w:rsidR="009E01D7">
        <w:rPr>
          <w:rFonts w:ascii="Raleway" w:hAnsi="Raleway" w:cs="Arial"/>
          <w:sz w:val="24"/>
          <w:szCs w:val="24"/>
        </w:rPr>
        <w:t xml:space="preserve"> part in, especially as it is an opportunity for primary schools across Stamford to come together and sing as a community</w:t>
      </w:r>
      <w:r w:rsidR="00254D73">
        <w:rPr>
          <w:rFonts w:ascii="Raleway" w:hAnsi="Raleway" w:cs="Arial"/>
          <w:sz w:val="24"/>
          <w:szCs w:val="24"/>
        </w:rPr>
        <w:t xml:space="preserve"> and perform to a friendly audience</w:t>
      </w:r>
      <w:r w:rsidR="009E01D7">
        <w:rPr>
          <w:rFonts w:ascii="Raleway" w:hAnsi="Raleway" w:cs="Arial"/>
          <w:sz w:val="24"/>
          <w:szCs w:val="24"/>
        </w:rPr>
        <w:t xml:space="preserve">. It will be a wonderful experience for your </w:t>
      </w:r>
      <w:proofErr w:type="gramStart"/>
      <w:r w:rsidR="009E01D7">
        <w:rPr>
          <w:rFonts w:ascii="Raleway" w:hAnsi="Raleway" w:cs="Arial"/>
          <w:sz w:val="24"/>
          <w:szCs w:val="24"/>
        </w:rPr>
        <w:t>child</w:t>
      </w:r>
      <w:proofErr w:type="gramEnd"/>
      <w:r w:rsidR="009E01D7">
        <w:rPr>
          <w:rFonts w:ascii="Raleway" w:hAnsi="Raleway" w:cs="Arial"/>
          <w:sz w:val="24"/>
          <w:szCs w:val="24"/>
        </w:rPr>
        <w:t xml:space="preserve"> </w:t>
      </w:r>
      <w:r w:rsidR="00A87957">
        <w:rPr>
          <w:rFonts w:ascii="Raleway" w:hAnsi="Raleway" w:cs="Arial"/>
          <w:sz w:val="24"/>
          <w:szCs w:val="24"/>
        </w:rPr>
        <w:t>and I do hope you will be able to watch the performance.</w:t>
      </w:r>
    </w:p>
    <w:p w14:paraId="2E29C3C1" w14:textId="77777777" w:rsidR="00FC4499" w:rsidRDefault="00FC4499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14D3D4D4" w14:textId="750E64A4" w:rsidR="00A87957" w:rsidRDefault="0083221B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lastRenderedPageBreak/>
        <w:t>As this is an out of hours event, p</w:t>
      </w:r>
      <w:r w:rsidR="00FC4499">
        <w:rPr>
          <w:rFonts w:ascii="Raleway" w:hAnsi="Raleway" w:cs="Arial"/>
          <w:sz w:val="24"/>
          <w:szCs w:val="24"/>
        </w:rPr>
        <w:t xml:space="preserve">lease complete the </w:t>
      </w:r>
      <w:r w:rsidR="007E0AAA">
        <w:rPr>
          <w:rFonts w:ascii="Raleway" w:hAnsi="Raleway" w:cs="Arial"/>
          <w:sz w:val="24"/>
          <w:szCs w:val="24"/>
        </w:rPr>
        <w:t xml:space="preserve">online Parentmail form by 1000 on 10 </w:t>
      </w:r>
      <w:r w:rsidR="00560263">
        <w:rPr>
          <w:rFonts w:ascii="Raleway" w:hAnsi="Raleway" w:cs="Arial"/>
          <w:sz w:val="24"/>
          <w:szCs w:val="24"/>
        </w:rPr>
        <w:t>June</w:t>
      </w:r>
      <w:r w:rsidR="00FC4499">
        <w:rPr>
          <w:rFonts w:ascii="Raleway" w:hAnsi="Raleway" w:cs="Arial"/>
          <w:sz w:val="24"/>
          <w:szCs w:val="24"/>
        </w:rPr>
        <w:t>.</w:t>
      </w:r>
    </w:p>
    <w:p w14:paraId="60A6CAF0" w14:textId="77777777" w:rsidR="00FC4499" w:rsidRDefault="00FC4499" w:rsidP="00FC4499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7127EE0A" w14:textId="3D041502" w:rsidR="00A87957" w:rsidRDefault="00822F5C" w:rsidP="00FC4499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822F5C">
        <w:rPr>
          <w:rFonts w:ascii="Raleway" w:hAnsi="Raleway" w:cs="Arial"/>
          <w:sz w:val="24"/>
          <w:szCs w:val="24"/>
        </w:rPr>
        <w:t>Yours sincerely</w:t>
      </w:r>
    </w:p>
    <w:p w14:paraId="2D6250D2" w14:textId="77777777" w:rsidR="007E0AAA" w:rsidRDefault="007E0AAA" w:rsidP="00FC4499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75450168" w14:textId="77777777" w:rsidR="007E0AAA" w:rsidRDefault="007E0AAA" w:rsidP="00FC4499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7735D85D" w14:textId="77777777" w:rsidR="007E0AAA" w:rsidRDefault="007E0AAA" w:rsidP="00FC4499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71295536" w14:textId="77777777" w:rsidR="007E0AAA" w:rsidRDefault="007E0AAA" w:rsidP="00FC4499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13391910" w14:textId="77777777" w:rsidR="00A87957" w:rsidRDefault="00822F5C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822F5C">
        <w:rPr>
          <w:rFonts w:ascii="Raleway" w:hAnsi="Raleway" w:cs="Arial"/>
          <w:sz w:val="24"/>
          <w:szCs w:val="24"/>
        </w:rPr>
        <w:t>Mrs Vicki Mill</w:t>
      </w:r>
      <w:r w:rsidR="00A87957">
        <w:rPr>
          <w:rFonts w:ascii="Raleway" w:hAnsi="Raleway" w:cs="Arial"/>
          <w:sz w:val="24"/>
          <w:szCs w:val="24"/>
        </w:rPr>
        <w:t>s</w:t>
      </w:r>
    </w:p>
    <w:p w14:paraId="30B225CA" w14:textId="64A46EBC" w:rsidR="00B51D18" w:rsidRDefault="00B51D18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Music Subject Leader</w:t>
      </w:r>
    </w:p>
    <w:p w14:paraId="7C4CC944" w14:textId="6EA47B22" w:rsidR="00EF368D" w:rsidRDefault="00EF368D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Y5/6 Choir Leader</w:t>
      </w:r>
    </w:p>
    <w:p w14:paraId="1B7A474D" w14:textId="77777777" w:rsidR="00373235" w:rsidRDefault="00373235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61DC4D9D" w14:textId="77777777" w:rsidR="00373235" w:rsidRDefault="00373235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5A8B8C96" w14:textId="77777777" w:rsidR="007E0AAA" w:rsidRDefault="007E0AAA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47A19B0F" w14:textId="0F491737" w:rsidR="007E0AAA" w:rsidRDefault="007E0AAA" w:rsidP="00A87957">
      <w:pPr>
        <w:ind w:left="-284"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Parentmail Form:</w:t>
      </w:r>
    </w:p>
    <w:p w14:paraId="3047CEDD" w14:textId="77777777" w:rsidR="007E0AAA" w:rsidRDefault="007E0AAA" w:rsidP="00A87957">
      <w:pPr>
        <w:ind w:left="-284" w:right="-143"/>
        <w:jc w:val="both"/>
        <w:rPr>
          <w:rFonts w:ascii="Raleway" w:hAnsi="Raleway" w:cs="Arial"/>
          <w:b/>
          <w:bCs/>
          <w:sz w:val="24"/>
          <w:szCs w:val="24"/>
        </w:rPr>
      </w:pPr>
    </w:p>
    <w:p w14:paraId="67347687" w14:textId="08E3B78A" w:rsidR="007E0AAA" w:rsidRDefault="007E0AAA" w:rsidP="007E0AAA">
      <w:pPr>
        <w:pStyle w:val="ListParagraph"/>
        <w:numPr>
          <w:ilvl w:val="0"/>
          <w:numId w:val="36"/>
        </w:numPr>
        <w:ind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My child will attend this event</w:t>
      </w:r>
    </w:p>
    <w:p w14:paraId="0D1A1824" w14:textId="2CC2CA31" w:rsidR="007E0AAA" w:rsidRDefault="007E0AAA" w:rsidP="007E0AAA">
      <w:pPr>
        <w:pStyle w:val="ListParagraph"/>
        <w:numPr>
          <w:ilvl w:val="0"/>
          <w:numId w:val="36"/>
        </w:numPr>
        <w:ind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My child will not attend this event</w:t>
      </w:r>
    </w:p>
    <w:p w14:paraId="19BFD8AB" w14:textId="7702017C" w:rsidR="007E0AAA" w:rsidRDefault="007E0AAA" w:rsidP="007E0AAA">
      <w:pPr>
        <w:pStyle w:val="ListParagraph"/>
        <w:numPr>
          <w:ilvl w:val="0"/>
          <w:numId w:val="36"/>
        </w:numPr>
        <w:ind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Medication</w:t>
      </w:r>
    </w:p>
    <w:p w14:paraId="4DAA4DB1" w14:textId="7BEC4141" w:rsidR="007E0AAA" w:rsidRDefault="007E0AAA" w:rsidP="007E0AAA">
      <w:pPr>
        <w:pStyle w:val="ListParagraph"/>
        <w:numPr>
          <w:ilvl w:val="0"/>
          <w:numId w:val="36"/>
        </w:numPr>
        <w:ind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Collection</w:t>
      </w:r>
    </w:p>
    <w:p w14:paraId="086F0778" w14:textId="589D23B0" w:rsidR="007E0AAA" w:rsidRDefault="007E0AAA" w:rsidP="007E0AAA">
      <w:pPr>
        <w:pStyle w:val="ListParagraph"/>
        <w:numPr>
          <w:ilvl w:val="0"/>
          <w:numId w:val="36"/>
        </w:numPr>
        <w:ind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Emergency No</w:t>
      </w:r>
    </w:p>
    <w:p w14:paraId="45AD9556" w14:textId="77777777" w:rsidR="007E0AAA" w:rsidRDefault="007E0AAA" w:rsidP="007E0AAA">
      <w:pPr>
        <w:pStyle w:val="ListParagraph"/>
        <w:numPr>
          <w:ilvl w:val="0"/>
          <w:numId w:val="36"/>
        </w:numPr>
        <w:ind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My child cannot be photographed</w:t>
      </w:r>
    </w:p>
    <w:p w14:paraId="7FAA41DB" w14:textId="48154B71" w:rsidR="007E0AAA" w:rsidRDefault="007E0AAA" w:rsidP="007E0AAA">
      <w:pPr>
        <w:pStyle w:val="ListParagraph"/>
        <w:numPr>
          <w:ilvl w:val="0"/>
          <w:numId w:val="36"/>
        </w:numPr>
        <w:ind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School Facebook permission</w:t>
      </w:r>
    </w:p>
    <w:p w14:paraId="0775B163" w14:textId="2554BC84" w:rsidR="007E0AAA" w:rsidRDefault="007E0AAA" w:rsidP="007E0AAA">
      <w:pPr>
        <w:pStyle w:val="ListParagraph"/>
        <w:numPr>
          <w:ilvl w:val="0"/>
          <w:numId w:val="36"/>
        </w:numPr>
        <w:ind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School Website permission</w:t>
      </w:r>
    </w:p>
    <w:p w14:paraId="6B123209" w14:textId="718A4723" w:rsidR="007E0AAA" w:rsidRDefault="007E0AAA" w:rsidP="007E0AAA">
      <w:pPr>
        <w:pStyle w:val="ListParagraph"/>
        <w:numPr>
          <w:ilvl w:val="0"/>
          <w:numId w:val="36"/>
        </w:numPr>
        <w:ind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Casterton College Facebook permission</w:t>
      </w:r>
    </w:p>
    <w:p w14:paraId="5B070DDC" w14:textId="30E01393" w:rsidR="007E0AAA" w:rsidRDefault="007E0AAA" w:rsidP="007E0AAA">
      <w:pPr>
        <w:pStyle w:val="ListParagraph"/>
        <w:numPr>
          <w:ilvl w:val="0"/>
          <w:numId w:val="36"/>
        </w:numPr>
        <w:ind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Casterton College website permission</w:t>
      </w:r>
    </w:p>
    <w:p w14:paraId="1CAE0043" w14:textId="6919DB49" w:rsidR="007E0AAA" w:rsidRDefault="007E0AAA" w:rsidP="007E0AAA">
      <w:pPr>
        <w:pStyle w:val="ListParagraph"/>
        <w:numPr>
          <w:ilvl w:val="0"/>
          <w:numId w:val="36"/>
        </w:numPr>
        <w:ind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Stamford Mercury Facebook permission</w:t>
      </w:r>
    </w:p>
    <w:p w14:paraId="008DD85C" w14:textId="229A2A2C" w:rsidR="007E0AAA" w:rsidRDefault="007E0AAA" w:rsidP="007E0AAA">
      <w:pPr>
        <w:pStyle w:val="ListParagraph"/>
        <w:numPr>
          <w:ilvl w:val="0"/>
          <w:numId w:val="36"/>
        </w:numPr>
        <w:ind w:right="-143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Stamford Mercury Website permission</w:t>
      </w:r>
    </w:p>
    <w:sectPr w:rsidR="007E0AAA" w:rsidSect="007F284C">
      <w:footerReference w:type="even" r:id="rId9"/>
      <w:headerReference w:type="first" r:id="rId10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BD6E2" w14:textId="77777777" w:rsidR="00EC3516" w:rsidRDefault="00EC3516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157E82D9" w14:textId="77777777" w:rsidR="00EC3516" w:rsidRDefault="00EC3516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45173" w14:textId="77777777" w:rsidR="003C4071" w:rsidRDefault="003C4071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18F57E59" w14:textId="77777777" w:rsidR="003C4071" w:rsidRDefault="003C4071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9B3FF" w14:textId="77777777" w:rsidR="00EC3516" w:rsidRDefault="00EC3516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1F56E707" w14:textId="77777777" w:rsidR="00EC3516" w:rsidRDefault="00EC3516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18FA8" w14:textId="38090FAC" w:rsidR="003C4071" w:rsidRPr="002255A6" w:rsidRDefault="00685E83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4DC18E2" wp14:editId="7E462337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AB36359" wp14:editId="60909972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500285298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AF9122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3C4071">
      <w:rPr>
        <w:rFonts w:ascii="Kristen ITC" w:hAnsi="Kristen ITC"/>
        <w:b/>
        <w:color w:val="0000FF"/>
        <w:sz w:val="24"/>
        <w:szCs w:val="24"/>
      </w:rPr>
      <w:t xml:space="preserve"> </w:t>
    </w:r>
    <w:r w:rsidR="00E12677">
      <w:rPr>
        <w:rFonts w:ascii="Kristen ITC" w:hAnsi="Kristen ITC"/>
        <w:b/>
        <w:color w:val="0000FF"/>
        <w:sz w:val="24"/>
        <w:szCs w:val="24"/>
      </w:rPr>
      <w:tab/>
    </w:r>
    <w:r w:rsidR="003C4071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0B3103C4" w14:textId="77777777" w:rsidR="003C4071" w:rsidRPr="00B43613" w:rsidRDefault="003C4071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726A209C" w14:textId="77777777" w:rsidR="003C4071" w:rsidRDefault="003C4071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6C71F987" w14:textId="6D718A56" w:rsidR="003C4071" w:rsidRDefault="00685E83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F757F3" wp14:editId="4B6499EA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320984635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6C9899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E38FD"/>
    <w:multiLevelType w:val="hybridMultilevel"/>
    <w:tmpl w:val="5F26BF9A"/>
    <w:lvl w:ilvl="0" w:tplc="0F9E75F2">
      <w:start w:val="14"/>
      <w:numFmt w:val="bullet"/>
      <w:lvlText w:val=""/>
      <w:lvlJc w:val="left"/>
      <w:pPr>
        <w:ind w:left="76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094E244C"/>
    <w:multiLevelType w:val="hybridMultilevel"/>
    <w:tmpl w:val="3DA0B2D2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5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6D18CE"/>
    <w:multiLevelType w:val="hybridMultilevel"/>
    <w:tmpl w:val="11C05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3C6535"/>
    <w:multiLevelType w:val="hybridMultilevel"/>
    <w:tmpl w:val="680E6756"/>
    <w:lvl w:ilvl="0" w:tplc="A552B176">
      <w:numFmt w:val="bullet"/>
      <w:lvlText w:val=""/>
      <w:lvlJc w:val="left"/>
      <w:pPr>
        <w:ind w:left="76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6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105153">
    <w:abstractNumId w:val="31"/>
  </w:num>
  <w:num w:numId="2" w16cid:durableId="82451642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9348891">
    <w:abstractNumId w:val="19"/>
  </w:num>
  <w:num w:numId="4" w16cid:durableId="1792165578">
    <w:abstractNumId w:val="5"/>
  </w:num>
  <w:num w:numId="5" w16cid:durableId="1889223116">
    <w:abstractNumId w:val="7"/>
  </w:num>
  <w:num w:numId="6" w16cid:durableId="1814786867">
    <w:abstractNumId w:val="16"/>
  </w:num>
  <w:num w:numId="7" w16cid:durableId="1194225173">
    <w:abstractNumId w:val="28"/>
  </w:num>
  <w:num w:numId="8" w16cid:durableId="1891334479">
    <w:abstractNumId w:val="14"/>
  </w:num>
  <w:num w:numId="9" w16cid:durableId="804082576">
    <w:abstractNumId w:val="21"/>
  </w:num>
  <w:num w:numId="10" w16cid:durableId="292178161">
    <w:abstractNumId w:val="27"/>
  </w:num>
  <w:num w:numId="11" w16cid:durableId="116534635">
    <w:abstractNumId w:val="8"/>
  </w:num>
  <w:num w:numId="12" w16cid:durableId="693382017">
    <w:abstractNumId w:val="15"/>
  </w:num>
  <w:num w:numId="13" w16cid:durableId="688524597">
    <w:abstractNumId w:val="6"/>
  </w:num>
  <w:num w:numId="14" w16cid:durableId="1434746128">
    <w:abstractNumId w:val="20"/>
  </w:num>
  <w:num w:numId="15" w16cid:durableId="780608873">
    <w:abstractNumId w:val="17"/>
  </w:num>
  <w:num w:numId="16" w16cid:durableId="1406300308">
    <w:abstractNumId w:val="30"/>
  </w:num>
  <w:num w:numId="17" w16cid:durableId="996307003">
    <w:abstractNumId w:val="11"/>
  </w:num>
  <w:num w:numId="18" w16cid:durableId="1444835879">
    <w:abstractNumId w:val="33"/>
  </w:num>
  <w:num w:numId="19" w16cid:durableId="609167801">
    <w:abstractNumId w:val="1"/>
  </w:num>
  <w:num w:numId="20" w16cid:durableId="1431127476">
    <w:abstractNumId w:val="13"/>
  </w:num>
  <w:num w:numId="21" w16cid:durableId="1562793555">
    <w:abstractNumId w:val="32"/>
  </w:num>
  <w:num w:numId="22" w16cid:durableId="154149149">
    <w:abstractNumId w:val="23"/>
  </w:num>
  <w:num w:numId="23" w16cid:durableId="533928374">
    <w:abstractNumId w:val="24"/>
  </w:num>
  <w:num w:numId="24" w16cid:durableId="299238660">
    <w:abstractNumId w:val="9"/>
  </w:num>
  <w:num w:numId="25" w16cid:durableId="136411423">
    <w:abstractNumId w:val="2"/>
  </w:num>
  <w:num w:numId="26" w16cid:durableId="2139831564">
    <w:abstractNumId w:val="2"/>
  </w:num>
  <w:num w:numId="27" w16cid:durableId="749809914">
    <w:abstractNumId w:val="18"/>
  </w:num>
  <w:num w:numId="28" w16cid:durableId="690256643">
    <w:abstractNumId w:val="0"/>
  </w:num>
  <w:num w:numId="29" w16cid:durableId="1957171474">
    <w:abstractNumId w:val="26"/>
  </w:num>
  <w:num w:numId="30" w16cid:durableId="619381642">
    <w:abstractNumId w:val="12"/>
  </w:num>
  <w:num w:numId="31" w16cid:durableId="1882395634">
    <w:abstractNumId w:val="29"/>
  </w:num>
  <w:num w:numId="32" w16cid:durableId="1911185200">
    <w:abstractNumId w:val="10"/>
  </w:num>
  <w:num w:numId="33" w16cid:durableId="2121291577">
    <w:abstractNumId w:val="4"/>
  </w:num>
  <w:num w:numId="34" w16cid:durableId="1619722787">
    <w:abstractNumId w:val="25"/>
  </w:num>
  <w:num w:numId="35" w16cid:durableId="554976065">
    <w:abstractNumId w:val="22"/>
  </w:num>
  <w:num w:numId="36" w16cid:durableId="8767005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09F8"/>
    <w:rsid w:val="00023F13"/>
    <w:rsid w:val="00024542"/>
    <w:rsid w:val="0003776B"/>
    <w:rsid w:val="00042C48"/>
    <w:rsid w:val="000436D9"/>
    <w:rsid w:val="0005112F"/>
    <w:rsid w:val="00062651"/>
    <w:rsid w:val="00073953"/>
    <w:rsid w:val="00085940"/>
    <w:rsid w:val="0009419C"/>
    <w:rsid w:val="000A385D"/>
    <w:rsid w:val="000B7ACB"/>
    <w:rsid w:val="000C235E"/>
    <w:rsid w:val="000C4BFE"/>
    <w:rsid w:val="000D4781"/>
    <w:rsid w:val="000E2751"/>
    <w:rsid w:val="00120EDD"/>
    <w:rsid w:val="00130FA5"/>
    <w:rsid w:val="00132541"/>
    <w:rsid w:val="00132578"/>
    <w:rsid w:val="001334A9"/>
    <w:rsid w:val="00134517"/>
    <w:rsid w:val="00142FE8"/>
    <w:rsid w:val="00144997"/>
    <w:rsid w:val="00147EC9"/>
    <w:rsid w:val="00152F39"/>
    <w:rsid w:val="00154AEA"/>
    <w:rsid w:val="00160946"/>
    <w:rsid w:val="0016207D"/>
    <w:rsid w:val="001710CE"/>
    <w:rsid w:val="00171E63"/>
    <w:rsid w:val="00193D65"/>
    <w:rsid w:val="001B11E9"/>
    <w:rsid w:val="001C1E8A"/>
    <w:rsid w:val="001D02AD"/>
    <w:rsid w:val="001D4E0D"/>
    <w:rsid w:val="001E28FC"/>
    <w:rsid w:val="001F1DF3"/>
    <w:rsid w:val="001F4609"/>
    <w:rsid w:val="00202FD5"/>
    <w:rsid w:val="0021098E"/>
    <w:rsid w:val="00221152"/>
    <w:rsid w:val="002255A6"/>
    <w:rsid w:val="002271C9"/>
    <w:rsid w:val="00236D67"/>
    <w:rsid w:val="0024189E"/>
    <w:rsid w:val="00254D73"/>
    <w:rsid w:val="00265E79"/>
    <w:rsid w:val="00283CC6"/>
    <w:rsid w:val="002844B5"/>
    <w:rsid w:val="002902EE"/>
    <w:rsid w:val="0029118D"/>
    <w:rsid w:val="002B7001"/>
    <w:rsid w:val="002C3C6F"/>
    <w:rsid w:val="002C6238"/>
    <w:rsid w:val="002C6385"/>
    <w:rsid w:val="002D6916"/>
    <w:rsid w:val="002D69CD"/>
    <w:rsid w:val="002E4AF4"/>
    <w:rsid w:val="002F139D"/>
    <w:rsid w:val="002F7CE8"/>
    <w:rsid w:val="003044C4"/>
    <w:rsid w:val="00310072"/>
    <w:rsid w:val="00311C37"/>
    <w:rsid w:val="003134C9"/>
    <w:rsid w:val="00326E63"/>
    <w:rsid w:val="00327642"/>
    <w:rsid w:val="00342AA8"/>
    <w:rsid w:val="003456E1"/>
    <w:rsid w:val="003465DB"/>
    <w:rsid w:val="00354058"/>
    <w:rsid w:val="00366DD4"/>
    <w:rsid w:val="00373235"/>
    <w:rsid w:val="003752D0"/>
    <w:rsid w:val="00381BAF"/>
    <w:rsid w:val="00384FF0"/>
    <w:rsid w:val="003851B0"/>
    <w:rsid w:val="00387ED9"/>
    <w:rsid w:val="00397D6E"/>
    <w:rsid w:val="003B35C3"/>
    <w:rsid w:val="003B6041"/>
    <w:rsid w:val="003C4071"/>
    <w:rsid w:val="003C55F9"/>
    <w:rsid w:val="003D69FD"/>
    <w:rsid w:val="003E196F"/>
    <w:rsid w:val="003E197C"/>
    <w:rsid w:val="003E2D92"/>
    <w:rsid w:val="003F0296"/>
    <w:rsid w:val="00412B32"/>
    <w:rsid w:val="00421FD2"/>
    <w:rsid w:val="00422E79"/>
    <w:rsid w:val="00431282"/>
    <w:rsid w:val="00432954"/>
    <w:rsid w:val="00437E0C"/>
    <w:rsid w:val="00440D3D"/>
    <w:rsid w:val="00442B7E"/>
    <w:rsid w:val="00450FB4"/>
    <w:rsid w:val="0046201E"/>
    <w:rsid w:val="00465D09"/>
    <w:rsid w:val="004748D5"/>
    <w:rsid w:val="0047621B"/>
    <w:rsid w:val="00491287"/>
    <w:rsid w:val="0049420E"/>
    <w:rsid w:val="00496AB8"/>
    <w:rsid w:val="004A49E6"/>
    <w:rsid w:val="004A5A73"/>
    <w:rsid w:val="004A76E0"/>
    <w:rsid w:val="004B1BCF"/>
    <w:rsid w:val="004B5D80"/>
    <w:rsid w:val="004B6722"/>
    <w:rsid w:val="004D7A4C"/>
    <w:rsid w:val="004E301C"/>
    <w:rsid w:val="004E39CC"/>
    <w:rsid w:val="004E6F13"/>
    <w:rsid w:val="00501C79"/>
    <w:rsid w:val="00515962"/>
    <w:rsid w:val="00540C6C"/>
    <w:rsid w:val="00543869"/>
    <w:rsid w:val="005552FF"/>
    <w:rsid w:val="00560263"/>
    <w:rsid w:val="005635FF"/>
    <w:rsid w:val="00566144"/>
    <w:rsid w:val="00566D40"/>
    <w:rsid w:val="00566E81"/>
    <w:rsid w:val="00573BDB"/>
    <w:rsid w:val="005853EE"/>
    <w:rsid w:val="00591C0C"/>
    <w:rsid w:val="00595685"/>
    <w:rsid w:val="005A5585"/>
    <w:rsid w:val="005B46B4"/>
    <w:rsid w:val="005B7213"/>
    <w:rsid w:val="005C3155"/>
    <w:rsid w:val="005D6E28"/>
    <w:rsid w:val="005D6EEA"/>
    <w:rsid w:val="005E1E87"/>
    <w:rsid w:val="005E3A53"/>
    <w:rsid w:val="005F17AE"/>
    <w:rsid w:val="005F2CDE"/>
    <w:rsid w:val="00603BBA"/>
    <w:rsid w:val="00605672"/>
    <w:rsid w:val="0060580D"/>
    <w:rsid w:val="0061345C"/>
    <w:rsid w:val="006139DF"/>
    <w:rsid w:val="00614B08"/>
    <w:rsid w:val="00620094"/>
    <w:rsid w:val="00650C57"/>
    <w:rsid w:val="00654874"/>
    <w:rsid w:val="00661B77"/>
    <w:rsid w:val="00662EB7"/>
    <w:rsid w:val="006674B1"/>
    <w:rsid w:val="006679D2"/>
    <w:rsid w:val="00674FAF"/>
    <w:rsid w:val="006754E5"/>
    <w:rsid w:val="006764E7"/>
    <w:rsid w:val="0068177A"/>
    <w:rsid w:val="00685E83"/>
    <w:rsid w:val="006A0D2C"/>
    <w:rsid w:val="006A3D2D"/>
    <w:rsid w:val="006B2179"/>
    <w:rsid w:val="006B4CFF"/>
    <w:rsid w:val="006C298F"/>
    <w:rsid w:val="006D3D57"/>
    <w:rsid w:val="006E0B75"/>
    <w:rsid w:val="006E426A"/>
    <w:rsid w:val="006F0606"/>
    <w:rsid w:val="006F078F"/>
    <w:rsid w:val="006F4378"/>
    <w:rsid w:val="006F4B3C"/>
    <w:rsid w:val="007236FD"/>
    <w:rsid w:val="00730309"/>
    <w:rsid w:val="00732061"/>
    <w:rsid w:val="0073589B"/>
    <w:rsid w:val="007423EB"/>
    <w:rsid w:val="00745F37"/>
    <w:rsid w:val="00762223"/>
    <w:rsid w:val="00763A58"/>
    <w:rsid w:val="0076760D"/>
    <w:rsid w:val="007746E3"/>
    <w:rsid w:val="00774FA0"/>
    <w:rsid w:val="00786CA5"/>
    <w:rsid w:val="007A0315"/>
    <w:rsid w:val="007A3B43"/>
    <w:rsid w:val="007A74BC"/>
    <w:rsid w:val="007C1189"/>
    <w:rsid w:val="007D510B"/>
    <w:rsid w:val="007E0AAA"/>
    <w:rsid w:val="007E495F"/>
    <w:rsid w:val="007F284C"/>
    <w:rsid w:val="007F6E2A"/>
    <w:rsid w:val="00800EE9"/>
    <w:rsid w:val="0080484F"/>
    <w:rsid w:val="00812DD9"/>
    <w:rsid w:val="008131FD"/>
    <w:rsid w:val="008225A1"/>
    <w:rsid w:val="00822F5C"/>
    <w:rsid w:val="0083221B"/>
    <w:rsid w:val="00864029"/>
    <w:rsid w:val="00865067"/>
    <w:rsid w:val="00883003"/>
    <w:rsid w:val="00892DEB"/>
    <w:rsid w:val="00896E85"/>
    <w:rsid w:val="008A1F45"/>
    <w:rsid w:val="008B00B1"/>
    <w:rsid w:val="008D3883"/>
    <w:rsid w:val="008D3926"/>
    <w:rsid w:val="00906DE5"/>
    <w:rsid w:val="00920E82"/>
    <w:rsid w:val="0092592E"/>
    <w:rsid w:val="009329C1"/>
    <w:rsid w:val="0094347E"/>
    <w:rsid w:val="009465DA"/>
    <w:rsid w:val="00947DB5"/>
    <w:rsid w:val="00950485"/>
    <w:rsid w:val="00951583"/>
    <w:rsid w:val="00953961"/>
    <w:rsid w:val="00980F98"/>
    <w:rsid w:val="009876FC"/>
    <w:rsid w:val="009A7F4F"/>
    <w:rsid w:val="009B0C07"/>
    <w:rsid w:val="009B6EA7"/>
    <w:rsid w:val="009B7E95"/>
    <w:rsid w:val="009C1B7C"/>
    <w:rsid w:val="009C5F20"/>
    <w:rsid w:val="009C62A0"/>
    <w:rsid w:val="009C75ED"/>
    <w:rsid w:val="009D131A"/>
    <w:rsid w:val="009D2096"/>
    <w:rsid w:val="009D33B1"/>
    <w:rsid w:val="009D6BB3"/>
    <w:rsid w:val="009E01D7"/>
    <w:rsid w:val="009E38CD"/>
    <w:rsid w:val="00A01D4D"/>
    <w:rsid w:val="00A13718"/>
    <w:rsid w:val="00A141E7"/>
    <w:rsid w:val="00A20EDA"/>
    <w:rsid w:val="00A2121F"/>
    <w:rsid w:val="00A23210"/>
    <w:rsid w:val="00A30020"/>
    <w:rsid w:val="00A31D5B"/>
    <w:rsid w:val="00A34DE5"/>
    <w:rsid w:val="00A37C23"/>
    <w:rsid w:val="00A53141"/>
    <w:rsid w:val="00A54878"/>
    <w:rsid w:val="00A56374"/>
    <w:rsid w:val="00A60587"/>
    <w:rsid w:val="00A63018"/>
    <w:rsid w:val="00A72832"/>
    <w:rsid w:val="00A75005"/>
    <w:rsid w:val="00A7567A"/>
    <w:rsid w:val="00A87957"/>
    <w:rsid w:val="00A9435F"/>
    <w:rsid w:val="00AA3E09"/>
    <w:rsid w:val="00AA4EBC"/>
    <w:rsid w:val="00AB2766"/>
    <w:rsid w:val="00AC0AE6"/>
    <w:rsid w:val="00AD127E"/>
    <w:rsid w:val="00AD74FF"/>
    <w:rsid w:val="00AD7C10"/>
    <w:rsid w:val="00AF0D68"/>
    <w:rsid w:val="00AF67A4"/>
    <w:rsid w:val="00AF69DF"/>
    <w:rsid w:val="00B0429E"/>
    <w:rsid w:val="00B12896"/>
    <w:rsid w:val="00B35F4F"/>
    <w:rsid w:val="00B40AFB"/>
    <w:rsid w:val="00B40F0B"/>
    <w:rsid w:val="00B43613"/>
    <w:rsid w:val="00B51D18"/>
    <w:rsid w:val="00B60095"/>
    <w:rsid w:val="00B60A24"/>
    <w:rsid w:val="00B61F2F"/>
    <w:rsid w:val="00B666E5"/>
    <w:rsid w:val="00B74207"/>
    <w:rsid w:val="00B80510"/>
    <w:rsid w:val="00B838C2"/>
    <w:rsid w:val="00B83F62"/>
    <w:rsid w:val="00B866C3"/>
    <w:rsid w:val="00B9276D"/>
    <w:rsid w:val="00B92892"/>
    <w:rsid w:val="00B963F3"/>
    <w:rsid w:val="00BA220E"/>
    <w:rsid w:val="00BA6F49"/>
    <w:rsid w:val="00BB1BFC"/>
    <w:rsid w:val="00BB2552"/>
    <w:rsid w:val="00BB6C2B"/>
    <w:rsid w:val="00BC0CFC"/>
    <w:rsid w:val="00BC4FB9"/>
    <w:rsid w:val="00BC5D13"/>
    <w:rsid w:val="00BC61D8"/>
    <w:rsid w:val="00BD3BCC"/>
    <w:rsid w:val="00BD4FA4"/>
    <w:rsid w:val="00BE0AD8"/>
    <w:rsid w:val="00BE3DB6"/>
    <w:rsid w:val="00BE58BF"/>
    <w:rsid w:val="00BE603F"/>
    <w:rsid w:val="00BF4AF7"/>
    <w:rsid w:val="00C1227F"/>
    <w:rsid w:val="00C213B2"/>
    <w:rsid w:val="00C27B0D"/>
    <w:rsid w:val="00C5617A"/>
    <w:rsid w:val="00C579AC"/>
    <w:rsid w:val="00C660FE"/>
    <w:rsid w:val="00C75C44"/>
    <w:rsid w:val="00C8483F"/>
    <w:rsid w:val="00C85CD6"/>
    <w:rsid w:val="00C9391F"/>
    <w:rsid w:val="00CA740B"/>
    <w:rsid w:val="00CA7F07"/>
    <w:rsid w:val="00CB5018"/>
    <w:rsid w:val="00CB6EE7"/>
    <w:rsid w:val="00CD24D5"/>
    <w:rsid w:val="00CD4081"/>
    <w:rsid w:val="00CF0E3A"/>
    <w:rsid w:val="00CF3DBE"/>
    <w:rsid w:val="00CF3E31"/>
    <w:rsid w:val="00CF6076"/>
    <w:rsid w:val="00D018CC"/>
    <w:rsid w:val="00D022EC"/>
    <w:rsid w:val="00D02BFD"/>
    <w:rsid w:val="00D03F61"/>
    <w:rsid w:val="00D065E1"/>
    <w:rsid w:val="00D33C0F"/>
    <w:rsid w:val="00D33FFA"/>
    <w:rsid w:val="00D45242"/>
    <w:rsid w:val="00D65B4D"/>
    <w:rsid w:val="00D67D5B"/>
    <w:rsid w:val="00D7073D"/>
    <w:rsid w:val="00D72E1D"/>
    <w:rsid w:val="00D74273"/>
    <w:rsid w:val="00D74349"/>
    <w:rsid w:val="00D777F2"/>
    <w:rsid w:val="00D8574A"/>
    <w:rsid w:val="00D938EA"/>
    <w:rsid w:val="00DA1739"/>
    <w:rsid w:val="00DA362A"/>
    <w:rsid w:val="00DD13E8"/>
    <w:rsid w:val="00DD57AC"/>
    <w:rsid w:val="00DE0F66"/>
    <w:rsid w:val="00DE200F"/>
    <w:rsid w:val="00DE4236"/>
    <w:rsid w:val="00DE44B9"/>
    <w:rsid w:val="00E002E6"/>
    <w:rsid w:val="00E056F0"/>
    <w:rsid w:val="00E10968"/>
    <w:rsid w:val="00E12677"/>
    <w:rsid w:val="00E13BB5"/>
    <w:rsid w:val="00E3235A"/>
    <w:rsid w:val="00E37F80"/>
    <w:rsid w:val="00E4394D"/>
    <w:rsid w:val="00E470AE"/>
    <w:rsid w:val="00E606B0"/>
    <w:rsid w:val="00E618DA"/>
    <w:rsid w:val="00E620DD"/>
    <w:rsid w:val="00E63299"/>
    <w:rsid w:val="00E632B2"/>
    <w:rsid w:val="00E72963"/>
    <w:rsid w:val="00E73B00"/>
    <w:rsid w:val="00E807BF"/>
    <w:rsid w:val="00E8696A"/>
    <w:rsid w:val="00EA0B3A"/>
    <w:rsid w:val="00EA598E"/>
    <w:rsid w:val="00EB0C09"/>
    <w:rsid w:val="00EB31E4"/>
    <w:rsid w:val="00EB4D57"/>
    <w:rsid w:val="00EB7A7B"/>
    <w:rsid w:val="00EB7DD0"/>
    <w:rsid w:val="00EC0EDD"/>
    <w:rsid w:val="00EC3516"/>
    <w:rsid w:val="00EC72B5"/>
    <w:rsid w:val="00EC7C0E"/>
    <w:rsid w:val="00EE101A"/>
    <w:rsid w:val="00EE5690"/>
    <w:rsid w:val="00EE6488"/>
    <w:rsid w:val="00EE7082"/>
    <w:rsid w:val="00EF0D38"/>
    <w:rsid w:val="00EF239C"/>
    <w:rsid w:val="00EF368D"/>
    <w:rsid w:val="00EF3EAD"/>
    <w:rsid w:val="00EF5C0C"/>
    <w:rsid w:val="00F038DB"/>
    <w:rsid w:val="00F150D3"/>
    <w:rsid w:val="00F15786"/>
    <w:rsid w:val="00F52A23"/>
    <w:rsid w:val="00F5703C"/>
    <w:rsid w:val="00F57C41"/>
    <w:rsid w:val="00F6365E"/>
    <w:rsid w:val="00F80BCA"/>
    <w:rsid w:val="00F82285"/>
    <w:rsid w:val="00F858E3"/>
    <w:rsid w:val="00F863A8"/>
    <w:rsid w:val="00F92F24"/>
    <w:rsid w:val="00F95D7B"/>
    <w:rsid w:val="00FA2F5D"/>
    <w:rsid w:val="00FB65F8"/>
    <w:rsid w:val="00FC1329"/>
    <w:rsid w:val="00FC2A12"/>
    <w:rsid w:val="00FC4499"/>
    <w:rsid w:val="00FD1878"/>
    <w:rsid w:val="00FD1F10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50B6D0FC"/>
  <w15:chartTrackingRefBased/>
  <w15:docId w15:val="{C59CCB81-CE81-46D7-BD72-A729DFCC7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1D4E0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12677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rsid w:val="00171E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7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9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7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9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17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3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12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1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cketsource.com/casterton-colleg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6E576-1DD2-42C1-925A-A6D932916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9</TotalTime>
  <Pages>2</Pages>
  <Words>368</Words>
  <Characters>2104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2468</CharactersWithSpaces>
  <SharedDoc>false</SharedDoc>
  <HLinks>
    <vt:vector size="12" baseType="variant">
      <vt:variant>
        <vt:i4>7274529</vt:i4>
      </vt:variant>
      <vt:variant>
        <vt:i4>3</vt:i4>
      </vt:variant>
      <vt:variant>
        <vt:i4>0</vt:i4>
      </vt:variant>
      <vt:variant>
        <vt:i4>5</vt:i4>
      </vt:variant>
      <vt:variant>
        <vt:lpwstr>https://myclassmate.ai/parentRegisterReferral?code=BvM1gDzvbVHYE3FS</vt:lpwstr>
      </vt:variant>
      <vt:variant>
        <vt:lpwstr/>
      </vt:variant>
      <vt:variant>
        <vt:i4>1638431</vt:i4>
      </vt:variant>
      <vt:variant>
        <vt:i4>0</vt:i4>
      </vt:variant>
      <vt:variant>
        <vt:i4>0</vt:i4>
      </vt:variant>
      <vt:variant>
        <vt:i4>5</vt:i4>
      </vt:variant>
      <vt:variant>
        <vt:lpwstr>http://www.youngvoices.co.uk/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2</cp:revision>
  <cp:lastPrinted>2021-09-06T10:28:00Z</cp:lastPrinted>
  <dcterms:created xsi:type="dcterms:W3CDTF">2026-05-14T09:23:00Z</dcterms:created>
  <dcterms:modified xsi:type="dcterms:W3CDTF">2026-05-14T09:23:00Z</dcterms:modified>
</cp:coreProperties>
</file>