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64D24" w14:textId="77777777" w:rsidR="00866172" w:rsidRDefault="00866172" w:rsidP="0095704E">
      <w:pPr>
        <w:ind w:right="141"/>
        <w:jc w:val="right"/>
        <w:rPr>
          <w:rFonts w:ascii="Raleway" w:hAnsi="Raleway" w:cs="Arial"/>
          <w:sz w:val="24"/>
          <w:szCs w:val="24"/>
        </w:rPr>
      </w:pPr>
    </w:p>
    <w:p w14:paraId="51FC99C9" w14:textId="5B829D01" w:rsidR="001128D2" w:rsidRPr="0095704E" w:rsidRDefault="00854D1F" w:rsidP="0095704E">
      <w:pPr>
        <w:ind w:right="141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24</w:t>
      </w:r>
      <w:r w:rsidR="00826C10">
        <w:rPr>
          <w:rFonts w:ascii="Raleway" w:hAnsi="Raleway" w:cs="Arial"/>
          <w:sz w:val="24"/>
          <w:szCs w:val="24"/>
        </w:rPr>
        <w:t xml:space="preserve"> June </w:t>
      </w:r>
      <w:r w:rsidR="0095704E" w:rsidRPr="0095704E">
        <w:rPr>
          <w:rFonts w:ascii="Raleway" w:hAnsi="Raleway" w:cs="Arial"/>
          <w:sz w:val="24"/>
          <w:szCs w:val="24"/>
        </w:rPr>
        <w:t>202</w:t>
      </w:r>
      <w:r w:rsidR="0071469E">
        <w:rPr>
          <w:rFonts w:ascii="Raleway" w:hAnsi="Raleway" w:cs="Arial"/>
          <w:sz w:val="24"/>
          <w:szCs w:val="24"/>
        </w:rPr>
        <w:t>6</w:t>
      </w:r>
    </w:p>
    <w:p w14:paraId="62A488E9" w14:textId="6F843E8F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  <w:r w:rsidRPr="0095704E">
        <w:rPr>
          <w:rFonts w:ascii="Raleway" w:hAnsi="Raleway" w:cs="Arial"/>
          <w:sz w:val="24"/>
          <w:szCs w:val="24"/>
        </w:rPr>
        <w:t>Dear Parents/Carers</w:t>
      </w:r>
    </w:p>
    <w:p w14:paraId="5D254B21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</w:p>
    <w:p w14:paraId="7AC00DD2" w14:textId="3C294964" w:rsidR="001128D2" w:rsidRPr="0095704E" w:rsidRDefault="0095704E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  <w:r w:rsidRPr="0095704E">
        <w:rPr>
          <w:rFonts w:ascii="Raleway" w:hAnsi="Raleway" w:cs="Arial"/>
          <w:b/>
          <w:sz w:val="24"/>
          <w:szCs w:val="24"/>
        </w:rPr>
        <w:t>Y</w:t>
      </w:r>
      <w:r w:rsidR="006F60E0">
        <w:rPr>
          <w:rFonts w:ascii="Raleway" w:hAnsi="Raleway" w:cs="Arial"/>
          <w:b/>
          <w:sz w:val="24"/>
          <w:szCs w:val="24"/>
        </w:rPr>
        <w:t>5</w:t>
      </w:r>
      <w:r w:rsidRPr="0095704E">
        <w:rPr>
          <w:rFonts w:ascii="Raleway" w:hAnsi="Raleway" w:cs="Arial"/>
          <w:b/>
          <w:sz w:val="24"/>
          <w:szCs w:val="24"/>
        </w:rPr>
        <w:t>-</w:t>
      </w:r>
      <w:r w:rsidR="006F60E0">
        <w:rPr>
          <w:rFonts w:ascii="Raleway" w:hAnsi="Raleway" w:cs="Arial"/>
          <w:b/>
          <w:sz w:val="24"/>
          <w:szCs w:val="24"/>
        </w:rPr>
        <w:t>6</w:t>
      </w:r>
      <w:r w:rsidRPr="0095704E">
        <w:rPr>
          <w:rFonts w:ascii="Raleway" w:hAnsi="Raleway" w:cs="Arial"/>
          <w:b/>
          <w:sz w:val="24"/>
          <w:szCs w:val="24"/>
        </w:rPr>
        <w:t xml:space="preserve"> CHOIR CONCERT TO PARENTS – WEDNESDAY </w:t>
      </w:r>
      <w:r w:rsidR="006F60E0">
        <w:rPr>
          <w:rFonts w:ascii="Raleway" w:hAnsi="Raleway" w:cs="Arial"/>
          <w:b/>
          <w:sz w:val="24"/>
          <w:szCs w:val="24"/>
        </w:rPr>
        <w:t>8</w:t>
      </w:r>
      <w:r w:rsidRPr="0095704E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826C10">
        <w:rPr>
          <w:rFonts w:ascii="Raleway" w:hAnsi="Raleway" w:cs="Arial"/>
          <w:b/>
          <w:sz w:val="24"/>
          <w:szCs w:val="24"/>
        </w:rPr>
        <w:t>JULY</w:t>
      </w:r>
      <w:r w:rsidRPr="0095704E">
        <w:rPr>
          <w:rFonts w:ascii="Raleway" w:hAnsi="Raleway" w:cs="Arial"/>
          <w:b/>
          <w:sz w:val="24"/>
          <w:szCs w:val="24"/>
        </w:rPr>
        <w:t xml:space="preserve"> 202</w:t>
      </w:r>
      <w:r w:rsidR="00C34AD0">
        <w:rPr>
          <w:rFonts w:ascii="Raleway" w:hAnsi="Raleway" w:cs="Arial"/>
          <w:b/>
          <w:sz w:val="24"/>
          <w:szCs w:val="24"/>
        </w:rPr>
        <w:t>6</w:t>
      </w:r>
    </w:p>
    <w:p w14:paraId="34DF3384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</w:p>
    <w:p w14:paraId="00576CD7" w14:textId="2B5AC7F1" w:rsidR="0095704E" w:rsidRDefault="008F4615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</w:t>
      </w:r>
      <w:r w:rsidR="001128D2" w:rsidRPr="0095704E">
        <w:rPr>
          <w:rFonts w:ascii="Raleway" w:hAnsi="Raleway"/>
          <w:sz w:val="24"/>
          <w:szCs w:val="24"/>
        </w:rPr>
        <w:t xml:space="preserve">would warmly like to invite you to attend the Year </w:t>
      </w:r>
      <w:r w:rsidR="006F60E0">
        <w:rPr>
          <w:rFonts w:ascii="Raleway" w:hAnsi="Raleway"/>
          <w:sz w:val="24"/>
          <w:szCs w:val="24"/>
        </w:rPr>
        <w:t>5</w:t>
      </w:r>
      <w:r w:rsidR="001128D2" w:rsidRPr="0095704E">
        <w:rPr>
          <w:rFonts w:ascii="Raleway" w:hAnsi="Raleway"/>
          <w:sz w:val="24"/>
          <w:szCs w:val="24"/>
        </w:rPr>
        <w:t>/</w:t>
      </w:r>
      <w:r w:rsidR="006F60E0">
        <w:rPr>
          <w:rFonts w:ascii="Raleway" w:hAnsi="Raleway"/>
          <w:sz w:val="24"/>
          <w:szCs w:val="24"/>
        </w:rPr>
        <w:t>6</w:t>
      </w:r>
      <w:r w:rsidR="001128D2" w:rsidRPr="0095704E">
        <w:rPr>
          <w:rFonts w:ascii="Raleway" w:hAnsi="Raleway"/>
          <w:sz w:val="24"/>
          <w:szCs w:val="24"/>
        </w:rPr>
        <w:t xml:space="preserve"> Choir performance on </w:t>
      </w:r>
      <w:r w:rsidR="001F3177" w:rsidRPr="0095704E">
        <w:rPr>
          <w:rFonts w:ascii="Raleway" w:hAnsi="Raleway"/>
          <w:sz w:val="24"/>
          <w:szCs w:val="24"/>
        </w:rPr>
        <w:t xml:space="preserve">Wednesday </w:t>
      </w:r>
      <w:r w:rsidR="006F60E0">
        <w:rPr>
          <w:rFonts w:ascii="Raleway" w:hAnsi="Raleway"/>
          <w:sz w:val="24"/>
          <w:szCs w:val="24"/>
        </w:rPr>
        <w:t>8</w:t>
      </w:r>
      <w:r w:rsidR="0095704E" w:rsidRPr="0095704E">
        <w:rPr>
          <w:rFonts w:ascii="Raleway" w:hAnsi="Raleway"/>
          <w:sz w:val="24"/>
          <w:szCs w:val="24"/>
          <w:vertAlign w:val="superscript"/>
        </w:rPr>
        <w:t xml:space="preserve"> </w:t>
      </w:r>
      <w:r w:rsidR="00826C10">
        <w:rPr>
          <w:rFonts w:ascii="Raleway" w:hAnsi="Raleway"/>
          <w:sz w:val="24"/>
          <w:szCs w:val="24"/>
        </w:rPr>
        <w:t>July</w:t>
      </w:r>
      <w:r w:rsidR="001128D2" w:rsidRPr="0095704E">
        <w:rPr>
          <w:rFonts w:ascii="Raleway" w:hAnsi="Raleway"/>
          <w:sz w:val="24"/>
          <w:szCs w:val="24"/>
        </w:rPr>
        <w:t xml:space="preserve">. </w:t>
      </w:r>
    </w:p>
    <w:p w14:paraId="095189D3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E795AF8" w14:textId="65CD8211" w:rsidR="008E3EEF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The performance will take place in the Studio</w:t>
      </w:r>
      <w:r w:rsidR="0095704E" w:rsidRPr="0095704E">
        <w:rPr>
          <w:rFonts w:ascii="Raleway" w:hAnsi="Raleway"/>
          <w:sz w:val="24"/>
          <w:szCs w:val="24"/>
        </w:rPr>
        <w:t xml:space="preserve"> between </w:t>
      </w:r>
      <w:r w:rsidR="00894350">
        <w:rPr>
          <w:rFonts w:ascii="Raleway" w:hAnsi="Raleway"/>
          <w:sz w:val="24"/>
          <w:szCs w:val="24"/>
        </w:rPr>
        <w:t>1600</w:t>
      </w:r>
      <w:r w:rsidR="0095704E" w:rsidRPr="0095704E">
        <w:rPr>
          <w:rFonts w:ascii="Raleway" w:hAnsi="Raleway"/>
          <w:sz w:val="24"/>
          <w:szCs w:val="24"/>
        </w:rPr>
        <w:t xml:space="preserve"> and </w:t>
      </w:r>
      <w:r w:rsidR="0014301A">
        <w:rPr>
          <w:rFonts w:ascii="Raleway" w:hAnsi="Raleway"/>
          <w:sz w:val="24"/>
          <w:szCs w:val="24"/>
        </w:rPr>
        <w:t>16</w:t>
      </w:r>
      <w:r w:rsidR="00894350">
        <w:rPr>
          <w:rFonts w:ascii="Raleway" w:hAnsi="Raleway"/>
          <w:sz w:val="24"/>
          <w:szCs w:val="24"/>
        </w:rPr>
        <w:t>1</w:t>
      </w:r>
      <w:r w:rsidR="00BB1209">
        <w:rPr>
          <w:rFonts w:ascii="Raleway" w:hAnsi="Raleway"/>
          <w:sz w:val="24"/>
          <w:szCs w:val="24"/>
        </w:rPr>
        <w:t>5</w:t>
      </w:r>
      <w:r w:rsidR="0095704E" w:rsidRPr="0095704E">
        <w:rPr>
          <w:rFonts w:ascii="Raleway" w:hAnsi="Raleway"/>
          <w:sz w:val="24"/>
          <w:szCs w:val="24"/>
        </w:rPr>
        <w:t>.  Please access the studio via the front door by the office.</w:t>
      </w:r>
      <w:r w:rsidR="0095704E">
        <w:rPr>
          <w:rFonts w:ascii="Raleway" w:hAnsi="Raleway"/>
          <w:sz w:val="24"/>
          <w:szCs w:val="24"/>
        </w:rPr>
        <w:t xml:space="preserve"> </w:t>
      </w:r>
      <w:r w:rsidR="0095704E" w:rsidRPr="0095704E">
        <w:rPr>
          <w:rFonts w:ascii="Raleway" w:hAnsi="Raleway"/>
          <w:b/>
          <w:sz w:val="24"/>
          <w:szCs w:val="24"/>
        </w:rPr>
        <w:t xml:space="preserve">The doors will open at </w:t>
      </w:r>
      <w:r w:rsidR="00894350">
        <w:rPr>
          <w:rFonts w:ascii="Raleway" w:hAnsi="Raleway"/>
          <w:b/>
          <w:sz w:val="24"/>
          <w:szCs w:val="24"/>
        </w:rPr>
        <w:t>1550</w:t>
      </w:r>
      <w:r w:rsidR="0095704E" w:rsidRPr="0095704E">
        <w:rPr>
          <w:rFonts w:ascii="Raleway" w:hAnsi="Raleway"/>
          <w:b/>
          <w:sz w:val="24"/>
          <w:szCs w:val="24"/>
        </w:rPr>
        <w:t xml:space="preserve"> when you will be able to then take your seats.</w:t>
      </w:r>
      <w:r w:rsidR="0095704E" w:rsidRPr="0095704E">
        <w:rPr>
          <w:rFonts w:ascii="Raleway" w:hAnsi="Raleway"/>
          <w:sz w:val="24"/>
          <w:szCs w:val="24"/>
        </w:rPr>
        <w:t xml:space="preserve"> The children will </w:t>
      </w:r>
      <w:r w:rsidR="0095704E">
        <w:rPr>
          <w:rFonts w:ascii="Raleway" w:hAnsi="Raleway"/>
          <w:sz w:val="24"/>
          <w:szCs w:val="24"/>
        </w:rPr>
        <w:t xml:space="preserve">already be </w:t>
      </w:r>
      <w:r w:rsidR="0095704E" w:rsidRPr="0095704E">
        <w:rPr>
          <w:rFonts w:ascii="Raleway" w:hAnsi="Raleway"/>
          <w:sz w:val="24"/>
          <w:szCs w:val="24"/>
        </w:rPr>
        <w:t>on the stage</w:t>
      </w:r>
      <w:r w:rsidR="0095704E">
        <w:rPr>
          <w:rFonts w:ascii="Raleway" w:hAnsi="Raleway"/>
          <w:sz w:val="24"/>
          <w:szCs w:val="24"/>
        </w:rPr>
        <w:t>,</w:t>
      </w:r>
      <w:r w:rsidR="0095704E" w:rsidRPr="0095704E">
        <w:rPr>
          <w:rFonts w:ascii="Raleway" w:hAnsi="Raleway"/>
          <w:sz w:val="24"/>
          <w:szCs w:val="24"/>
        </w:rPr>
        <w:t xml:space="preserve"> ready to sing for you. </w:t>
      </w:r>
    </w:p>
    <w:p w14:paraId="4D602BFD" w14:textId="77777777" w:rsidR="001F3177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</w:p>
    <w:p w14:paraId="7810D5FD" w14:textId="157B21FF" w:rsidR="00830A7B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This concert presents a super opportunity for our </w:t>
      </w:r>
      <w:r w:rsidR="001F3177" w:rsidRPr="0095704E">
        <w:rPr>
          <w:rFonts w:ascii="Raleway" w:hAnsi="Raleway"/>
          <w:sz w:val="24"/>
          <w:szCs w:val="24"/>
        </w:rPr>
        <w:t>Y</w:t>
      </w:r>
      <w:r w:rsidR="006F60E0">
        <w:rPr>
          <w:rFonts w:ascii="Raleway" w:hAnsi="Raleway"/>
          <w:sz w:val="24"/>
          <w:szCs w:val="24"/>
        </w:rPr>
        <w:t>5</w:t>
      </w:r>
      <w:r w:rsidR="001F3177" w:rsidRPr="0095704E">
        <w:rPr>
          <w:rFonts w:ascii="Raleway" w:hAnsi="Raleway"/>
          <w:sz w:val="24"/>
          <w:szCs w:val="24"/>
        </w:rPr>
        <w:t>/</w:t>
      </w:r>
      <w:r w:rsidR="006F60E0">
        <w:rPr>
          <w:rFonts w:ascii="Raleway" w:hAnsi="Raleway"/>
          <w:sz w:val="24"/>
          <w:szCs w:val="24"/>
        </w:rPr>
        <w:t>6</w:t>
      </w:r>
      <w:r w:rsidRPr="0095704E">
        <w:rPr>
          <w:rFonts w:ascii="Raleway" w:hAnsi="Raleway"/>
          <w:sz w:val="24"/>
          <w:szCs w:val="24"/>
        </w:rPr>
        <w:t xml:space="preserve"> choir members to </w:t>
      </w:r>
      <w:r w:rsidR="006F60E0">
        <w:rPr>
          <w:rFonts w:ascii="Raleway" w:hAnsi="Raleway"/>
          <w:sz w:val="24"/>
          <w:szCs w:val="24"/>
        </w:rPr>
        <w:t xml:space="preserve">celebrate all their hard work and the wonderful singing they have done this year. </w:t>
      </w:r>
      <w:r w:rsidR="00554B29" w:rsidRPr="00EA3C94">
        <w:rPr>
          <w:rFonts w:ascii="Raleway" w:hAnsi="Raleway"/>
          <w:sz w:val="24"/>
          <w:szCs w:val="24"/>
        </w:rPr>
        <w:t xml:space="preserve">I would like to say </w:t>
      </w:r>
      <w:r w:rsidR="00ED6352">
        <w:rPr>
          <w:rFonts w:ascii="Raleway" w:hAnsi="Raleway"/>
          <w:sz w:val="24"/>
          <w:szCs w:val="24"/>
        </w:rPr>
        <w:t xml:space="preserve">very </w:t>
      </w:r>
      <w:r w:rsidR="00554B29" w:rsidRPr="00EA3C94">
        <w:rPr>
          <w:rFonts w:ascii="Raleway" w:hAnsi="Raleway"/>
          <w:sz w:val="24"/>
          <w:szCs w:val="24"/>
        </w:rPr>
        <w:t xml:space="preserve">well done to the children who have been involved in Year </w:t>
      </w:r>
      <w:r w:rsidR="00ED6352">
        <w:rPr>
          <w:rFonts w:ascii="Raleway" w:hAnsi="Raleway"/>
          <w:sz w:val="24"/>
          <w:szCs w:val="24"/>
        </w:rPr>
        <w:t>5/6</w:t>
      </w:r>
      <w:r w:rsidR="00554B29" w:rsidRPr="00EA3C94">
        <w:rPr>
          <w:rFonts w:ascii="Raleway" w:hAnsi="Raleway"/>
          <w:sz w:val="24"/>
          <w:szCs w:val="24"/>
        </w:rPr>
        <w:t xml:space="preserve"> choir this year</w:t>
      </w:r>
      <w:r w:rsidR="00BA0EB4">
        <w:rPr>
          <w:rFonts w:ascii="Raleway" w:hAnsi="Raleway"/>
          <w:sz w:val="24"/>
          <w:szCs w:val="24"/>
        </w:rPr>
        <w:t>.</w:t>
      </w:r>
      <w:r w:rsidR="00ED6352">
        <w:rPr>
          <w:rFonts w:ascii="Raleway" w:hAnsi="Raleway"/>
          <w:sz w:val="24"/>
          <w:szCs w:val="24"/>
        </w:rPr>
        <w:t xml:space="preserve"> I am so</w:t>
      </w:r>
      <w:r w:rsidR="007E4F35" w:rsidRPr="007E4F35">
        <w:rPr>
          <w:rFonts w:ascii="Raleway" w:hAnsi="Raleway"/>
          <w:sz w:val="24"/>
          <w:szCs w:val="24"/>
        </w:rPr>
        <w:t xml:space="preserve"> very proud of the commitment and dedication the children have shown.</w:t>
      </w:r>
      <w:r w:rsidR="00D63800">
        <w:rPr>
          <w:rFonts w:ascii="Raleway" w:hAnsi="Raleway"/>
          <w:sz w:val="24"/>
          <w:szCs w:val="24"/>
        </w:rPr>
        <w:t xml:space="preserve"> Thank you for your parental support</w:t>
      </w:r>
      <w:r w:rsidR="005527FD">
        <w:rPr>
          <w:rFonts w:ascii="Raleway" w:hAnsi="Raleway"/>
          <w:sz w:val="24"/>
          <w:szCs w:val="24"/>
        </w:rPr>
        <w:t xml:space="preserve"> too</w:t>
      </w:r>
      <w:r w:rsidR="00D63800">
        <w:rPr>
          <w:rFonts w:ascii="Raleway" w:hAnsi="Raleway"/>
          <w:sz w:val="24"/>
          <w:szCs w:val="24"/>
        </w:rPr>
        <w:t>.</w:t>
      </w:r>
    </w:p>
    <w:p w14:paraId="48F635F2" w14:textId="77777777" w:rsidR="00554B29" w:rsidRDefault="00554B29" w:rsidP="00554B29">
      <w:pPr>
        <w:jc w:val="both"/>
        <w:rPr>
          <w:rFonts w:ascii="Raleway" w:hAnsi="Raleway"/>
          <w:sz w:val="24"/>
          <w:szCs w:val="24"/>
        </w:rPr>
      </w:pPr>
    </w:p>
    <w:p w14:paraId="6600BBFB" w14:textId="35A9B063" w:rsidR="00D63800" w:rsidRDefault="00ED6352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This will be the final rehearsal of the year</w:t>
      </w:r>
      <w:r w:rsidR="00D63800">
        <w:rPr>
          <w:rFonts w:ascii="Raleway" w:hAnsi="Raleway"/>
          <w:sz w:val="24"/>
          <w:szCs w:val="24"/>
        </w:rPr>
        <w:t xml:space="preserve">. </w:t>
      </w:r>
    </w:p>
    <w:p w14:paraId="2B6083AE" w14:textId="77777777" w:rsidR="009C4052" w:rsidRDefault="009C4052" w:rsidP="0095704E">
      <w:pPr>
        <w:jc w:val="both"/>
        <w:rPr>
          <w:rFonts w:ascii="Raleway" w:hAnsi="Raleway"/>
          <w:sz w:val="24"/>
          <w:szCs w:val="24"/>
        </w:rPr>
      </w:pPr>
    </w:p>
    <w:p w14:paraId="47C86778" w14:textId="37D5FEFF" w:rsidR="009C4052" w:rsidRDefault="009C4052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I wish you all a very lovely summer.</w:t>
      </w:r>
    </w:p>
    <w:p w14:paraId="37CBB831" w14:textId="77777777" w:rsidR="00AA3FB9" w:rsidRDefault="00AA3FB9" w:rsidP="0095704E">
      <w:pPr>
        <w:jc w:val="both"/>
        <w:rPr>
          <w:rFonts w:ascii="Raleway" w:hAnsi="Raleway"/>
          <w:sz w:val="24"/>
          <w:szCs w:val="24"/>
        </w:rPr>
      </w:pPr>
    </w:p>
    <w:p w14:paraId="4BBE3E09" w14:textId="77777777" w:rsidR="00866172" w:rsidRDefault="00866172" w:rsidP="0095704E">
      <w:pPr>
        <w:jc w:val="both"/>
        <w:rPr>
          <w:rFonts w:ascii="Raleway" w:hAnsi="Raleway"/>
          <w:sz w:val="24"/>
          <w:szCs w:val="24"/>
        </w:rPr>
      </w:pPr>
    </w:p>
    <w:p w14:paraId="5CAB8227" w14:textId="29ED08C5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2EE94F58" w14:textId="77777777" w:rsidR="0095704E" w:rsidRP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4054C58E" w14:textId="77777777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</w:p>
    <w:p w14:paraId="3B0CB080" w14:textId="036A9483" w:rsidR="00AD34BF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Mrs Vicki Mills </w:t>
      </w:r>
      <w:r w:rsidR="006D0442"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</w:p>
    <w:p w14:paraId="631435FC" w14:textId="2D3D6707" w:rsidR="008E0924" w:rsidRPr="0095704E" w:rsidRDefault="005135DC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Y5/6 Choir Leader</w:t>
      </w:r>
      <w:r w:rsidRP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</w:p>
    <w:p w14:paraId="2DE477BC" w14:textId="1FD3E3FA" w:rsidR="001F3177" w:rsidRPr="0095704E" w:rsidRDefault="008E0924" w:rsidP="0095704E">
      <w:pPr>
        <w:jc w:val="both"/>
        <w:rPr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Music Subject Leader </w:t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</w:p>
    <w:p w14:paraId="7D828409" w14:textId="77777777" w:rsidR="005135DC" w:rsidRPr="0095704E" w:rsidRDefault="005135DC" w:rsidP="0095704E">
      <w:pPr>
        <w:jc w:val="both"/>
        <w:rPr>
          <w:sz w:val="24"/>
          <w:szCs w:val="24"/>
        </w:rPr>
      </w:pPr>
    </w:p>
    <w:sectPr w:rsidR="005135DC" w:rsidRPr="0095704E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D1701" w14:textId="77777777" w:rsidR="00F13B3E" w:rsidRDefault="00F13B3E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062EB2CF" w14:textId="77777777" w:rsidR="00F13B3E" w:rsidRDefault="00F13B3E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FEDD" w14:textId="77777777" w:rsidR="000B7ACB" w:rsidRDefault="000B7ACB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61C5356E" w14:textId="77777777" w:rsidR="000B7ACB" w:rsidRDefault="000B7ACB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A5AE2" w14:textId="77777777" w:rsidR="00F13B3E" w:rsidRDefault="00F13B3E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1A96A53" w14:textId="77777777" w:rsidR="00F13B3E" w:rsidRDefault="00F13B3E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5006" w14:textId="2FC78D2A" w:rsidR="000B7ACB" w:rsidRPr="002255A6" w:rsidRDefault="00D66ABD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87D596B" wp14:editId="70CCD3A1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BDC2EF2" wp14:editId="33C7544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95988172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6F7993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0B7ACB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45FFA77C" w14:textId="77777777" w:rsidR="000B7ACB" w:rsidRPr="00B43613" w:rsidRDefault="000B7ACB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BC90773" w14:textId="77777777" w:rsidR="000B7ACB" w:rsidRDefault="000B7AC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A2FCAF3" w14:textId="29C46071" w:rsidR="000B7ACB" w:rsidRDefault="00D66AB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01C1ED" wp14:editId="7E62A7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20634429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C93940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9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053747">
    <w:abstractNumId w:val="24"/>
  </w:num>
  <w:num w:numId="2" w16cid:durableId="117253063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388177">
    <w:abstractNumId w:val="15"/>
  </w:num>
  <w:num w:numId="4" w16cid:durableId="1849320509">
    <w:abstractNumId w:val="3"/>
  </w:num>
  <w:num w:numId="5" w16cid:durableId="1031954568">
    <w:abstractNumId w:val="5"/>
  </w:num>
  <w:num w:numId="6" w16cid:durableId="394355997">
    <w:abstractNumId w:val="12"/>
  </w:num>
  <w:num w:numId="7" w16cid:durableId="1604074340">
    <w:abstractNumId w:val="22"/>
  </w:num>
  <w:num w:numId="8" w16cid:durableId="811097644">
    <w:abstractNumId w:val="10"/>
  </w:num>
  <w:num w:numId="9" w16cid:durableId="256015914">
    <w:abstractNumId w:val="17"/>
  </w:num>
  <w:num w:numId="10" w16cid:durableId="1403484823">
    <w:abstractNumId w:val="21"/>
  </w:num>
  <w:num w:numId="11" w16cid:durableId="1130709447">
    <w:abstractNumId w:val="6"/>
  </w:num>
  <w:num w:numId="12" w16cid:durableId="757748802">
    <w:abstractNumId w:val="11"/>
  </w:num>
  <w:num w:numId="13" w16cid:durableId="869998551">
    <w:abstractNumId w:val="4"/>
  </w:num>
  <w:num w:numId="14" w16cid:durableId="729772163">
    <w:abstractNumId w:val="16"/>
  </w:num>
  <w:num w:numId="15" w16cid:durableId="345256626">
    <w:abstractNumId w:val="13"/>
  </w:num>
  <w:num w:numId="16" w16cid:durableId="215631195">
    <w:abstractNumId w:val="23"/>
  </w:num>
  <w:num w:numId="17" w16cid:durableId="1757556132">
    <w:abstractNumId w:val="8"/>
  </w:num>
  <w:num w:numId="18" w16cid:durableId="821698995">
    <w:abstractNumId w:val="26"/>
  </w:num>
  <w:num w:numId="19" w16cid:durableId="386076311">
    <w:abstractNumId w:val="1"/>
  </w:num>
  <w:num w:numId="20" w16cid:durableId="2039308227">
    <w:abstractNumId w:val="9"/>
  </w:num>
  <w:num w:numId="21" w16cid:durableId="288358403">
    <w:abstractNumId w:val="25"/>
  </w:num>
  <w:num w:numId="22" w16cid:durableId="440077327">
    <w:abstractNumId w:val="19"/>
  </w:num>
  <w:num w:numId="23" w16cid:durableId="1156843836">
    <w:abstractNumId w:val="20"/>
  </w:num>
  <w:num w:numId="24" w16cid:durableId="1734431695">
    <w:abstractNumId w:val="7"/>
  </w:num>
  <w:num w:numId="25" w16cid:durableId="2145467890">
    <w:abstractNumId w:val="2"/>
  </w:num>
  <w:num w:numId="26" w16cid:durableId="608126590">
    <w:abstractNumId w:val="2"/>
  </w:num>
  <w:num w:numId="27" w16cid:durableId="559905121">
    <w:abstractNumId w:val="14"/>
  </w:num>
  <w:num w:numId="28" w16cid:durableId="1491097861">
    <w:abstractNumId w:val="0"/>
  </w:num>
  <w:num w:numId="29" w16cid:durableId="12825716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1629"/>
    <w:rsid w:val="00023F13"/>
    <w:rsid w:val="0005112F"/>
    <w:rsid w:val="00073953"/>
    <w:rsid w:val="00085940"/>
    <w:rsid w:val="0009419C"/>
    <w:rsid w:val="000B7ACB"/>
    <w:rsid w:val="000C235E"/>
    <w:rsid w:val="000C2BCD"/>
    <w:rsid w:val="000C50ED"/>
    <w:rsid w:val="000D4781"/>
    <w:rsid w:val="000E000D"/>
    <w:rsid w:val="001128D2"/>
    <w:rsid w:val="00132541"/>
    <w:rsid w:val="001334A9"/>
    <w:rsid w:val="00142FE8"/>
    <w:rsid w:val="0014301A"/>
    <w:rsid w:val="00152F39"/>
    <w:rsid w:val="00154AEA"/>
    <w:rsid w:val="00160946"/>
    <w:rsid w:val="0016207D"/>
    <w:rsid w:val="001B457A"/>
    <w:rsid w:val="001C0EB7"/>
    <w:rsid w:val="001F3177"/>
    <w:rsid w:val="00202FD5"/>
    <w:rsid w:val="00205F7E"/>
    <w:rsid w:val="002255A6"/>
    <w:rsid w:val="00233B4E"/>
    <w:rsid w:val="0024189E"/>
    <w:rsid w:val="002C6385"/>
    <w:rsid w:val="002D69CD"/>
    <w:rsid w:val="002F7CE8"/>
    <w:rsid w:val="00327642"/>
    <w:rsid w:val="00327D35"/>
    <w:rsid w:val="00342AA8"/>
    <w:rsid w:val="00352E15"/>
    <w:rsid w:val="00366DD4"/>
    <w:rsid w:val="003752D0"/>
    <w:rsid w:val="00384FF0"/>
    <w:rsid w:val="00387ED9"/>
    <w:rsid w:val="003B35C3"/>
    <w:rsid w:val="003B6041"/>
    <w:rsid w:val="003D137D"/>
    <w:rsid w:val="003E2D92"/>
    <w:rsid w:val="003F5D4E"/>
    <w:rsid w:val="00431282"/>
    <w:rsid w:val="00440D3D"/>
    <w:rsid w:val="00465D09"/>
    <w:rsid w:val="004748D5"/>
    <w:rsid w:val="0047621B"/>
    <w:rsid w:val="00496AB8"/>
    <w:rsid w:val="004A34DD"/>
    <w:rsid w:val="004A5A73"/>
    <w:rsid w:val="004A76E0"/>
    <w:rsid w:val="004B0061"/>
    <w:rsid w:val="004B3870"/>
    <w:rsid w:val="004C2CEE"/>
    <w:rsid w:val="004D7A4C"/>
    <w:rsid w:val="004E39CC"/>
    <w:rsid w:val="005118A3"/>
    <w:rsid w:val="005135DC"/>
    <w:rsid w:val="00515962"/>
    <w:rsid w:val="00520ADA"/>
    <w:rsid w:val="0052162C"/>
    <w:rsid w:val="00543AE5"/>
    <w:rsid w:val="005527FD"/>
    <w:rsid w:val="00554B29"/>
    <w:rsid w:val="00557524"/>
    <w:rsid w:val="005635FF"/>
    <w:rsid w:val="005853EE"/>
    <w:rsid w:val="00595685"/>
    <w:rsid w:val="005B46B4"/>
    <w:rsid w:val="005F2CDE"/>
    <w:rsid w:val="005F30CB"/>
    <w:rsid w:val="00605672"/>
    <w:rsid w:val="00614B08"/>
    <w:rsid w:val="00635EF2"/>
    <w:rsid w:val="00645C02"/>
    <w:rsid w:val="00650C57"/>
    <w:rsid w:val="00661304"/>
    <w:rsid w:val="00661B77"/>
    <w:rsid w:val="006674B1"/>
    <w:rsid w:val="00674FAF"/>
    <w:rsid w:val="0069183A"/>
    <w:rsid w:val="006B1DDD"/>
    <w:rsid w:val="006C298F"/>
    <w:rsid w:val="006D0442"/>
    <w:rsid w:val="006E0B75"/>
    <w:rsid w:val="006E2CEA"/>
    <w:rsid w:val="006E426A"/>
    <w:rsid w:val="006F0606"/>
    <w:rsid w:val="006F078F"/>
    <w:rsid w:val="006F60E0"/>
    <w:rsid w:val="0071469E"/>
    <w:rsid w:val="00730309"/>
    <w:rsid w:val="00732061"/>
    <w:rsid w:val="0073589B"/>
    <w:rsid w:val="00745F37"/>
    <w:rsid w:val="00762223"/>
    <w:rsid w:val="007635CF"/>
    <w:rsid w:val="00763A58"/>
    <w:rsid w:val="00786CA5"/>
    <w:rsid w:val="007A0315"/>
    <w:rsid w:val="007A3B43"/>
    <w:rsid w:val="007A74BC"/>
    <w:rsid w:val="007A7FC8"/>
    <w:rsid w:val="007D731A"/>
    <w:rsid w:val="007E4F35"/>
    <w:rsid w:val="007F40E8"/>
    <w:rsid w:val="007F6E2A"/>
    <w:rsid w:val="0080484F"/>
    <w:rsid w:val="00826C10"/>
    <w:rsid w:val="00830A7B"/>
    <w:rsid w:val="00837319"/>
    <w:rsid w:val="00854D1F"/>
    <w:rsid w:val="00864029"/>
    <w:rsid w:val="008646B0"/>
    <w:rsid w:val="00865067"/>
    <w:rsid w:val="00866172"/>
    <w:rsid w:val="00892DEB"/>
    <w:rsid w:val="00894350"/>
    <w:rsid w:val="008B4ADD"/>
    <w:rsid w:val="008D3883"/>
    <w:rsid w:val="008E0924"/>
    <w:rsid w:val="008E3EEF"/>
    <w:rsid w:val="008E7D86"/>
    <w:rsid w:val="008F4615"/>
    <w:rsid w:val="00901E4D"/>
    <w:rsid w:val="00906DE5"/>
    <w:rsid w:val="009251B1"/>
    <w:rsid w:val="0093001E"/>
    <w:rsid w:val="00947DB5"/>
    <w:rsid w:val="009531C1"/>
    <w:rsid w:val="00953961"/>
    <w:rsid w:val="0095704E"/>
    <w:rsid w:val="00980F98"/>
    <w:rsid w:val="00981786"/>
    <w:rsid w:val="009876FC"/>
    <w:rsid w:val="009A4C97"/>
    <w:rsid w:val="009A5C0E"/>
    <w:rsid w:val="009C4052"/>
    <w:rsid w:val="009C5F20"/>
    <w:rsid w:val="009D0AE4"/>
    <w:rsid w:val="009D0E79"/>
    <w:rsid w:val="009D131A"/>
    <w:rsid w:val="009D33B1"/>
    <w:rsid w:val="009D5B46"/>
    <w:rsid w:val="009D6BB3"/>
    <w:rsid w:val="009E38CD"/>
    <w:rsid w:val="00A00585"/>
    <w:rsid w:val="00A01D4D"/>
    <w:rsid w:val="00A07496"/>
    <w:rsid w:val="00A12113"/>
    <w:rsid w:val="00A141E7"/>
    <w:rsid w:val="00A23210"/>
    <w:rsid w:val="00A30020"/>
    <w:rsid w:val="00A31D5B"/>
    <w:rsid w:val="00A53141"/>
    <w:rsid w:val="00A56374"/>
    <w:rsid w:val="00A72AB5"/>
    <w:rsid w:val="00A7567A"/>
    <w:rsid w:val="00A80455"/>
    <w:rsid w:val="00AA3FB9"/>
    <w:rsid w:val="00AB2766"/>
    <w:rsid w:val="00AB478F"/>
    <w:rsid w:val="00AD127E"/>
    <w:rsid w:val="00AD34BF"/>
    <w:rsid w:val="00AD4A62"/>
    <w:rsid w:val="00AD74FF"/>
    <w:rsid w:val="00AD7C10"/>
    <w:rsid w:val="00AF0D68"/>
    <w:rsid w:val="00AF69DF"/>
    <w:rsid w:val="00B12896"/>
    <w:rsid w:val="00B35E73"/>
    <w:rsid w:val="00B35F4F"/>
    <w:rsid w:val="00B40AFB"/>
    <w:rsid w:val="00B40F0B"/>
    <w:rsid w:val="00B43613"/>
    <w:rsid w:val="00B60095"/>
    <w:rsid w:val="00B60A24"/>
    <w:rsid w:val="00B80510"/>
    <w:rsid w:val="00B866C3"/>
    <w:rsid w:val="00B963F3"/>
    <w:rsid w:val="00BA0EB4"/>
    <w:rsid w:val="00BA6F49"/>
    <w:rsid w:val="00BB1209"/>
    <w:rsid w:val="00BB2552"/>
    <w:rsid w:val="00BB6C2B"/>
    <w:rsid w:val="00BC0CFC"/>
    <w:rsid w:val="00BC3BAB"/>
    <w:rsid w:val="00BC4FB9"/>
    <w:rsid w:val="00BC5D13"/>
    <w:rsid w:val="00BC61D8"/>
    <w:rsid w:val="00BE3DB6"/>
    <w:rsid w:val="00BE58BF"/>
    <w:rsid w:val="00C00D64"/>
    <w:rsid w:val="00C1227F"/>
    <w:rsid w:val="00C1606B"/>
    <w:rsid w:val="00C32513"/>
    <w:rsid w:val="00C34AD0"/>
    <w:rsid w:val="00C579AC"/>
    <w:rsid w:val="00C674CA"/>
    <w:rsid w:val="00C9391F"/>
    <w:rsid w:val="00CB5018"/>
    <w:rsid w:val="00CD24D5"/>
    <w:rsid w:val="00D022EC"/>
    <w:rsid w:val="00D03F61"/>
    <w:rsid w:val="00D2122F"/>
    <w:rsid w:val="00D33FFA"/>
    <w:rsid w:val="00D63800"/>
    <w:rsid w:val="00D65B4D"/>
    <w:rsid w:val="00D66ABD"/>
    <w:rsid w:val="00D67D5B"/>
    <w:rsid w:val="00D7073D"/>
    <w:rsid w:val="00DA0E89"/>
    <w:rsid w:val="00DA362A"/>
    <w:rsid w:val="00DB785E"/>
    <w:rsid w:val="00DD123A"/>
    <w:rsid w:val="00DE1385"/>
    <w:rsid w:val="00E056F0"/>
    <w:rsid w:val="00E23816"/>
    <w:rsid w:val="00E3235A"/>
    <w:rsid w:val="00E37F80"/>
    <w:rsid w:val="00E4394D"/>
    <w:rsid w:val="00E465B9"/>
    <w:rsid w:val="00E470AE"/>
    <w:rsid w:val="00E632B2"/>
    <w:rsid w:val="00E72963"/>
    <w:rsid w:val="00E72A0B"/>
    <w:rsid w:val="00E73B00"/>
    <w:rsid w:val="00E77DA9"/>
    <w:rsid w:val="00EA0B3A"/>
    <w:rsid w:val="00EA3C94"/>
    <w:rsid w:val="00EB0C09"/>
    <w:rsid w:val="00EB31E4"/>
    <w:rsid w:val="00EB7DD0"/>
    <w:rsid w:val="00EC3D8B"/>
    <w:rsid w:val="00EC7C0E"/>
    <w:rsid w:val="00ED6352"/>
    <w:rsid w:val="00EE4DDD"/>
    <w:rsid w:val="00EF0D38"/>
    <w:rsid w:val="00EF5C0C"/>
    <w:rsid w:val="00F13B3E"/>
    <w:rsid w:val="00F15786"/>
    <w:rsid w:val="00F52A23"/>
    <w:rsid w:val="00F5703C"/>
    <w:rsid w:val="00F6365E"/>
    <w:rsid w:val="00F673BC"/>
    <w:rsid w:val="00F82285"/>
    <w:rsid w:val="00F858E3"/>
    <w:rsid w:val="00F863A8"/>
    <w:rsid w:val="00F92F24"/>
    <w:rsid w:val="00FA0026"/>
    <w:rsid w:val="00FA2F5D"/>
    <w:rsid w:val="00FD29CE"/>
    <w:rsid w:val="00FD7470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E21DA6D"/>
  <w15:chartTrackingRefBased/>
  <w15:docId w15:val="{47B7B487-07E7-4976-A5C6-1E3EA608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EBDBB-E723-415F-AADB-0C079692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</TotalTime>
  <Pages>1</Pages>
  <Words>150</Words>
  <Characters>857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2026-06-25T12:32:00Z</dcterms:created>
  <dcterms:modified xsi:type="dcterms:W3CDTF">2026-06-25T12:32:00Z</dcterms:modified>
</cp:coreProperties>
</file>