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64D24" w14:textId="77777777" w:rsidR="00866172" w:rsidRDefault="00866172" w:rsidP="0095704E">
      <w:pPr>
        <w:ind w:right="141"/>
        <w:jc w:val="right"/>
        <w:rPr>
          <w:rFonts w:ascii="Raleway" w:hAnsi="Raleway" w:cs="Arial"/>
          <w:sz w:val="24"/>
          <w:szCs w:val="24"/>
        </w:rPr>
      </w:pPr>
    </w:p>
    <w:p w14:paraId="51FC99C9" w14:textId="1EE4D0D0" w:rsidR="001128D2" w:rsidRPr="0095704E" w:rsidRDefault="00854D1F" w:rsidP="0095704E">
      <w:pPr>
        <w:ind w:right="141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>2</w:t>
      </w:r>
      <w:r w:rsidR="00972224">
        <w:rPr>
          <w:rFonts w:ascii="Raleway" w:hAnsi="Raleway" w:cs="Arial"/>
          <w:sz w:val="24"/>
          <w:szCs w:val="24"/>
        </w:rPr>
        <w:t>5</w:t>
      </w:r>
      <w:r w:rsidR="00826C10">
        <w:rPr>
          <w:rFonts w:ascii="Raleway" w:hAnsi="Raleway" w:cs="Arial"/>
          <w:sz w:val="24"/>
          <w:szCs w:val="24"/>
        </w:rPr>
        <w:t xml:space="preserve"> June </w:t>
      </w:r>
      <w:r w:rsidR="0095704E" w:rsidRPr="0095704E">
        <w:rPr>
          <w:rFonts w:ascii="Raleway" w:hAnsi="Raleway" w:cs="Arial"/>
          <w:sz w:val="24"/>
          <w:szCs w:val="24"/>
        </w:rPr>
        <w:t>202</w:t>
      </w:r>
      <w:r w:rsidR="0071469E">
        <w:rPr>
          <w:rFonts w:ascii="Raleway" w:hAnsi="Raleway" w:cs="Arial"/>
          <w:sz w:val="24"/>
          <w:szCs w:val="24"/>
        </w:rPr>
        <w:t>6</w:t>
      </w:r>
    </w:p>
    <w:p w14:paraId="62A488E9" w14:textId="6F843E8F" w:rsidR="001128D2" w:rsidRPr="0095704E" w:rsidRDefault="001128D2" w:rsidP="0095704E">
      <w:pPr>
        <w:ind w:right="141"/>
        <w:jc w:val="both"/>
        <w:rPr>
          <w:rFonts w:ascii="Raleway" w:hAnsi="Raleway" w:cs="Arial"/>
          <w:sz w:val="24"/>
          <w:szCs w:val="24"/>
        </w:rPr>
      </w:pPr>
      <w:r w:rsidRPr="0095704E">
        <w:rPr>
          <w:rFonts w:ascii="Raleway" w:hAnsi="Raleway" w:cs="Arial"/>
          <w:sz w:val="24"/>
          <w:szCs w:val="24"/>
        </w:rPr>
        <w:t>Dear Parents/Carers</w:t>
      </w:r>
    </w:p>
    <w:p w14:paraId="5D254B21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sz w:val="24"/>
          <w:szCs w:val="24"/>
        </w:rPr>
      </w:pPr>
    </w:p>
    <w:p w14:paraId="7AC00DD2" w14:textId="504976F2" w:rsidR="001128D2" w:rsidRPr="0095704E" w:rsidRDefault="0095704E" w:rsidP="0095704E">
      <w:pPr>
        <w:ind w:right="141"/>
        <w:jc w:val="both"/>
        <w:rPr>
          <w:rFonts w:ascii="Raleway" w:hAnsi="Raleway" w:cs="Arial"/>
          <w:b/>
          <w:sz w:val="24"/>
          <w:szCs w:val="24"/>
        </w:rPr>
      </w:pPr>
      <w:r w:rsidRPr="0095704E">
        <w:rPr>
          <w:rFonts w:ascii="Raleway" w:hAnsi="Raleway" w:cs="Arial"/>
          <w:b/>
          <w:sz w:val="24"/>
          <w:szCs w:val="24"/>
        </w:rPr>
        <w:t xml:space="preserve">Y3-4 CHOIR CONCERT TO PARENTS – WEDNESDAY </w:t>
      </w:r>
      <w:r w:rsidR="00C34AD0">
        <w:rPr>
          <w:rFonts w:ascii="Raleway" w:hAnsi="Raleway" w:cs="Arial"/>
          <w:b/>
          <w:sz w:val="24"/>
          <w:szCs w:val="24"/>
        </w:rPr>
        <w:t>1</w:t>
      </w:r>
      <w:r w:rsidRPr="0095704E">
        <w:rPr>
          <w:rFonts w:ascii="Raleway" w:hAnsi="Raleway" w:cs="Arial"/>
          <w:b/>
          <w:sz w:val="24"/>
          <w:szCs w:val="24"/>
          <w:vertAlign w:val="superscript"/>
        </w:rPr>
        <w:t xml:space="preserve"> </w:t>
      </w:r>
      <w:r w:rsidR="00826C10">
        <w:rPr>
          <w:rFonts w:ascii="Raleway" w:hAnsi="Raleway" w:cs="Arial"/>
          <w:b/>
          <w:sz w:val="24"/>
          <w:szCs w:val="24"/>
        </w:rPr>
        <w:t>JULY</w:t>
      </w:r>
      <w:r w:rsidRPr="0095704E">
        <w:rPr>
          <w:rFonts w:ascii="Raleway" w:hAnsi="Raleway" w:cs="Arial"/>
          <w:b/>
          <w:sz w:val="24"/>
          <w:szCs w:val="24"/>
        </w:rPr>
        <w:t xml:space="preserve"> 202</w:t>
      </w:r>
      <w:r w:rsidR="00C34AD0">
        <w:rPr>
          <w:rFonts w:ascii="Raleway" w:hAnsi="Raleway" w:cs="Arial"/>
          <w:b/>
          <w:sz w:val="24"/>
          <w:szCs w:val="24"/>
        </w:rPr>
        <w:t>6</w:t>
      </w:r>
    </w:p>
    <w:p w14:paraId="34DF3384" w14:textId="77777777" w:rsidR="001128D2" w:rsidRPr="0095704E" w:rsidRDefault="001128D2" w:rsidP="0095704E">
      <w:pPr>
        <w:ind w:right="141"/>
        <w:jc w:val="both"/>
        <w:rPr>
          <w:rFonts w:ascii="Raleway" w:hAnsi="Raleway" w:cs="Arial"/>
          <w:b/>
          <w:sz w:val="24"/>
          <w:szCs w:val="24"/>
        </w:rPr>
      </w:pPr>
    </w:p>
    <w:p w14:paraId="00576CD7" w14:textId="3631FD22" w:rsidR="0095704E" w:rsidRDefault="008F4615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 xml:space="preserve">I </w:t>
      </w:r>
      <w:r w:rsidR="001128D2" w:rsidRPr="0095704E">
        <w:rPr>
          <w:rFonts w:ascii="Raleway" w:hAnsi="Raleway"/>
          <w:sz w:val="24"/>
          <w:szCs w:val="24"/>
        </w:rPr>
        <w:t xml:space="preserve">would warmly like to invite you to attend the Year 3/4 Choir performance on </w:t>
      </w:r>
      <w:r w:rsidR="001F3177" w:rsidRPr="0095704E">
        <w:rPr>
          <w:rFonts w:ascii="Raleway" w:hAnsi="Raleway"/>
          <w:sz w:val="24"/>
          <w:szCs w:val="24"/>
        </w:rPr>
        <w:t xml:space="preserve">Wednesday </w:t>
      </w:r>
      <w:r w:rsidR="009251B1">
        <w:rPr>
          <w:rFonts w:ascii="Raleway" w:hAnsi="Raleway"/>
          <w:sz w:val="24"/>
          <w:szCs w:val="24"/>
        </w:rPr>
        <w:t>1</w:t>
      </w:r>
      <w:r w:rsidR="0095704E" w:rsidRPr="0095704E">
        <w:rPr>
          <w:rFonts w:ascii="Raleway" w:hAnsi="Raleway"/>
          <w:sz w:val="24"/>
          <w:szCs w:val="24"/>
          <w:vertAlign w:val="superscript"/>
        </w:rPr>
        <w:t xml:space="preserve"> </w:t>
      </w:r>
      <w:r w:rsidR="00826C10">
        <w:rPr>
          <w:rFonts w:ascii="Raleway" w:hAnsi="Raleway"/>
          <w:sz w:val="24"/>
          <w:szCs w:val="24"/>
        </w:rPr>
        <w:t>July</w:t>
      </w:r>
      <w:r w:rsidR="001128D2" w:rsidRPr="0095704E">
        <w:rPr>
          <w:rFonts w:ascii="Raleway" w:hAnsi="Raleway"/>
          <w:sz w:val="24"/>
          <w:szCs w:val="24"/>
        </w:rPr>
        <w:t xml:space="preserve">. </w:t>
      </w:r>
    </w:p>
    <w:p w14:paraId="095189D3" w14:textId="77777777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2E795AF8" w14:textId="65CD8211" w:rsidR="008E3EEF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The performance will take place in the Studio</w:t>
      </w:r>
      <w:r w:rsidR="0095704E" w:rsidRPr="0095704E">
        <w:rPr>
          <w:rFonts w:ascii="Raleway" w:hAnsi="Raleway"/>
          <w:sz w:val="24"/>
          <w:szCs w:val="24"/>
        </w:rPr>
        <w:t xml:space="preserve"> between </w:t>
      </w:r>
      <w:r w:rsidR="00894350">
        <w:rPr>
          <w:rFonts w:ascii="Raleway" w:hAnsi="Raleway"/>
          <w:sz w:val="24"/>
          <w:szCs w:val="24"/>
        </w:rPr>
        <w:t>1600</w:t>
      </w:r>
      <w:r w:rsidR="0095704E" w:rsidRPr="0095704E">
        <w:rPr>
          <w:rFonts w:ascii="Raleway" w:hAnsi="Raleway"/>
          <w:sz w:val="24"/>
          <w:szCs w:val="24"/>
        </w:rPr>
        <w:t xml:space="preserve"> and </w:t>
      </w:r>
      <w:r w:rsidR="0014301A">
        <w:rPr>
          <w:rFonts w:ascii="Raleway" w:hAnsi="Raleway"/>
          <w:sz w:val="24"/>
          <w:szCs w:val="24"/>
        </w:rPr>
        <w:t>16</w:t>
      </w:r>
      <w:r w:rsidR="00894350">
        <w:rPr>
          <w:rFonts w:ascii="Raleway" w:hAnsi="Raleway"/>
          <w:sz w:val="24"/>
          <w:szCs w:val="24"/>
        </w:rPr>
        <w:t>1</w:t>
      </w:r>
      <w:r w:rsidR="00BB1209">
        <w:rPr>
          <w:rFonts w:ascii="Raleway" w:hAnsi="Raleway"/>
          <w:sz w:val="24"/>
          <w:szCs w:val="24"/>
        </w:rPr>
        <w:t>5</w:t>
      </w:r>
      <w:r w:rsidR="0095704E" w:rsidRPr="0095704E">
        <w:rPr>
          <w:rFonts w:ascii="Raleway" w:hAnsi="Raleway"/>
          <w:sz w:val="24"/>
          <w:szCs w:val="24"/>
        </w:rPr>
        <w:t>.  Please access the studio via the front door by the office.</w:t>
      </w:r>
      <w:r w:rsidR="0095704E">
        <w:rPr>
          <w:rFonts w:ascii="Raleway" w:hAnsi="Raleway"/>
          <w:sz w:val="24"/>
          <w:szCs w:val="24"/>
        </w:rPr>
        <w:t xml:space="preserve"> </w:t>
      </w:r>
      <w:r w:rsidR="0095704E" w:rsidRPr="0095704E">
        <w:rPr>
          <w:rFonts w:ascii="Raleway" w:hAnsi="Raleway"/>
          <w:b/>
          <w:sz w:val="24"/>
          <w:szCs w:val="24"/>
        </w:rPr>
        <w:t xml:space="preserve">The doors will open at </w:t>
      </w:r>
      <w:r w:rsidR="00894350">
        <w:rPr>
          <w:rFonts w:ascii="Raleway" w:hAnsi="Raleway"/>
          <w:b/>
          <w:sz w:val="24"/>
          <w:szCs w:val="24"/>
        </w:rPr>
        <w:t>1550</w:t>
      </w:r>
      <w:r w:rsidR="0095704E" w:rsidRPr="0095704E">
        <w:rPr>
          <w:rFonts w:ascii="Raleway" w:hAnsi="Raleway"/>
          <w:b/>
          <w:sz w:val="24"/>
          <w:szCs w:val="24"/>
        </w:rPr>
        <w:t xml:space="preserve"> when you will be able to then take your seats.</w:t>
      </w:r>
      <w:r w:rsidR="0095704E" w:rsidRPr="0095704E">
        <w:rPr>
          <w:rFonts w:ascii="Raleway" w:hAnsi="Raleway"/>
          <w:sz w:val="24"/>
          <w:szCs w:val="24"/>
        </w:rPr>
        <w:t xml:space="preserve"> The children will </w:t>
      </w:r>
      <w:r w:rsidR="0095704E">
        <w:rPr>
          <w:rFonts w:ascii="Raleway" w:hAnsi="Raleway"/>
          <w:sz w:val="24"/>
          <w:szCs w:val="24"/>
        </w:rPr>
        <w:t xml:space="preserve">already be </w:t>
      </w:r>
      <w:r w:rsidR="0095704E" w:rsidRPr="0095704E">
        <w:rPr>
          <w:rFonts w:ascii="Raleway" w:hAnsi="Raleway"/>
          <w:sz w:val="24"/>
          <w:szCs w:val="24"/>
        </w:rPr>
        <w:t>on the stage</w:t>
      </w:r>
      <w:r w:rsidR="0095704E">
        <w:rPr>
          <w:rFonts w:ascii="Raleway" w:hAnsi="Raleway"/>
          <w:sz w:val="24"/>
          <w:szCs w:val="24"/>
        </w:rPr>
        <w:t>,</w:t>
      </w:r>
      <w:r w:rsidR="0095704E" w:rsidRPr="0095704E">
        <w:rPr>
          <w:rFonts w:ascii="Raleway" w:hAnsi="Raleway"/>
          <w:sz w:val="24"/>
          <w:szCs w:val="24"/>
        </w:rPr>
        <w:t xml:space="preserve"> ready to sing for you. </w:t>
      </w:r>
    </w:p>
    <w:p w14:paraId="4D602BFD" w14:textId="77777777" w:rsidR="001F3177" w:rsidRPr="0095704E" w:rsidRDefault="001F3177" w:rsidP="0095704E">
      <w:pPr>
        <w:jc w:val="both"/>
        <w:rPr>
          <w:rFonts w:ascii="Raleway" w:hAnsi="Raleway"/>
          <w:sz w:val="24"/>
          <w:szCs w:val="24"/>
        </w:rPr>
      </w:pPr>
    </w:p>
    <w:p w14:paraId="7810D5FD" w14:textId="5FFBB201" w:rsidR="00830A7B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This concert presents a super opportunity for our </w:t>
      </w:r>
      <w:r w:rsidR="001F3177" w:rsidRPr="0095704E">
        <w:rPr>
          <w:rFonts w:ascii="Raleway" w:hAnsi="Raleway"/>
          <w:sz w:val="24"/>
          <w:szCs w:val="24"/>
        </w:rPr>
        <w:t>Y3/4</w:t>
      </w:r>
      <w:r w:rsidRPr="0095704E">
        <w:rPr>
          <w:rFonts w:ascii="Raleway" w:hAnsi="Raleway"/>
          <w:sz w:val="24"/>
          <w:szCs w:val="24"/>
        </w:rPr>
        <w:t xml:space="preserve"> choir members to perform to an audience.</w:t>
      </w:r>
      <w:r w:rsidR="00554B29">
        <w:rPr>
          <w:rFonts w:ascii="Raleway" w:hAnsi="Raleway"/>
          <w:sz w:val="24"/>
          <w:szCs w:val="24"/>
        </w:rPr>
        <w:t xml:space="preserve"> </w:t>
      </w:r>
      <w:r w:rsidR="00554B29" w:rsidRPr="00EA3C94">
        <w:rPr>
          <w:rFonts w:ascii="Raleway" w:hAnsi="Raleway"/>
          <w:sz w:val="24"/>
          <w:szCs w:val="24"/>
        </w:rPr>
        <w:t>I would like to say well done to the children who have been involved in Year 3/4 choir this year.</w:t>
      </w:r>
      <w:r w:rsidR="00635EF2">
        <w:rPr>
          <w:rFonts w:ascii="Raleway" w:hAnsi="Raleway"/>
          <w:sz w:val="24"/>
          <w:szCs w:val="24"/>
        </w:rPr>
        <w:t xml:space="preserve"> </w:t>
      </w:r>
      <w:r w:rsidR="007E4F35" w:rsidRPr="007E4F35">
        <w:rPr>
          <w:rFonts w:ascii="Raleway" w:hAnsi="Raleway"/>
          <w:sz w:val="24"/>
          <w:szCs w:val="24"/>
        </w:rPr>
        <w:t xml:space="preserve">It has been a wonderful </w:t>
      </w:r>
      <w:r w:rsidR="00E77DA9">
        <w:rPr>
          <w:rFonts w:ascii="Raleway" w:hAnsi="Raleway"/>
          <w:sz w:val="24"/>
          <w:szCs w:val="24"/>
        </w:rPr>
        <w:t>year</w:t>
      </w:r>
      <w:r w:rsidR="00AA3FB9">
        <w:rPr>
          <w:rFonts w:ascii="Raleway" w:hAnsi="Raleway"/>
          <w:sz w:val="24"/>
          <w:szCs w:val="24"/>
        </w:rPr>
        <w:t xml:space="preserve"> of singing</w:t>
      </w:r>
      <w:r w:rsidR="007E4F35" w:rsidRPr="007E4F35">
        <w:rPr>
          <w:rFonts w:ascii="Raleway" w:hAnsi="Raleway"/>
          <w:sz w:val="24"/>
          <w:szCs w:val="24"/>
        </w:rPr>
        <w:t>, and we are very proud of the commitment and dedication the children have shown in rehearsals.</w:t>
      </w:r>
    </w:p>
    <w:p w14:paraId="48F635F2" w14:textId="77777777" w:rsidR="00554B29" w:rsidRDefault="00554B29" w:rsidP="00554B29">
      <w:pPr>
        <w:jc w:val="both"/>
        <w:rPr>
          <w:rFonts w:ascii="Raleway" w:hAnsi="Raleway"/>
          <w:sz w:val="24"/>
          <w:szCs w:val="24"/>
        </w:rPr>
      </w:pPr>
    </w:p>
    <w:p w14:paraId="7CCED050" w14:textId="2DB8F676" w:rsidR="00EC3D8B" w:rsidRDefault="00EA3C94" w:rsidP="0095704E">
      <w:pPr>
        <w:jc w:val="both"/>
        <w:rPr>
          <w:rFonts w:ascii="Raleway" w:hAnsi="Raleway"/>
          <w:sz w:val="24"/>
          <w:szCs w:val="24"/>
        </w:rPr>
      </w:pPr>
      <w:r w:rsidRPr="00EA3C94">
        <w:rPr>
          <w:rFonts w:ascii="Raleway" w:hAnsi="Raleway"/>
          <w:sz w:val="24"/>
          <w:szCs w:val="24"/>
        </w:rPr>
        <w:t>Th</w:t>
      </w:r>
      <w:r w:rsidR="00FA0026">
        <w:rPr>
          <w:rFonts w:ascii="Raleway" w:hAnsi="Raleway"/>
          <w:sz w:val="24"/>
          <w:szCs w:val="24"/>
        </w:rPr>
        <w:t>is will be the</w:t>
      </w:r>
      <w:r w:rsidRPr="00EA3C94">
        <w:rPr>
          <w:rFonts w:ascii="Raleway" w:hAnsi="Raleway"/>
          <w:sz w:val="24"/>
          <w:szCs w:val="24"/>
        </w:rPr>
        <w:t xml:space="preserve"> final rehearsal.</w:t>
      </w:r>
    </w:p>
    <w:p w14:paraId="37CBB831" w14:textId="77777777" w:rsidR="00AA3FB9" w:rsidRDefault="00AA3FB9" w:rsidP="0095704E">
      <w:pPr>
        <w:jc w:val="both"/>
        <w:rPr>
          <w:rFonts w:ascii="Raleway" w:hAnsi="Raleway"/>
          <w:sz w:val="24"/>
          <w:szCs w:val="24"/>
        </w:rPr>
      </w:pPr>
    </w:p>
    <w:p w14:paraId="4BBE3E09" w14:textId="77777777" w:rsidR="00866172" w:rsidRDefault="00866172" w:rsidP="0095704E">
      <w:pPr>
        <w:jc w:val="both"/>
        <w:rPr>
          <w:rFonts w:ascii="Raleway" w:hAnsi="Raleway"/>
          <w:sz w:val="24"/>
          <w:szCs w:val="24"/>
        </w:rPr>
      </w:pPr>
    </w:p>
    <w:p w14:paraId="5CAB8227" w14:textId="29ED08C5" w:rsidR="0095704E" w:rsidRDefault="0095704E" w:rsidP="0095704E">
      <w:pPr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Yours sincerely</w:t>
      </w:r>
    </w:p>
    <w:p w14:paraId="2EE94F58" w14:textId="77777777" w:rsidR="0095704E" w:rsidRPr="0095704E" w:rsidRDefault="0095704E" w:rsidP="0095704E">
      <w:pPr>
        <w:jc w:val="both"/>
        <w:rPr>
          <w:rFonts w:ascii="Raleway" w:hAnsi="Raleway"/>
          <w:sz w:val="24"/>
          <w:szCs w:val="24"/>
        </w:rPr>
      </w:pPr>
    </w:p>
    <w:p w14:paraId="4054C58E" w14:textId="77777777" w:rsidR="001128D2" w:rsidRPr="0095704E" w:rsidRDefault="001128D2" w:rsidP="0095704E">
      <w:pPr>
        <w:jc w:val="both"/>
        <w:rPr>
          <w:rFonts w:ascii="Raleway" w:hAnsi="Raleway"/>
          <w:sz w:val="24"/>
          <w:szCs w:val="24"/>
        </w:rPr>
      </w:pPr>
    </w:p>
    <w:p w14:paraId="3B0CB080" w14:textId="057629E3" w:rsidR="00AD34BF" w:rsidRPr="0095704E" w:rsidRDefault="001F3177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Mrs Vicki Mills </w:t>
      </w:r>
      <w:r w:rsidR="006D0442"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 xml:space="preserve">and </w:t>
      </w:r>
      <w:r w:rsidR="005135DC" w:rsidRPr="0095704E">
        <w:rPr>
          <w:rFonts w:ascii="Raleway" w:hAnsi="Raleway"/>
          <w:sz w:val="24"/>
          <w:szCs w:val="24"/>
        </w:rPr>
        <w:tab/>
      </w:r>
      <w:r w:rsidR="00EC3D8B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>Miss Hannah Stewart</w:t>
      </w:r>
    </w:p>
    <w:p w14:paraId="631435FC" w14:textId="2131A569" w:rsidR="008E0924" w:rsidRPr="0095704E" w:rsidRDefault="005135DC" w:rsidP="0095704E">
      <w:pPr>
        <w:jc w:val="both"/>
        <w:rPr>
          <w:rFonts w:ascii="Raleway" w:hAnsi="Raleway"/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>Y5/6 Choir Leader</w:t>
      </w:r>
      <w:r w:rsidRPr="0095704E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="00EC3D8B">
        <w:rPr>
          <w:rFonts w:ascii="Raleway" w:hAnsi="Raleway"/>
          <w:sz w:val="24"/>
          <w:szCs w:val="24"/>
        </w:rPr>
        <w:tab/>
      </w:r>
      <w:r w:rsidR="008E0924" w:rsidRPr="0095704E">
        <w:rPr>
          <w:rFonts w:ascii="Raleway" w:hAnsi="Raleway"/>
          <w:sz w:val="24"/>
          <w:szCs w:val="24"/>
        </w:rPr>
        <w:t xml:space="preserve">Y3/4 Choir Leader </w:t>
      </w:r>
    </w:p>
    <w:p w14:paraId="2DE477BC" w14:textId="08A36C9D" w:rsidR="001F3177" w:rsidRPr="0095704E" w:rsidRDefault="008E0924" w:rsidP="0095704E">
      <w:pPr>
        <w:jc w:val="both"/>
        <w:rPr>
          <w:sz w:val="24"/>
          <w:szCs w:val="24"/>
        </w:rPr>
      </w:pPr>
      <w:r w:rsidRPr="0095704E">
        <w:rPr>
          <w:rFonts w:ascii="Raleway" w:hAnsi="Raleway"/>
          <w:sz w:val="24"/>
          <w:szCs w:val="24"/>
        </w:rPr>
        <w:t xml:space="preserve">Music Subject Leader </w:t>
      </w:r>
      <w:r w:rsidRPr="0095704E">
        <w:rPr>
          <w:rFonts w:ascii="Raleway" w:hAnsi="Raleway"/>
          <w:sz w:val="24"/>
          <w:szCs w:val="24"/>
        </w:rPr>
        <w:tab/>
      </w:r>
      <w:r w:rsidR="0095704E">
        <w:rPr>
          <w:rFonts w:ascii="Raleway" w:hAnsi="Raleway"/>
          <w:sz w:val="24"/>
          <w:szCs w:val="24"/>
        </w:rPr>
        <w:tab/>
      </w:r>
      <w:r w:rsidR="00EC3D8B">
        <w:rPr>
          <w:rFonts w:ascii="Raleway" w:hAnsi="Raleway"/>
          <w:sz w:val="24"/>
          <w:szCs w:val="24"/>
        </w:rPr>
        <w:tab/>
      </w:r>
      <w:r w:rsidRPr="0095704E">
        <w:rPr>
          <w:rFonts w:ascii="Raleway" w:hAnsi="Raleway"/>
          <w:sz w:val="24"/>
          <w:szCs w:val="24"/>
        </w:rPr>
        <w:t xml:space="preserve">Year </w:t>
      </w:r>
      <w:r w:rsidR="00AD4A62">
        <w:rPr>
          <w:rFonts w:ascii="Raleway" w:hAnsi="Raleway"/>
          <w:sz w:val="24"/>
          <w:szCs w:val="24"/>
        </w:rPr>
        <w:t>6</w:t>
      </w:r>
      <w:r w:rsidRPr="0095704E">
        <w:rPr>
          <w:rFonts w:ascii="Raleway" w:hAnsi="Raleway"/>
          <w:sz w:val="24"/>
          <w:szCs w:val="24"/>
        </w:rPr>
        <w:t xml:space="preserve"> Teaching Assistant</w:t>
      </w:r>
      <w:r w:rsidR="005135DC" w:rsidRPr="0095704E">
        <w:rPr>
          <w:rFonts w:ascii="Raleway" w:hAnsi="Raleway"/>
          <w:sz w:val="24"/>
          <w:szCs w:val="24"/>
        </w:rPr>
        <w:tab/>
      </w:r>
    </w:p>
    <w:p w14:paraId="7D828409" w14:textId="77777777" w:rsidR="005135DC" w:rsidRPr="0095704E" w:rsidRDefault="005135DC" w:rsidP="0095704E">
      <w:pPr>
        <w:jc w:val="both"/>
        <w:rPr>
          <w:sz w:val="24"/>
          <w:szCs w:val="24"/>
        </w:rPr>
      </w:pPr>
    </w:p>
    <w:sectPr w:rsidR="005135DC" w:rsidRPr="0095704E" w:rsidSect="00F858E3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2E48D" w14:textId="77777777" w:rsidR="0084565F" w:rsidRDefault="0084565F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5A4554D5" w14:textId="77777777" w:rsidR="0084565F" w:rsidRDefault="0084565F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3FEDD" w14:textId="77777777" w:rsidR="000B7ACB" w:rsidRDefault="000B7ACB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61C5356E" w14:textId="77777777" w:rsidR="000B7ACB" w:rsidRDefault="000B7ACB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57234" w14:textId="77777777" w:rsidR="0084565F" w:rsidRDefault="0084565F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2D0868F4" w14:textId="77777777" w:rsidR="0084565F" w:rsidRDefault="0084565F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95006" w14:textId="2FC78D2A" w:rsidR="000B7ACB" w:rsidRPr="002255A6" w:rsidRDefault="00D66ABD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87D596B" wp14:editId="70CCD3A1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BDC2EF2" wp14:editId="33C75442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959881728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4BE95A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0B7ACB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45FFA77C" w14:textId="77777777" w:rsidR="000B7ACB" w:rsidRPr="00B43613" w:rsidRDefault="000B7ACB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     </w:t>
    </w:r>
    <w:r>
      <w:rPr>
        <w:rFonts w:ascii="Kristen ITC" w:hAnsi="Kristen ITC"/>
        <w:b/>
        <w:color w:val="00B050"/>
        <w:sz w:val="36"/>
        <w:szCs w:val="36"/>
      </w:rPr>
      <w:t xml:space="preserve">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7BC90773" w14:textId="77777777" w:rsidR="000B7ACB" w:rsidRDefault="000B7ACB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6A2FCAF3" w14:textId="29C46071" w:rsidR="000B7ACB" w:rsidRDefault="00D66AB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901C1ED" wp14:editId="7E62A798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206344294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0B47BB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6470EBC"/>
    <w:multiLevelType w:val="hybridMultilevel"/>
    <w:tmpl w:val="1C66FCC8"/>
    <w:lvl w:ilvl="0" w:tplc="DFCAD67E">
      <w:start w:val="14"/>
      <w:numFmt w:val="bullet"/>
      <w:lvlText w:val=""/>
      <w:lvlJc w:val="left"/>
      <w:pPr>
        <w:ind w:left="-349" w:hanging="360"/>
      </w:pPr>
      <w:rPr>
        <w:rFonts w:ascii="Wingdings" w:eastAsia="Times New Roman" w:hAnsi="Wingdings" w:cs="Arial" w:hint="default"/>
      </w:rPr>
    </w:lvl>
    <w:lvl w:ilvl="1" w:tplc="08090003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9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053747">
    <w:abstractNumId w:val="24"/>
  </w:num>
  <w:num w:numId="2" w16cid:durableId="117253063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30388177">
    <w:abstractNumId w:val="15"/>
  </w:num>
  <w:num w:numId="4" w16cid:durableId="1849320509">
    <w:abstractNumId w:val="3"/>
  </w:num>
  <w:num w:numId="5" w16cid:durableId="1031954568">
    <w:abstractNumId w:val="5"/>
  </w:num>
  <w:num w:numId="6" w16cid:durableId="394355997">
    <w:abstractNumId w:val="12"/>
  </w:num>
  <w:num w:numId="7" w16cid:durableId="1604074340">
    <w:abstractNumId w:val="22"/>
  </w:num>
  <w:num w:numId="8" w16cid:durableId="811097644">
    <w:abstractNumId w:val="10"/>
  </w:num>
  <w:num w:numId="9" w16cid:durableId="256015914">
    <w:abstractNumId w:val="17"/>
  </w:num>
  <w:num w:numId="10" w16cid:durableId="1403484823">
    <w:abstractNumId w:val="21"/>
  </w:num>
  <w:num w:numId="11" w16cid:durableId="1130709447">
    <w:abstractNumId w:val="6"/>
  </w:num>
  <w:num w:numId="12" w16cid:durableId="757748802">
    <w:abstractNumId w:val="11"/>
  </w:num>
  <w:num w:numId="13" w16cid:durableId="869998551">
    <w:abstractNumId w:val="4"/>
  </w:num>
  <w:num w:numId="14" w16cid:durableId="729772163">
    <w:abstractNumId w:val="16"/>
  </w:num>
  <w:num w:numId="15" w16cid:durableId="345256626">
    <w:abstractNumId w:val="13"/>
  </w:num>
  <w:num w:numId="16" w16cid:durableId="215631195">
    <w:abstractNumId w:val="23"/>
  </w:num>
  <w:num w:numId="17" w16cid:durableId="1757556132">
    <w:abstractNumId w:val="8"/>
  </w:num>
  <w:num w:numId="18" w16cid:durableId="821698995">
    <w:abstractNumId w:val="26"/>
  </w:num>
  <w:num w:numId="19" w16cid:durableId="386076311">
    <w:abstractNumId w:val="1"/>
  </w:num>
  <w:num w:numId="20" w16cid:durableId="2039308227">
    <w:abstractNumId w:val="9"/>
  </w:num>
  <w:num w:numId="21" w16cid:durableId="288358403">
    <w:abstractNumId w:val="25"/>
  </w:num>
  <w:num w:numId="22" w16cid:durableId="440077327">
    <w:abstractNumId w:val="19"/>
  </w:num>
  <w:num w:numId="23" w16cid:durableId="1156843836">
    <w:abstractNumId w:val="20"/>
  </w:num>
  <w:num w:numId="24" w16cid:durableId="1734431695">
    <w:abstractNumId w:val="7"/>
  </w:num>
  <w:num w:numId="25" w16cid:durableId="2145467890">
    <w:abstractNumId w:val="2"/>
  </w:num>
  <w:num w:numId="26" w16cid:durableId="608126590">
    <w:abstractNumId w:val="2"/>
  </w:num>
  <w:num w:numId="27" w16cid:durableId="559905121">
    <w:abstractNumId w:val="14"/>
  </w:num>
  <w:num w:numId="28" w16cid:durableId="1491097861">
    <w:abstractNumId w:val="0"/>
  </w:num>
  <w:num w:numId="29" w16cid:durableId="12825716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1629"/>
    <w:rsid w:val="00023F13"/>
    <w:rsid w:val="0005112F"/>
    <w:rsid w:val="00073953"/>
    <w:rsid w:val="00085940"/>
    <w:rsid w:val="0009419C"/>
    <w:rsid w:val="000B7ACB"/>
    <w:rsid w:val="000C235E"/>
    <w:rsid w:val="000C2BCD"/>
    <w:rsid w:val="000C50ED"/>
    <w:rsid w:val="000D4781"/>
    <w:rsid w:val="000E000D"/>
    <w:rsid w:val="001128D2"/>
    <w:rsid w:val="00132541"/>
    <w:rsid w:val="001334A9"/>
    <w:rsid w:val="00142FE8"/>
    <w:rsid w:val="0014301A"/>
    <w:rsid w:val="00152F39"/>
    <w:rsid w:val="00154AEA"/>
    <w:rsid w:val="00160946"/>
    <w:rsid w:val="0016207D"/>
    <w:rsid w:val="001B457A"/>
    <w:rsid w:val="001C0EB7"/>
    <w:rsid w:val="001F3177"/>
    <w:rsid w:val="00202FD5"/>
    <w:rsid w:val="00205F7E"/>
    <w:rsid w:val="002255A6"/>
    <w:rsid w:val="00233B4E"/>
    <w:rsid w:val="0024189E"/>
    <w:rsid w:val="002C6385"/>
    <w:rsid w:val="002D69CD"/>
    <w:rsid w:val="002F7CE8"/>
    <w:rsid w:val="00327642"/>
    <w:rsid w:val="00327D35"/>
    <w:rsid w:val="00342AA8"/>
    <w:rsid w:val="00352E15"/>
    <w:rsid w:val="00366DD4"/>
    <w:rsid w:val="003752D0"/>
    <w:rsid w:val="00384FF0"/>
    <w:rsid w:val="00387ED9"/>
    <w:rsid w:val="003B35C3"/>
    <w:rsid w:val="003B6041"/>
    <w:rsid w:val="003D137D"/>
    <w:rsid w:val="003E2D92"/>
    <w:rsid w:val="003F5D4E"/>
    <w:rsid w:val="00431282"/>
    <w:rsid w:val="00440D3D"/>
    <w:rsid w:val="00465D09"/>
    <w:rsid w:val="004748D5"/>
    <w:rsid w:val="0047621B"/>
    <w:rsid w:val="00496AB8"/>
    <w:rsid w:val="004A34DD"/>
    <w:rsid w:val="004A5A73"/>
    <w:rsid w:val="004A76E0"/>
    <w:rsid w:val="004B0061"/>
    <w:rsid w:val="004C2CEE"/>
    <w:rsid w:val="004D7A4C"/>
    <w:rsid w:val="004E39CC"/>
    <w:rsid w:val="005118A3"/>
    <w:rsid w:val="005135DC"/>
    <w:rsid w:val="00515962"/>
    <w:rsid w:val="00520ADA"/>
    <w:rsid w:val="00543AE5"/>
    <w:rsid w:val="00554B29"/>
    <w:rsid w:val="00557524"/>
    <w:rsid w:val="005635FF"/>
    <w:rsid w:val="005853EE"/>
    <w:rsid w:val="00595685"/>
    <w:rsid w:val="005B46B4"/>
    <w:rsid w:val="005F2CDE"/>
    <w:rsid w:val="005F30CB"/>
    <w:rsid w:val="00605672"/>
    <w:rsid w:val="00614B08"/>
    <w:rsid w:val="00635EF2"/>
    <w:rsid w:val="00645C02"/>
    <w:rsid w:val="00650C57"/>
    <w:rsid w:val="00661304"/>
    <w:rsid w:val="00661B77"/>
    <w:rsid w:val="006674B1"/>
    <w:rsid w:val="00674FAF"/>
    <w:rsid w:val="0069183A"/>
    <w:rsid w:val="006B1DDD"/>
    <w:rsid w:val="006C298F"/>
    <w:rsid w:val="006D0442"/>
    <w:rsid w:val="006E0B75"/>
    <w:rsid w:val="006E2CEA"/>
    <w:rsid w:val="006E426A"/>
    <w:rsid w:val="006F0606"/>
    <w:rsid w:val="006F078F"/>
    <w:rsid w:val="0071469E"/>
    <w:rsid w:val="00730309"/>
    <w:rsid w:val="00732061"/>
    <w:rsid w:val="0073589B"/>
    <w:rsid w:val="00745F37"/>
    <w:rsid w:val="00762223"/>
    <w:rsid w:val="007635CF"/>
    <w:rsid w:val="00763A58"/>
    <w:rsid w:val="00786CA5"/>
    <w:rsid w:val="007A0315"/>
    <w:rsid w:val="007A3B43"/>
    <w:rsid w:val="007A74BC"/>
    <w:rsid w:val="007A7FC8"/>
    <w:rsid w:val="007D731A"/>
    <w:rsid w:val="007E4F35"/>
    <w:rsid w:val="007F40E8"/>
    <w:rsid w:val="007F6E2A"/>
    <w:rsid w:val="0080484F"/>
    <w:rsid w:val="00826C10"/>
    <w:rsid w:val="00830A7B"/>
    <w:rsid w:val="00837319"/>
    <w:rsid w:val="0084565F"/>
    <w:rsid w:val="00854D1F"/>
    <w:rsid w:val="00864029"/>
    <w:rsid w:val="008646B0"/>
    <w:rsid w:val="00865067"/>
    <w:rsid w:val="00866172"/>
    <w:rsid w:val="00892DEB"/>
    <w:rsid w:val="00894350"/>
    <w:rsid w:val="008B4ADD"/>
    <w:rsid w:val="008D3883"/>
    <w:rsid w:val="008E0924"/>
    <w:rsid w:val="008E3EEF"/>
    <w:rsid w:val="008E7D86"/>
    <w:rsid w:val="008F4615"/>
    <w:rsid w:val="00901E4D"/>
    <w:rsid w:val="00906DE5"/>
    <w:rsid w:val="009251B1"/>
    <w:rsid w:val="0093001E"/>
    <w:rsid w:val="00947DB5"/>
    <w:rsid w:val="00953961"/>
    <w:rsid w:val="0095704E"/>
    <w:rsid w:val="00972224"/>
    <w:rsid w:val="00980F98"/>
    <w:rsid w:val="00981786"/>
    <w:rsid w:val="009876FC"/>
    <w:rsid w:val="009A4C97"/>
    <w:rsid w:val="009A5C0E"/>
    <w:rsid w:val="009C5F20"/>
    <w:rsid w:val="009D0AE4"/>
    <w:rsid w:val="009D131A"/>
    <w:rsid w:val="009D33B1"/>
    <w:rsid w:val="009D5B46"/>
    <w:rsid w:val="009D6BB3"/>
    <w:rsid w:val="009E38CD"/>
    <w:rsid w:val="00A00585"/>
    <w:rsid w:val="00A01D4D"/>
    <w:rsid w:val="00A07496"/>
    <w:rsid w:val="00A12113"/>
    <w:rsid w:val="00A141E7"/>
    <w:rsid w:val="00A23210"/>
    <w:rsid w:val="00A30020"/>
    <w:rsid w:val="00A31D5B"/>
    <w:rsid w:val="00A53141"/>
    <w:rsid w:val="00A56374"/>
    <w:rsid w:val="00A72AB5"/>
    <w:rsid w:val="00A7567A"/>
    <w:rsid w:val="00A80455"/>
    <w:rsid w:val="00AA3FB9"/>
    <w:rsid w:val="00AB2766"/>
    <w:rsid w:val="00AB478F"/>
    <w:rsid w:val="00AD127E"/>
    <w:rsid w:val="00AD34BF"/>
    <w:rsid w:val="00AD4A62"/>
    <w:rsid w:val="00AD74FF"/>
    <w:rsid w:val="00AD7C10"/>
    <w:rsid w:val="00AF0D68"/>
    <w:rsid w:val="00AF69DF"/>
    <w:rsid w:val="00B12896"/>
    <w:rsid w:val="00B35E73"/>
    <w:rsid w:val="00B35F4F"/>
    <w:rsid w:val="00B40AFB"/>
    <w:rsid w:val="00B40F0B"/>
    <w:rsid w:val="00B43613"/>
    <w:rsid w:val="00B60095"/>
    <w:rsid w:val="00B60A24"/>
    <w:rsid w:val="00B80510"/>
    <w:rsid w:val="00B866C3"/>
    <w:rsid w:val="00B963F3"/>
    <w:rsid w:val="00BA6F49"/>
    <w:rsid w:val="00BB1209"/>
    <w:rsid w:val="00BB2552"/>
    <w:rsid w:val="00BB6C2B"/>
    <w:rsid w:val="00BC0CFC"/>
    <w:rsid w:val="00BC3BAB"/>
    <w:rsid w:val="00BC4FB9"/>
    <w:rsid w:val="00BC5D13"/>
    <w:rsid w:val="00BC61D8"/>
    <w:rsid w:val="00BE3DB6"/>
    <w:rsid w:val="00BE58BF"/>
    <w:rsid w:val="00C00D64"/>
    <w:rsid w:val="00C1227F"/>
    <w:rsid w:val="00C1606B"/>
    <w:rsid w:val="00C32513"/>
    <w:rsid w:val="00C34AD0"/>
    <w:rsid w:val="00C42585"/>
    <w:rsid w:val="00C579AC"/>
    <w:rsid w:val="00C674CA"/>
    <w:rsid w:val="00C9391F"/>
    <w:rsid w:val="00CB5018"/>
    <w:rsid w:val="00CD24D5"/>
    <w:rsid w:val="00D022EC"/>
    <w:rsid w:val="00D03F61"/>
    <w:rsid w:val="00D2122F"/>
    <w:rsid w:val="00D22C60"/>
    <w:rsid w:val="00D33FFA"/>
    <w:rsid w:val="00D57E08"/>
    <w:rsid w:val="00D65B4D"/>
    <w:rsid w:val="00D66ABD"/>
    <w:rsid w:val="00D67D5B"/>
    <w:rsid w:val="00D7073D"/>
    <w:rsid w:val="00DA0E89"/>
    <w:rsid w:val="00DA362A"/>
    <w:rsid w:val="00DB785E"/>
    <w:rsid w:val="00DD123A"/>
    <w:rsid w:val="00DE1385"/>
    <w:rsid w:val="00E056F0"/>
    <w:rsid w:val="00E23816"/>
    <w:rsid w:val="00E3235A"/>
    <w:rsid w:val="00E37F80"/>
    <w:rsid w:val="00E4394D"/>
    <w:rsid w:val="00E465B9"/>
    <w:rsid w:val="00E470AE"/>
    <w:rsid w:val="00E632B2"/>
    <w:rsid w:val="00E72963"/>
    <w:rsid w:val="00E72A0B"/>
    <w:rsid w:val="00E73B00"/>
    <w:rsid w:val="00E77DA9"/>
    <w:rsid w:val="00EA0B3A"/>
    <w:rsid w:val="00EA3C94"/>
    <w:rsid w:val="00EB0C09"/>
    <w:rsid w:val="00EB31E4"/>
    <w:rsid w:val="00EB7DD0"/>
    <w:rsid w:val="00EC3D8B"/>
    <w:rsid w:val="00EC7C0E"/>
    <w:rsid w:val="00EE4DDD"/>
    <w:rsid w:val="00EF0D38"/>
    <w:rsid w:val="00EF5C0C"/>
    <w:rsid w:val="00F15786"/>
    <w:rsid w:val="00F52A23"/>
    <w:rsid w:val="00F5703C"/>
    <w:rsid w:val="00F6365E"/>
    <w:rsid w:val="00F673BC"/>
    <w:rsid w:val="00F82285"/>
    <w:rsid w:val="00F858E3"/>
    <w:rsid w:val="00F863A8"/>
    <w:rsid w:val="00F92F24"/>
    <w:rsid w:val="00FA0026"/>
    <w:rsid w:val="00FA2F5D"/>
    <w:rsid w:val="00FD29CE"/>
    <w:rsid w:val="00FD7470"/>
    <w:rsid w:val="00F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E21DA6D"/>
  <w15:chartTrackingRefBased/>
  <w15:docId w15:val="{47B7B487-07E7-4976-A5C6-1E3EA608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EBDBB-E723-415F-AADB-0C079692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0</TotalTime>
  <Pages>1</Pages>
  <Words>146</Words>
  <Characters>834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2</cp:revision>
  <cp:lastPrinted>2018-09-10T15:38:00Z</cp:lastPrinted>
  <dcterms:created xsi:type="dcterms:W3CDTF">2026-06-25T12:30:00Z</dcterms:created>
  <dcterms:modified xsi:type="dcterms:W3CDTF">2026-06-25T12:30:00Z</dcterms:modified>
</cp:coreProperties>
</file>