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49B3A" w14:textId="4D1753CC" w:rsidR="00822F5C" w:rsidRPr="00822F5C" w:rsidRDefault="00656BAE" w:rsidP="00822F5C">
      <w:pPr>
        <w:ind w:left="-284" w:right="-143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3</w:t>
      </w:r>
      <w:r w:rsidR="001D43E6">
        <w:rPr>
          <w:rFonts w:ascii="Raleway" w:hAnsi="Raleway" w:cs="Arial"/>
          <w:sz w:val="24"/>
          <w:szCs w:val="24"/>
          <w:vertAlign w:val="superscript"/>
        </w:rPr>
        <w:t xml:space="preserve"> </w:t>
      </w:r>
      <w:r>
        <w:rPr>
          <w:rFonts w:ascii="Raleway" w:hAnsi="Raleway" w:cs="Arial"/>
          <w:sz w:val="24"/>
          <w:szCs w:val="24"/>
        </w:rPr>
        <w:t>November 2026</w:t>
      </w:r>
    </w:p>
    <w:p w14:paraId="1A33D830" w14:textId="01CC64BD" w:rsidR="00822F5C" w:rsidRPr="00822F5C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Dear</w:t>
      </w:r>
      <w:r w:rsidR="00603BBA">
        <w:rPr>
          <w:rFonts w:ascii="Raleway" w:hAnsi="Raleway" w:cs="Arial"/>
          <w:sz w:val="24"/>
          <w:szCs w:val="24"/>
        </w:rPr>
        <w:t xml:space="preserve"> Parents of </w:t>
      </w:r>
      <w:r w:rsidR="00E12677">
        <w:rPr>
          <w:rFonts w:ascii="Raleway" w:hAnsi="Raleway" w:cs="Arial"/>
          <w:sz w:val="24"/>
          <w:szCs w:val="24"/>
        </w:rPr>
        <w:t>Y5/6 Choir</w:t>
      </w:r>
      <w:r w:rsidR="00603BBA">
        <w:rPr>
          <w:rFonts w:ascii="Raleway" w:hAnsi="Raleway" w:cs="Arial"/>
          <w:sz w:val="24"/>
          <w:szCs w:val="24"/>
        </w:rPr>
        <w:t xml:space="preserve"> </w:t>
      </w:r>
    </w:p>
    <w:p w14:paraId="51F9744A" w14:textId="77777777" w:rsidR="00822F5C" w:rsidRPr="00822F5C" w:rsidRDefault="00822F5C" w:rsidP="00822F5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796D580" w14:textId="77777777" w:rsidR="001D43E6" w:rsidRDefault="00822F5C" w:rsidP="00E12677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  <w:r w:rsidRPr="00822F5C">
        <w:rPr>
          <w:rFonts w:ascii="Raleway" w:hAnsi="Raleway" w:cs="Arial"/>
          <w:b/>
          <w:sz w:val="24"/>
          <w:szCs w:val="24"/>
        </w:rPr>
        <w:t>Y5/6 SENIOR CHOIR</w:t>
      </w:r>
      <w:r w:rsidR="003456E1">
        <w:rPr>
          <w:rFonts w:ascii="Raleway" w:hAnsi="Raleway" w:cs="Arial"/>
          <w:b/>
          <w:sz w:val="24"/>
          <w:szCs w:val="24"/>
        </w:rPr>
        <w:t xml:space="preserve"> </w:t>
      </w:r>
      <w:r w:rsidRPr="00822F5C">
        <w:rPr>
          <w:rFonts w:ascii="Raleway" w:hAnsi="Raleway" w:cs="Arial"/>
          <w:b/>
          <w:sz w:val="24"/>
          <w:szCs w:val="24"/>
        </w:rPr>
        <w:t xml:space="preserve">– </w:t>
      </w:r>
      <w:r w:rsidR="008944BE">
        <w:rPr>
          <w:rFonts w:ascii="Raleway" w:hAnsi="Raleway" w:cs="Arial"/>
          <w:b/>
          <w:sz w:val="24"/>
          <w:szCs w:val="24"/>
        </w:rPr>
        <w:t>CHILDREN’S GALA</w:t>
      </w:r>
    </w:p>
    <w:p w14:paraId="4A1D79C6" w14:textId="5E353B50" w:rsidR="001D43E6" w:rsidRDefault="008944BE" w:rsidP="001D43E6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SATURDAY</w:t>
      </w:r>
      <w:r w:rsidR="002D5298">
        <w:rPr>
          <w:rFonts w:ascii="Raleway" w:hAnsi="Raleway" w:cs="Arial"/>
          <w:b/>
          <w:sz w:val="24"/>
          <w:szCs w:val="24"/>
        </w:rPr>
        <w:t xml:space="preserve"> 14</w:t>
      </w:r>
      <w:r w:rsidR="001D43E6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2D5298">
        <w:rPr>
          <w:rFonts w:ascii="Raleway" w:hAnsi="Raleway" w:cs="Arial"/>
          <w:b/>
          <w:sz w:val="24"/>
          <w:szCs w:val="24"/>
        </w:rPr>
        <w:t>NOVEMBER</w:t>
      </w:r>
      <w:r w:rsidR="001D43E6">
        <w:rPr>
          <w:rFonts w:ascii="Raleway" w:hAnsi="Raleway" w:cs="Arial"/>
          <w:b/>
          <w:sz w:val="24"/>
          <w:szCs w:val="24"/>
        </w:rPr>
        <w:t xml:space="preserve"> BETWEEN </w:t>
      </w:r>
      <w:r w:rsidR="002D5298">
        <w:rPr>
          <w:rFonts w:ascii="Raleway" w:hAnsi="Raleway" w:cs="Arial"/>
          <w:b/>
          <w:sz w:val="24"/>
          <w:szCs w:val="24"/>
        </w:rPr>
        <w:t>1815</w:t>
      </w:r>
      <w:r w:rsidR="001D43E6">
        <w:rPr>
          <w:rFonts w:ascii="Raleway" w:hAnsi="Raleway" w:cs="Arial"/>
          <w:b/>
          <w:sz w:val="24"/>
          <w:szCs w:val="24"/>
        </w:rPr>
        <w:t xml:space="preserve"> AND </w:t>
      </w:r>
      <w:r w:rsidR="00A579EC">
        <w:rPr>
          <w:rFonts w:ascii="Raleway" w:hAnsi="Raleway" w:cs="Arial"/>
          <w:b/>
          <w:sz w:val="24"/>
          <w:szCs w:val="24"/>
        </w:rPr>
        <w:t xml:space="preserve">2145 </w:t>
      </w:r>
      <w:r w:rsidR="001D43E6">
        <w:rPr>
          <w:rFonts w:ascii="Raleway" w:hAnsi="Raleway" w:cs="Arial"/>
          <w:b/>
          <w:sz w:val="24"/>
          <w:szCs w:val="24"/>
        </w:rPr>
        <w:t xml:space="preserve">AT </w:t>
      </w:r>
      <w:r w:rsidR="00C608C9">
        <w:rPr>
          <w:rFonts w:ascii="Raleway" w:hAnsi="Raleway" w:cs="Arial"/>
          <w:b/>
          <w:sz w:val="24"/>
          <w:szCs w:val="24"/>
        </w:rPr>
        <w:t>BARN HILL</w:t>
      </w:r>
    </w:p>
    <w:p w14:paraId="1F2A0665" w14:textId="50F46041" w:rsidR="00E12677" w:rsidRDefault="00656BAE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FINAL INFORMATION</w:t>
      </w:r>
      <w:r w:rsidR="00743061">
        <w:rPr>
          <w:rFonts w:ascii="Raleway" w:hAnsi="Raleway" w:cs="Arial"/>
          <w:b/>
          <w:sz w:val="24"/>
          <w:szCs w:val="24"/>
        </w:rPr>
        <w:t xml:space="preserve"> AND FREE TICKET </w:t>
      </w:r>
    </w:p>
    <w:p w14:paraId="0E8335BF" w14:textId="77777777" w:rsidR="00E12677" w:rsidRDefault="00E12677" w:rsidP="00E12677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CB3B6DC" w14:textId="1467685B" w:rsidR="00E12677" w:rsidRDefault="00743061" w:rsidP="00D77AA3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sz w:val="24"/>
          <w:szCs w:val="24"/>
        </w:rPr>
        <w:t>A</w:t>
      </w:r>
      <w:r w:rsidR="00934EDD">
        <w:rPr>
          <w:rFonts w:ascii="Raleway" w:hAnsi="Raleway" w:cs="Arial"/>
          <w:sz w:val="24"/>
          <w:szCs w:val="24"/>
        </w:rPr>
        <w:t>s</w:t>
      </w:r>
      <w:r>
        <w:rPr>
          <w:rFonts w:ascii="Raleway" w:hAnsi="Raleway" w:cs="Arial"/>
          <w:sz w:val="24"/>
          <w:szCs w:val="24"/>
        </w:rPr>
        <w:t xml:space="preserve"> you know, the Y5/6 Choir</w:t>
      </w:r>
      <w:r w:rsidR="00C75C44">
        <w:rPr>
          <w:rFonts w:ascii="Raleway" w:hAnsi="Raleway" w:cs="Arial"/>
          <w:sz w:val="24"/>
          <w:szCs w:val="24"/>
        </w:rPr>
        <w:t xml:space="preserve"> are taking part in</w:t>
      </w:r>
      <w:r w:rsidR="00951583">
        <w:rPr>
          <w:rFonts w:ascii="Raleway" w:hAnsi="Raleway" w:cs="Arial"/>
          <w:sz w:val="24"/>
          <w:szCs w:val="24"/>
        </w:rPr>
        <w:t xml:space="preserve"> </w:t>
      </w:r>
      <w:r w:rsidR="00645727">
        <w:rPr>
          <w:rFonts w:ascii="Raleway" w:hAnsi="Raleway" w:cs="Arial"/>
          <w:sz w:val="24"/>
          <w:szCs w:val="24"/>
        </w:rPr>
        <w:t>the Music for Children Gala Event</w:t>
      </w:r>
      <w:r w:rsidR="00951583">
        <w:rPr>
          <w:rFonts w:ascii="Raleway" w:hAnsi="Raleway" w:cs="Arial"/>
          <w:sz w:val="24"/>
          <w:szCs w:val="24"/>
        </w:rPr>
        <w:t xml:space="preserve"> organised by </w:t>
      </w:r>
      <w:r w:rsidR="00870804">
        <w:rPr>
          <w:rFonts w:ascii="Raleway" w:hAnsi="Raleway" w:cs="Arial"/>
          <w:sz w:val="24"/>
          <w:szCs w:val="24"/>
        </w:rPr>
        <w:t>The Rotary Club of Stamford</w:t>
      </w:r>
      <w:r w:rsidR="00C75C44">
        <w:rPr>
          <w:rFonts w:ascii="Raleway" w:hAnsi="Raleway" w:cs="Arial"/>
          <w:sz w:val="24"/>
          <w:szCs w:val="24"/>
        </w:rPr>
        <w:t>.</w:t>
      </w:r>
      <w:r w:rsidR="000436D9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</w:t>
      </w:r>
      <w:r w:rsidR="00934EDD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Here is the final information for you.</w:t>
      </w:r>
    </w:p>
    <w:p w14:paraId="0E242A3D" w14:textId="77777777" w:rsidR="00535391" w:rsidRDefault="00535391" w:rsidP="00D77AA3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6B3C1964" w14:textId="77777777" w:rsidR="007D0AB7" w:rsidRDefault="00C932EF" w:rsidP="00D77AA3">
      <w:pPr>
        <w:ind w:left="-284" w:right="-143"/>
        <w:jc w:val="both"/>
        <w:rPr>
          <w:rFonts w:ascii="Raleway" w:hAnsi="Raleway" w:cs="Arial"/>
          <w:b/>
          <w:bCs/>
          <w:color w:val="212529"/>
          <w:sz w:val="23"/>
          <w:szCs w:val="23"/>
          <w:u w:val="single"/>
          <w:bdr w:val="none" w:sz="0" w:space="0" w:color="auto" w:frame="1"/>
        </w:rPr>
      </w:pPr>
      <w:r>
        <w:rPr>
          <w:rFonts w:ascii="Raleway" w:hAnsi="Raleway" w:cs="Arial"/>
          <w:b/>
          <w:bCs/>
          <w:color w:val="212529"/>
          <w:sz w:val="23"/>
          <w:szCs w:val="23"/>
          <w:u w:val="single"/>
          <w:bdr w:val="none" w:sz="0" w:space="0" w:color="auto" w:frame="1"/>
        </w:rPr>
        <w:t>Free Ticket</w:t>
      </w:r>
    </w:p>
    <w:p w14:paraId="552B7F74" w14:textId="3B315929" w:rsidR="00535391" w:rsidRDefault="00535391" w:rsidP="00D77AA3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The organisers have contacted me and informed me that they </w:t>
      </w:r>
      <w:r w:rsidR="001E31B1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would like to give each child attending a free audience ticket</w:t>
      </w:r>
      <w:r w:rsidR="00F07318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for a family member or friend</w:t>
      </w:r>
      <w:r w:rsidR="001E31B1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. When the tickets arrive in school, I will hand them out to the </w:t>
      </w:r>
      <w:r w:rsidR="00F07318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children</w:t>
      </w:r>
      <w:r w:rsidR="00A579EC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who are performing</w:t>
      </w:r>
      <w:r w:rsidR="001D43E6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.</w:t>
      </w:r>
    </w:p>
    <w:p w14:paraId="315C7041" w14:textId="77777777" w:rsidR="00062651" w:rsidRDefault="00062651" w:rsidP="00E12677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2A97A830" w14:textId="77777777" w:rsidR="007D0AB7" w:rsidRDefault="007D0AB7" w:rsidP="0089150F">
      <w:pPr>
        <w:ind w:left="-284" w:right="-143"/>
        <w:jc w:val="both"/>
        <w:rPr>
          <w:rFonts w:ascii="Raleway" w:hAnsi="Raleway" w:cs="Arial"/>
          <w:b/>
          <w:bCs/>
          <w:color w:val="212529"/>
          <w:sz w:val="23"/>
          <w:szCs w:val="23"/>
          <w:u w:val="single"/>
          <w:bdr w:val="none" w:sz="0" w:space="0" w:color="auto" w:frame="1"/>
        </w:rPr>
      </w:pPr>
      <w:r>
        <w:rPr>
          <w:rFonts w:ascii="Raleway" w:hAnsi="Raleway" w:cs="Arial"/>
          <w:b/>
          <w:bCs/>
          <w:color w:val="212529"/>
          <w:sz w:val="23"/>
          <w:szCs w:val="23"/>
          <w:u w:val="single"/>
          <w:bdr w:val="none" w:sz="0" w:space="0" w:color="auto" w:frame="1"/>
        </w:rPr>
        <w:t>Final Information</w:t>
      </w:r>
    </w:p>
    <w:p w14:paraId="2972C73E" w14:textId="45BA2554" w:rsidR="00A579EC" w:rsidRDefault="00D77AA3" w:rsidP="00A579EC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Please be at Barn Hill </w:t>
      </w:r>
      <w:proofErr w:type="gramStart"/>
      <w:r w:rsidR="001E5D4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at</w:t>
      </w:r>
      <w:proofErr w:type="gramEnd"/>
      <w:r w:rsidR="001E5D4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</w:t>
      </w:r>
      <w:r w:rsidR="001D43E6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18</w:t>
      </w:r>
      <w:r w:rsidR="001E5D4A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15</w:t>
      </w:r>
      <w:r w:rsidR="002C1E73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</w:t>
      </w:r>
      <w:r w:rsidR="00F11144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where a member of school staff will sign </w:t>
      </w:r>
      <w:r w:rsidR="001D43E6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in </w:t>
      </w:r>
      <w:r w:rsidR="00F11144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>your child and direct them</w:t>
      </w:r>
      <w:r w:rsidR="00535391"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  <w:t xml:space="preserve"> to the rehearsal area.</w:t>
      </w:r>
    </w:p>
    <w:p w14:paraId="77B02C32" w14:textId="77777777" w:rsidR="00A579EC" w:rsidRDefault="00A579EC" w:rsidP="00A579EC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</w:p>
    <w:p w14:paraId="271663E8" w14:textId="01E2A0B9" w:rsidR="006D022A" w:rsidRPr="00A579EC" w:rsidRDefault="005552FF" w:rsidP="00A579EC">
      <w:pPr>
        <w:ind w:left="-284" w:right="-143"/>
        <w:jc w:val="both"/>
        <w:rPr>
          <w:rFonts w:ascii="Raleway" w:hAnsi="Raleway" w:cs="Arial"/>
          <w:color w:val="212529"/>
          <w:sz w:val="23"/>
          <w:szCs w:val="23"/>
          <w:bdr w:val="none" w:sz="0" w:space="0" w:color="auto" w:frame="1"/>
        </w:rPr>
      </w:pPr>
      <w:r w:rsidRPr="004E6F13">
        <w:rPr>
          <w:rFonts w:ascii="Raleway" w:hAnsi="Raleway" w:cs="Arial"/>
          <w:sz w:val="23"/>
          <w:szCs w:val="23"/>
        </w:rPr>
        <w:t>T</w:t>
      </w:r>
      <w:r w:rsidR="004E6F13">
        <w:rPr>
          <w:rFonts w:ascii="Raleway" w:hAnsi="Raleway" w:cs="Arial"/>
          <w:sz w:val="23"/>
          <w:szCs w:val="23"/>
        </w:rPr>
        <w:t>h</w:t>
      </w:r>
      <w:r w:rsidRPr="004E6F13">
        <w:rPr>
          <w:rFonts w:ascii="Raleway" w:hAnsi="Raleway" w:cs="Arial"/>
          <w:sz w:val="23"/>
          <w:szCs w:val="23"/>
        </w:rPr>
        <w:t xml:space="preserve">e children </w:t>
      </w:r>
      <w:r w:rsidR="0089150F">
        <w:rPr>
          <w:rFonts w:ascii="Raleway" w:hAnsi="Raleway" w:cs="Arial"/>
          <w:sz w:val="23"/>
          <w:szCs w:val="23"/>
        </w:rPr>
        <w:t>will be wearing our</w:t>
      </w:r>
      <w:r w:rsidR="00570F1E">
        <w:rPr>
          <w:rFonts w:ascii="Raleway" w:hAnsi="Raleway" w:cs="Arial"/>
          <w:sz w:val="23"/>
          <w:szCs w:val="23"/>
        </w:rPr>
        <w:t xml:space="preserve"> choir t-shirts, kindly donated to us by </w:t>
      </w:r>
      <w:proofErr w:type="spellStart"/>
      <w:r w:rsidR="00570F1E">
        <w:rPr>
          <w:rFonts w:ascii="Raleway" w:hAnsi="Raleway" w:cs="Arial"/>
          <w:sz w:val="23"/>
          <w:szCs w:val="23"/>
        </w:rPr>
        <w:t>AllTech</w:t>
      </w:r>
      <w:proofErr w:type="spellEnd"/>
      <w:r w:rsidR="001D43E6">
        <w:rPr>
          <w:rFonts w:ascii="Raleway" w:hAnsi="Raleway" w:cs="Arial"/>
          <w:sz w:val="23"/>
          <w:szCs w:val="23"/>
        </w:rPr>
        <w:t xml:space="preserve">. They </w:t>
      </w:r>
      <w:r w:rsidR="002E31AE">
        <w:rPr>
          <w:rFonts w:ascii="Raleway" w:hAnsi="Raleway" w:cs="Arial"/>
          <w:sz w:val="23"/>
          <w:szCs w:val="23"/>
        </w:rPr>
        <w:t xml:space="preserve">will </w:t>
      </w:r>
      <w:r w:rsidR="001D43E6">
        <w:rPr>
          <w:rFonts w:ascii="Raleway" w:hAnsi="Raleway" w:cs="Arial"/>
          <w:sz w:val="23"/>
          <w:szCs w:val="23"/>
        </w:rPr>
        <w:t xml:space="preserve">also </w:t>
      </w:r>
      <w:r w:rsidR="002E31AE">
        <w:rPr>
          <w:rFonts w:ascii="Raleway" w:hAnsi="Raleway" w:cs="Arial"/>
          <w:sz w:val="23"/>
          <w:szCs w:val="23"/>
        </w:rPr>
        <w:t xml:space="preserve">need to wear </w:t>
      </w:r>
      <w:r w:rsidR="00075A8B">
        <w:rPr>
          <w:rFonts w:ascii="Raleway" w:hAnsi="Raleway" w:cs="Arial"/>
          <w:sz w:val="23"/>
          <w:szCs w:val="23"/>
        </w:rPr>
        <w:t>black or dark coloured bottoms</w:t>
      </w:r>
      <w:r w:rsidR="0066502C">
        <w:rPr>
          <w:rFonts w:ascii="Raleway" w:hAnsi="Raleway" w:cs="Arial"/>
          <w:sz w:val="23"/>
          <w:szCs w:val="23"/>
        </w:rPr>
        <w:t xml:space="preserve"> or trousers, not joggers</w:t>
      </w:r>
      <w:r w:rsidR="00075A8B">
        <w:rPr>
          <w:rFonts w:ascii="Raleway" w:hAnsi="Raleway" w:cs="Arial"/>
          <w:sz w:val="23"/>
          <w:szCs w:val="23"/>
        </w:rPr>
        <w:t xml:space="preserve"> please. </w:t>
      </w:r>
      <w:r w:rsidR="00F37375">
        <w:rPr>
          <w:rFonts w:ascii="Raleway" w:hAnsi="Raleway" w:cs="Arial"/>
          <w:sz w:val="23"/>
          <w:szCs w:val="23"/>
        </w:rPr>
        <w:t>T-shirts will be given out at the concert and then returned to us</w:t>
      </w:r>
      <w:r w:rsidR="0066502C">
        <w:rPr>
          <w:rFonts w:ascii="Raleway" w:hAnsi="Raleway" w:cs="Arial"/>
          <w:sz w:val="23"/>
          <w:szCs w:val="23"/>
        </w:rPr>
        <w:t xml:space="preserve"> on the night</w:t>
      </w:r>
      <w:r w:rsidR="00F37375">
        <w:rPr>
          <w:rFonts w:ascii="Raleway" w:hAnsi="Raleway" w:cs="Arial"/>
          <w:sz w:val="23"/>
          <w:szCs w:val="23"/>
        </w:rPr>
        <w:t>.</w:t>
      </w:r>
      <w:r w:rsidR="00F40309">
        <w:rPr>
          <w:rFonts w:ascii="Raleway" w:hAnsi="Raleway" w:cs="Arial"/>
          <w:sz w:val="23"/>
          <w:szCs w:val="23"/>
        </w:rPr>
        <w:t xml:space="preserve"> </w:t>
      </w:r>
    </w:p>
    <w:p w14:paraId="4ED8257B" w14:textId="77777777" w:rsidR="006D022A" w:rsidRDefault="006D022A" w:rsidP="00075A8B">
      <w:pPr>
        <w:ind w:left="-284" w:right="-143"/>
        <w:jc w:val="both"/>
        <w:rPr>
          <w:rFonts w:ascii="Raleway" w:hAnsi="Raleway" w:cs="Arial"/>
          <w:sz w:val="23"/>
          <w:szCs w:val="23"/>
        </w:rPr>
      </w:pPr>
    </w:p>
    <w:p w14:paraId="3389F77E" w14:textId="33B415D9" w:rsidR="00354058" w:rsidRDefault="00F40309" w:rsidP="00075A8B">
      <w:pPr>
        <w:ind w:left="-284" w:right="-143"/>
        <w:jc w:val="both"/>
        <w:rPr>
          <w:rFonts w:ascii="Raleway" w:hAnsi="Raleway" w:cs="Arial"/>
          <w:sz w:val="23"/>
          <w:szCs w:val="23"/>
        </w:rPr>
      </w:pPr>
      <w:r>
        <w:rPr>
          <w:rFonts w:ascii="Raleway" w:hAnsi="Raleway" w:cs="Arial"/>
          <w:sz w:val="23"/>
          <w:szCs w:val="23"/>
        </w:rPr>
        <w:t xml:space="preserve">Please </w:t>
      </w:r>
      <w:r w:rsidR="006D022A">
        <w:rPr>
          <w:rFonts w:ascii="Raleway" w:hAnsi="Raleway" w:cs="Arial"/>
          <w:sz w:val="23"/>
          <w:szCs w:val="23"/>
        </w:rPr>
        <w:t xml:space="preserve">provide you child with </w:t>
      </w:r>
      <w:r w:rsidR="004C51EA">
        <w:rPr>
          <w:rFonts w:ascii="Raleway" w:hAnsi="Raleway" w:cs="Arial"/>
          <w:sz w:val="23"/>
          <w:szCs w:val="23"/>
        </w:rPr>
        <w:t xml:space="preserve">a drink, preferably water, and </w:t>
      </w:r>
      <w:r w:rsidR="006D022A">
        <w:rPr>
          <w:rFonts w:ascii="Raleway" w:hAnsi="Raleway" w:cs="Arial"/>
          <w:sz w:val="23"/>
          <w:szCs w:val="23"/>
        </w:rPr>
        <w:t xml:space="preserve">some </w:t>
      </w:r>
      <w:r w:rsidR="004C51EA">
        <w:rPr>
          <w:rFonts w:ascii="Raleway" w:hAnsi="Raleway" w:cs="Arial"/>
          <w:sz w:val="23"/>
          <w:szCs w:val="23"/>
        </w:rPr>
        <w:t xml:space="preserve">healthy </w:t>
      </w:r>
      <w:r w:rsidR="006D022A">
        <w:rPr>
          <w:rFonts w:ascii="Raleway" w:hAnsi="Raleway" w:cs="Arial"/>
          <w:sz w:val="23"/>
          <w:szCs w:val="23"/>
        </w:rPr>
        <w:t>nut</w:t>
      </w:r>
      <w:r w:rsidR="002A77A7">
        <w:rPr>
          <w:rFonts w:ascii="Raleway" w:hAnsi="Raleway" w:cs="Arial"/>
          <w:sz w:val="23"/>
          <w:szCs w:val="23"/>
        </w:rPr>
        <w:t>-</w:t>
      </w:r>
      <w:r w:rsidR="006D022A">
        <w:rPr>
          <w:rFonts w:ascii="Raleway" w:hAnsi="Raleway" w:cs="Arial"/>
          <w:sz w:val="23"/>
          <w:szCs w:val="23"/>
        </w:rPr>
        <w:t>free snacks to keep them going during the interval</w:t>
      </w:r>
      <w:r w:rsidR="002A77A7">
        <w:rPr>
          <w:rFonts w:ascii="Raleway" w:hAnsi="Raleway" w:cs="Arial"/>
          <w:sz w:val="23"/>
          <w:szCs w:val="23"/>
        </w:rPr>
        <w:t xml:space="preserve">. </w:t>
      </w:r>
    </w:p>
    <w:p w14:paraId="10B0811B" w14:textId="77777777" w:rsidR="009B33A9" w:rsidRDefault="009B33A9" w:rsidP="00075A8B">
      <w:pPr>
        <w:ind w:left="-284" w:right="-143"/>
        <w:jc w:val="both"/>
        <w:rPr>
          <w:rFonts w:ascii="Raleway" w:hAnsi="Raleway" w:cs="Arial"/>
          <w:sz w:val="23"/>
          <w:szCs w:val="23"/>
        </w:rPr>
      </w:pPr>
    </w:p>
    <w:p w14:paraId="162B44C1" w14:textId="6D3A735E" w:rsidR="009B33A9" w:rsidRDefault="009B33A9" w:rsidP="00075A8B">
      <w:pPr>
        <w:ind w:left="-284" w:right="-143"/>
        <w:jc w:val="both"/>
        <w:rPr>
          <w:rFonts w:ascii="Raleway" w:hAnsi="Raleway" w:cs="Arial"/>
          <w:sz w:val="23"/>
          <w:szCs w:val="23"/>
        </w:rPr>
      </w:pPr>
      <w:r>
        <w:rPr>
          <w:rFonts w:ascii="Raleway" w:hAnsi="Raleway" w:cs="Arial"/>
          <w:sz w:val="23"/>
          <w:szCs w:val="23"/>
        </w:rPr>
        <w:t xml:space="preserve">The concert is expected to finish at around </w:t>
      </w:r>
      <w:r w:rsidR="001D43E6">
        <w:rPr>
          <w:rFonts w:ascii="Raleway" w:hAnsi="Raleway" w:cs="Arial"/>
          <w:sz w:val="23"/>
          <w:szCs w:val="23"/>
        </w:rPr>
        <w:t>21</w:t>
      </w:r>
      <w:r>
        <w:rPr>
          <w:rFonts w:ascii="Raleway" w:hAnsi="Raleway" w:cs="Arial"/>
          <w:sz w:val="23"/>
          <w:szCs w:val="23"/>
        </w:rPr>
        <w:t>45</w:t>
      </w:r>
      <w:r w:rsidR="00E943F5">
        <w:rPr>
          <w:rFonts w:ascii="Raleway" w:hAnsi="Raleway" w:cs="Arial"/>
          <w:sz w:val="23"/>
          <w:szCs w:val="23"/>
        </w:rPr>
        <w:t>.</w:t>
      </w:r>
    </w:p>
    <w:p w14:paraId="59DF3CDA" w14:textId="77777777" w:rsidR="00C8779B" w:rsidRDefault="00C8779B" w:rsidP="00075A8B">
      <w:pPr>
        <w:ind w:left="-284" w:right="-143"/>
        <w:jc w:val="both"/>
        <w:rPr>
          <w:rFonts w:ascii="Raleway" w:hAnsi="Raleway" w:cs="Arial"/>
          <w:sz w:val="23"/>
          <w:szCs w:val="23"/>
        </w:rPr>
      </w:pPr>
    </w:p>
    <w:p w14:paraId="634E90C1" w14:textId="7668D34F" w:rsidR="00C8779B" w:rsidRPr="0003776B" w:rsidRDefault="00C8779B" w:rsidP="00075A8B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3"/>
          <w:szCs w:val="23"/>
        </w:rPr>
        <w:t xml:space="preserve">During the interval, there will be </w:t>
      </w:r>
      <w:r w:rsidR="00AB7FCA">
        <w:rPr>
          <w:rFonts w:ascii="Raleway" w:hAnsi="Raleway" w:cs="Arial"/>
          <w:sz w:val="23"/>
          <w:szCs w:val="23"/>
        </w:rPr>
        <w:t xml:space="preserve">a raffle </w:t>
      </w:r>
      <w:r w:rsidR="004C366C">
        <w:rPr>
          <w:rFonts w:ascii="Raleway" w:hAnsi="Raleway" w:cs="Arial"/>
          <w:sz w:val="23"/>
          <w:szCs w:val="23"/>
        </w:rPr>
        <w:t>to raise money for the Children’s Hospital</w:t>
      </w:r>
      <w:r w:rsidR="001D43E6">
        <w:rPr>
          <w:rFonts w:ascii="Raleway" w:hAnsi="Raleway" w:cs="Arial"/>
          <w:sz w:val="23"/>
          <w:szCs w:val="23"/>
        </w:rPr>
        <w:t>.</w:t>
      </w:r>
    </w:p>
    <w:p w14:paraId="190D0AFC" w14:textId="77777777" w:rsidR="009D2096" w:rsidRDefault="009D2096" w:rsidP="002F139D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4D467459" w14:textId="0895D36B" w:rsidR="00A87957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 xml:space="preserve">This is </w:t>
      </w:r>
      <w:r w:rsidR="009E01D7">
        <w:rPr>
          <w:rFonts w:ascii="Raleway" w:hAnsi="Raleway" w:cs="Arial"/>
          <w:sz w:val="24"/>
          <w:szCs w:val="24"/>
        </w:rPr>
        <w:t xml:space="preserve">a </w:t>
      </w:r>
      <w:r w:rsidR="00254D73">
        <w:rPr>
          <w:rFonts w:ascii="Raleway" w:hAnsi="Raleway" w:cs="Arial"/>
          <w:sz w:val="24"/>
          <w:szCs w:val="24"/>
        </w:rPr>
        <w:t>fantastic</w:t>
      </w:r>
      <w:r w:rsidR="009E01D7">
        <w:rPr>
          <w:rFonts w:ascii="Raleway" w:hAnsi="Raleway" w:cs="Arial"/>
          <w:sz w:val="24"/>
          <w:szCs w:val="24"/>
        </w:rPr>
        <w:t xml:space="preserve"> event to </w:t>
      </w:r>
      <w:r w:rsidR="0003776B">
        <w:rPr>
          <w:rFonts w:ascii="Raleway" w:hAnsi="Raleway" w:cs="Arial"/>
          <w:sz w:val="24"/>
          <w:szCs w:val="24"/>
        </w:rPr>
        <w:t>be asked to</w:t>
      </w:r>
      <w:r w:rsidR="009E01D7">
        <w:rPr>
          <w:rFonts w:ascii="Raleway" w:hAnsi="Raleway" w:cs="Arial"/>
          <w:sz w:val="24"/>
          <w:szCs w:val="24"/>
        </w:rPr>
        <w:t xml:space="preserve"> part in, especially as it is an </w:t>
      </w:r>
      <w:r w:rsidR="0073192D">
        <w:rPr>
          <w:rFonts w:ascii="Raleway" w:hAnsi="Raleway" w:cs="Arial"/>
          <w:sz w:val="24"/>
          <w:szCs w:val="24"/>
        </w:rPr>
        <w:t xml:space="preserve">opportunity </w:t>
      </w:r>
      <w:r w:rsidR="00566819">
        <w:rPr>
          <w:rFonts w:ascii="Raleway" w:hAnsi="Raleway" w:cs="Arial"/>
          <w:sz w:val="24"/>
          <w:szCs w:val="24"/>
        </w:rPr>
        <w:t xml:space="preserve">to </w:t>
      </w:r>
      <w:r w:rsidR="009E01D7">
        <w:rPr>
          <w:rFonts w:ascii="Raleway" w:hAnsi="Raleway" w:cs="Arial"/>
          <w:sz w:val="24"/>
          <w:szCs w:val="24"/>
        </w:rPr>
        <w:t xml:space="preserve">sing </w:t>
      </w:r>
      <w:r w:rsidR="00566819">
        <w:rPr>
          <w:rFonts w:ascii="Raleway" w:hAnsi="Raleway" w:cs="Arial"/>
          <w:sz w:val="24"/>
          <w:szCs w:val="24"/>
        </w:rPr>
        <w:t xml:space="preserve">in </w:t>
      </w:r>
      <w:r w:rsidR="00F40309">
        <w:rPr>
          <w:rFonts w:ascii="Raleway" w:hAnsi="Raleway" w:cs="Arial"/>
          <w:sz w:val="24"/>
          <w:szCs w:val="24"/>
        </w:rPr>
        <w:t>the community</w:t>
      </w:r>
      <w:r w:rsidR="00254D73">
        <w:rPr>
          <w:rFonts w:ascii="Raleway" w:hAnsi="Raleway" w:cs="Arial"/>
          <w:sz w:val="24"/>
          <w:szCs w:val="24"/>
        </w:rPr>
        <w:t xml:space="preserve"> and perform to a friendly audience</w:t>
      </w:r>
      <w:r w:rsidR="009E01D7">
        <w:rPr>
          <w:rFonts w:ascii="Raleway" w:hAnsi="Raleway" w:cs="Arial"/>
          <w:sz w:val="24"/>
          <w:szCs w:val="24"/>
        </w:rPr>
        <w:t xml:space="preserve">. </w:t>
      </w:r>
      <w:r w:rsidR="0073192D">
        <w:rPr>
          <w:rFonts w:ascii="Raleway" w:hAnsi="Raleway" w:cs="Arial"/>
          <w:sz w:val="24"/>
          <w:szCs w:val="24"/>
        </w:rPr>
        <w:t>Corby Male Voice Choir and Corby</w:t>
      </w:r>
      <w:r w:rsidR="00106334">
        <w:rPr>
          <w:rFonts w:ascii="Raleway" w:hAnsi="Raleway" w:cs="Arial"/>
          <w:sz w:val="24"/>
          <w:szCs w:val="24"/>
        </w:rPr>
        <w:t xml:space="preserve"> Silver Band will also be taking part. </w:t>
      </w:r>
      <w:r w:rsidR="009E01D7">
        <w:rPr>
          <w:rFonts w:ascii="Raleway" w:hAnsi="Raleway" w:cs="Arial"/>
          <w:sz w:val="24"/>
          <w:szCs w:val="24"/>
        </w:rPr>
        <w:t xml:space="preserve">It will be a wonderful experience for your child </w:t>
      </w:r>
      <w:r w:rsidR="001D43E6">
        <w:rPr>
          <w:rFonts w:ascii="Raleway" w:hAnsi="Raleway" w:cs="Arial"/>
          <w:sz w:val="24"/>
          <w:szCs w:val="24"/>
        </w:rPr>
        <w:t xml:space="preserve">and to </w:t>
      </w:r>
      <w:r w:rsidR="00106334">
        <w:rPr>
          <w:rFonts w:ascii="Raleway" w:hAnsi="Raleway" w:cs="Arial"/>
          <w:sz w:val="24"/>
          <w:szCs w:val="24"/>
        </w:rPr>
        <w:t>experience live music</w:t>
      </w:r>
      <w:r w:rsidR="0034647B">
        <w:rPr>
          <w:rFonts w:ascii="Raleway" w:hAnsi="Raleway" w:cs="Arial"/>
          <w:sz w:val="24"/>
          <w:szCs w:val="24"/>
        </w:rPr>
        <w:t xml:space="preserve">. </w:t>
      </w:r>
      <w:r w:rsidR="00A87957">
        <w:rPr>
          <w:rFonts w:ascii="Raleway" w:hAnsi="Raleway" w:cs="Arial"/>
          <w:sz w:val="24"/>
          <w:szCs w:val="24"/>
        </w:rPr>
        <w:t>I do hope you will be able to watch the performance.</w:t>
      </w:r>
    </w:p>
    <w:p w14:paraId="60A6CAF0" w14:textId="77777777" w:rsidR="00FC4499" w:rsidRDefault="00FC4499" w:rsidP="00E943F5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7127EE0A" w14:textId="76DC703B" w:rsidR="00A87957" w:rsidRDefault="00822F5C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Yours sincerely</w:t>
      </w:r>
    </w:p>
    <w:p w14:paraId="3FFBE520" w14:textId="77777777" w:rsidR="00A579EC" w:rsidRDefault="00A579EC" w:rsidP="00FC4499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3391910" w14:textId="77777777" w:rsidR="00A87957" w:rsidRDefault="00822F5C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 w:rsidRPr="00822F5C">
        <w:rPr>
          <w:rFonts w:ascii="Raleway" w:hAnsi="Raleway" w:cs="Arial"/>
          <w:sz w:val="24"/>
          <w:szCs w:val="24"/>
        </w:rPr>
        <w:t>Mrs Vicki Mill</w:t>
      </w:r>
      <w:r w:rsidR="00A87957">
        <w:rPr>
          <w:rFonts w:ascii="Raleway" w:hAnsi="Raleway" w:cs="Arial"/>
          <w:sz w:val="24"/>
          <w:szCs w:val="24"/>
        </w:rPr>
        <w:t>s</w:t>
      </w:r>
    </w:p>
    <w:p w14:paraId="30B225CA" w14:textId="64A46EBC" w:rsidR="00B51D18" w:rsidRDefault="00B51D18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</w:p>
    <w:p w14:paraId="7C4CC944" w14:textId="2DDC8B06" w:rsidR="00670BCB" w:rsidRDefault="00EF368D" w:rsidP="00A87957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Y5/6 Choir Leader</w:t>
      </w:r>
    </w:p>
    <w:p w14:paraId="07045F93" w14:textId="01CA88C4" w:rsidR="00C660FE" w:rsidRPr="00C660FE" w:rsidRDefault="00C660FE" w:rsidP="00A579EC">
      <w:pPr>
        <w:rPr>
          <w:rFonts w:ascii="Raleway" w:hAnsi="Raleway" w:cs="Arial"/>
          <w:sz w:val="24"/>
          <w:szCs w:val="24"/>
        </w:rPr>
      </w:pPr>
    </w:p>
    <w:sectPr w:rsidR="00C660FE" w:rsidRPr="00C660FE" w:rsidSect="007F284C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D27D0" w14:textId="77777777" w:rsidR="007D1F79" w:rsidRDefault="007D1F7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762A7929" w14:textId="77777777" w:rsidR="007D1F79" w:rsidRDefault="007D1F7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5173" w14:textId="77777777" w:rsidR="003C4071" w:rsidRDefault="003C4071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18F57E59" w14:textId="77777777" w:rsidR="003C4071" w:rsidRDefault="003C4071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80057" w14:textId="77777777" w:rsidR="007D1F79" w:rsidRDefault="007D1F7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F246B89" w14:textId="77777777" w:rsidR="007D1F79" w:rsidRDefault="007D1F7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8FA8" w14:textId="38090FAC" w:rsidR="003C4071" w:rsidRPr="002255A6" w:rsidRDefault="00685E83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4DC18E2" wp14:editId="7E462337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AB36359" wp14:editId="6090997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50028529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A16C25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3C4071">
      <w:rPr>
        <w:rFonts w:ascii="Kristen ITC" w:hAnsi="Kristen ITC"/>
        <w:b/>
        <w:color w:val="0000FF"/>
        <w:sz w:val="24"/>
        <w:szCs w:val="24"/>
      </w:rPr>
      <w:t xml:space="preserve"> </w:t>
    </w:r>
    <w:r w:rsidR="00E12677">
      <w:rPr>
        <w:rFonts w:ascii="Kristen ITC" w:hAnsi="Kristen ITC"/>
        <w:b/>
        <w:color w:val="0000FF"/>
        <w:sz w:val="24"/>
        <w:szCs w:val="24"/>
      </w:rPr>
      <w:tab/>
    </w:r>
    <w:r w:rsidR="003C4071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0B3103C4" w14:textId="77777777" w:rsidR="003C4071" w:rsidRPr="00B43613" w:rsidRDefault="003C4071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26A209C" w14:textId="77777777" w:rsidR="003C4071" w:rsidRDefault="003C4071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C71F987" w14:textId="6D718A56" w:rsidR="003C4071" w:rsidRDefault="00685E83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F757F3" wp14:editId="4B6499EA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320984635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EC379B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6D18CE"/>
    <w:multiLevelType w:val="hybridMultilevel"/>
    <w:tmpl w:val="11C05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105153">
    <w:abstractNumId w:val="30"/>
  </w:num>
  <w:num w:numId="2" w16cid:durableId="82451642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348891">
    <w:abstractNumId w:val="18"/>
  </w:num>
  <w:num w:numId="4" w16cid:durableId="1792165578">
    <w:abstractNumId w:val="4"/>
  </w:num>
  <w:num w:numId="5" w16cid:durableId="1889223116">
    <w:abstractNumId w:val="6"/>
  </w:num>
  <w:num w:numId="6" w16cid:durableId="1814786867">
    <w:abstractNumId w:val="15"/>
  </w:num>
  <w:num w:numId="7" w16cid:durableId="1194225173">
    <w:abstractNumId w:val="27"/>
  </w:num>
  <w:num w:numId="8" w16cid:durableId="1891334479">
    <w:abstractNumId w:val="13"/>
  </w:num>
  <w:num w:numId="9" w16cid:durableId="804082576">
    <w:abstractNumId w:val="20"/>
  </w:num>
  <w:num w:numId="10" w16cid:durableId="292178161">
    <w:abstractNumId w:val="26"/>
  </w:num>
  <w:num w:numId="11" w16cid:durableId="116534635">
    <w:abstractNumId w:val="7"/>
  </w:num>
  <w:num w:numId="12" w16cid:durableId="693382017">
    <w:abstractNumId w:val="14"/>
  </w:num>
  <w:num w:numId="13" w16cid:durableId="688524597">
    <w:abstractNumId w:val="5"/>
  </w:num>
  <w:num w:numId="14" w16cid:durableId="1434746128">
    <w:abstractNumId w:val="19"/>
  </w:num>
  <w:num w:numId="15" w16cid:durableId="780608873">
    <w:abstractNumId w:val="16"/>
  </w:num>
  <w:num w:numId="16" w16cid:durableId="1406300308">
    <w:abstractNumId w:val="29"/>
  </w:num>
  <w:num w:numId="17" w16cid:durableId="996307003">
    <w:abstractNumId w:val="10"/>
  </w:num>
  <w:num w:numId="18" w16cid:durableId="1444835879">
    <w:abstractNumId w:val="32"/>
  </w:num>
  <w:num w:numId="19" w16cid:durableId="609167801">
    <w:abstractNumId w:val="1"/>
  </w:num>
  <w:num w:numId="20" w16cid:durableId="1431127476">
    <w:abstractNumId w:val="12"/>
  </w:num>
  <w:num w:numId="21" w16cid:durableId="1562793555">
    <w:abstractNumId w:val="31"/>
  </w:num>
  <w:num w:numId="22" w16cid:durableId="154149149">
    <w:abstractNumId w:val="22"/>
  </w:num>
  <w:num w:numId="23" w16cid:durableId="533928374">
    <w:abstractNumId w:val="23"/>
  </w:num>
  <w:num w:numId="24" w16cid:durableId="299238660">
    <w:abstractNumId w:val="8"/>
  </w:num>
  <w:num w:numId="25" w16cid:durableId="136411423">
    <w:abstractNumId w:val="2"/>
  </w:num>
  <w:num w:numId="26" w16cid:durableId="2139831564">
    <w:abstractNumId w:val="2"/>
  </w:num>
  <w:num w:numId="27" w16cid:durableId="749809914">
    <w:abstractNumId w:val="17"/>
  </w:num>
  <w:num w:numId="28" w16cid:durableId="690256643">
    <w:abstractNumId w:val="0"/>
  </w:num>
  <w:num w:numId="29" w16cid:durableId="1957171474">
    <w:abstractNumId w:val="25"/>
  </w:num>
  <w:num w:numId="30" w16cid:durableId="619381642">
    <w:abstractNumId w:val="11"/>
  </w:num>
  <w:num w:numId="31" w16cid:durableId="1882395634">
    <w:abstractNumId w:val="28"/>
  </w:num>
  <w:num w:numId="32" w16cid:durableId="1911185200">
    <w:abstractNumId w:val="9"/>
  </w:num>
  <w:num w:numId="33" w16cid:durableId="2121291577">
    <w:abstractNumId w:val="3"/>
  </w:num>
  <w:num w:numId="34" w16cid:durableId="1619722787">
    <w:abstractNumId w:val="24"/>
  </w:num>
  <w:num w:numId="35" w16cid:durableId="5549760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09F8"/>
    <w:rsid w:val="00014E3C"/>
    <w:rsid w:val="00023F13"/>
    <w:rsid w:val="00024542"/>
    <w:rsid w:val="0003776B"/>
    <w:rsid w:val="00042C48"/>
    <w:rsid w:val="000436D9"/>
    <w:rsid w:val="0005112F"/>
    <w:rsid w:val="00062651"/>
    <w:rsid w:val="00073953"/>
    <w:rsid w:val="00075A8B"/>
    <w:rsid w:val="00085940"/>
    <w:rsid w:val="0009419C"/>
    <w:rsid w:val="000A385D"/>
    <w:rsid w:val="000B7ACB"/>
    <w:rsid w:val="000C235E"/>
    <w:rsid w:val="000C4BFE"/>
    <w:rsid w:val="000D4781"/>
    <w:rsid w:val="000D4E2A"/>
    <w:rsid w:val="000E2751"/>
    <w:rsid w:val="00106334"/>
    <w:rsid w:val="00120EDD"/>
    <w:rsid w:val="00130FA5"/>
    <w:rsid w:val="00132541"/>
    <w:rsid w:val="00132578"/>
    <w:rsid w:val="001334A9"/>
    <w:rsid w:val="00134517"/>
    <w:rsid w:val="00142FE8"/>
    <w:rsid w:val="00144997"/>
    <w:rsid w:val="00147EC9"/>
    <w:rsid w:val="00152F39"/>
    <w:rsid w:val="00154AEA"/>
    <w:rsid w:val="00160946"/>
    <w:rsid w:val="0016207D"/>
    <w:rsid w:val="001710CE"/>
    <w:rsid w:val="00171E63"/>
    <w:rsid w:val="00193D65"/>
    <w:rsid w:val="001A5E40"/>
    <w:rsid w:val="001A7FE7"/>
    <w:rsid w:val="001B11E9"/>
    <w:rsid w:val="001C1E8A"/>
    <w:rsid w:val="001D02AD"/>
    <w:rsid w:val="001D43E6"/>
    <w:rsid w:val="001D4E0D"/>
    <w:rsid w:val="001E28FC"/>
    <w:rsid w:val="001E31B1"/>
    <w:rsid w:val="001E5D4A"/>
    <w:rsid w:val="001F1DF3"/>
    <w:rsid w:val="001F4609"/>
    <w:rsid w:val="00202FD5"/>
    <w:rsid w:val="0021098E"/>
    <w:rsid w:val="00221152"/>
    <w:rsid w:val="002255A6"/>
    <w:rsid w:val="002271C9"/>
    <w:rsid w:val="00236D67"/>
    <w:rsid w:val="0024189E"/>
    <w:rsid w:val="00254D73"/>
    <w:rsid w:val="00265E79"/>
    <w:rsid w:val="00271A4E"/>
    <w:rsid w:val="00283CC6"/>
    <w:rsid w:val="002844B5"/>
    <w:rsid w:val="002902EE"/>
    <w:rsid w:val="0029118D"/>
    <w:rsid w:val="002A77A7"/>
    <w:rsid w:val="002B7001"/>
    <w:rsid w:val="002C1E73"/>
    <w:rsid w:val="002C3C6F"/>
    <w:rsid w:val="002C6238"/>
    <w:rsid w:val="002C6385"/>
    <w:rsid w:val="002D5298"/>
    <w:rsid w:val="002D6916"/>
    <w:rsid w:val="002D69CD"/>
    <w:rsid w:val="002E31AE"/>
    <w:rsid w:val="002E4AF4"/>
    <w:rsid w:val="002F139D"/>
    <w:rsid w:val="002F7CE8"/>
    <w:rsid w:val="003044C4"/>
    <w:rsid w:val="00311C37"/>
    <w:rsid w:val="003134C9"/>
    <w:rsid w:val="00326E63"/>
    <w:rsid w:val="00327642"/>
    <w:rsid w:val="00342AA8"/>
    <w:rsid w:val="003456E1"/>
    <w:rsid w:val="0034647B"/>
    <w:rsid w:val="003465DB"/>
    <w:rsid w:val="00354058"/>
    <w:rsid w:val="00355525"/>
    <w:rsid w:val="00366DD4"/>
    <w:rsid w:val="00373235"/>
    <w:rsid w:val="003752D0"/>
    <w:rsid w:val="00381BAF"/>
    <w:rsid w:val="00384FF0"/>
    <w:rsid w:val="003851B0"/>
    <w:rsid w:val="00387ED9"/>
    <w:rsid w:val="00397D6E"/>
    <w:rsid w:val="003B35C3"/>
    <w:rsid w:val="003B6041"/>
    <w:rsid w:val="003C4071"/>
    <w:rsid w:val="003C55F9"/>
    <w:rsid w:val="003D69FD"/>
    <w:rsid w:val="003E0269"/>
    <w:rsid w:val="003E196F"/>
    <w:rsid w:val="003E197C"/>
    <w:rsid w:val="003E2D92"/>
    <w:rsid w:val="003F0296"/>
    <w:rsid w:val="0040059D"/>
    <w:rsid w:val="00412B32"/>
    <w:rsid w:val="00421FD2"/>
    <w:rsid w:val="00422E79"/>
    <w:rsid w:val="00431282"/>
    <w:rsid w:val="00432954"/>
    <w:rsid w:val="00437E0C"/>
    <w:rsid w:val="00440D3D"/>
    <w:rsid w:val="00442B7E"/>
    <w:rsid w:val="00450FB4"/>
    <w:rsid w:val="0046201E"/>
    <w:rsid w:val="00465D09"/>
    <w:rsid w:val="004748D5"/>
    <w:rsid w:val="0047621B"/>
    <w:rsid w:val="00491287"/>
    <w:rsid w:val="0049420E"/>
    <w:rsid w:val="00496AB8"/>
    <w:rsid w:val="004A49E6"/>
    <w:rsid w:val="004A5A73"/>
    <w:rsid w:val="004A76E0"/>
    <w:rsid w:val="004B1BCF"/>
    <w:rsid w:val="004B5D80"/>
    <w:rsid w:val="004B6722"/>
    <w:rsid w:val="004C366C"/>
    <w:rsid w:val="004C51EA"/>
    <w:rsid w:val="004D7A4C"/>
    <w:rsid w:val="004E301C"/>
    <w:rsid w:val="004E39CC"/>
    <w:rsid w:val="004E4D6F"/>
    <w:rsid w:val="004E6F13"/>
    <w:rsid w:val="00501C79"/>
    <w:rsid w:val="00506326"/>
    <w:rsid w:val="00515962"/>
    <w:rsid w:val="00535391"/>
    <w:rsid w:val="00540C6C"/>
    <w:rsid w:val="00543869"/>
    <w:rsid w:val="005552FF"/>
    <w:rsid w:val="00560263"/>
    <w:rsid w:val="005635FF"/>
    <w:rsid w:val="00566144"/>
    <w:rsid w:val="00566819"/>
    <w:rsid w:val="00566D40"/>
    <w:rsid w:val="00566E81"/>
    <w:rsid w:val="00570F1E"/>
    <w:rsid w:val="00573BDB"/>
    <w:rsid w:val="005853EE"/>
    <w:rsid w:val="00591C0C"/>
    <w:rsid w:val="00595685"/>
    <w:rsid w:val="005A5585"/>
    <w:rsid w:val="005B46B4"/>
    <w:rsid w:val="005B7213"/>
    <w:rsid w:val="005C3155"/>
    <w:rsid w:val="005D6E28"/>
    <w:rsid w:val="005D6EEA"/>
    <w:rsid w:val="005E1E87"/>
    <w:rsid w:val="005E3A53"/>
    <w:rsid w:val="005F17AE"/>
    <w:rsid w:val="005F2CDE"/>
    <w:rsid w:val="00603BBA"/>
    <w:rsid w:val="00605672"/>
    <w:rsid w:val="0060580D"/>
    <w:rsid w:val="0061345C"/>
    <w:rsid w:val="006139DF"/>
    <w:rsid w:val="00614B08"/>
    <w:rsid w:val="00620094"/>
    <w:rsid w:val="00645727"/>
    <w:rsid w:val="00650C57"/>
    <w:rsid w:val="00654874"/>
    <w:rsid w:val="00656BAE"/>
    <w:rsid w:val="00661B77"/>
    <w:rsid w:val="00662EB7"/>
    <w:rsid w:val="0066502C"/>
    <w:rsid w:val="006674B1"/>
    <w:rsid w:val="006679D2"/>
    <w:rsid w:val="00670BCB"/>
    <w:rsid w:val="00674FAF"/>
    <w:rsid w:val="006754E5"/>
    <w:rsid w:val="006764E7"/>
    <w:rsid w:val="0068177A"/>
    <w:rsid w:val="00685E83"/>
    <w:rsid w:val="006A0D2C"/>
    <w:rsid w:val="006A3D2D"/>
    <w:rsid w:val="006B2179"/>
    <w:rsid w:val="006B4CFF"/>
    <w:rsid w:val="006C298F"/>
    <w:rsid w:val="006D022A"/>
    <w:rsid w:val="006D3D57"/>
    <w:rsid w:val="006E0B75"/>
    <w:rsid w:val="006E426A"/>
    <w:rsid w:val="006F0606"/>
    <w:rsid w:val="006F078F"/>
    <w:rsid w:val="006F4378"/>
    <w:rsid w:val="006F4B3C"/>
    <w:rsid w:val="007236FD"/>
    <w:rsid w:val="00730309"/>
    <w:rsid w:val="0073192D"/>
    <w:rsid w:val="00732061"/>
    <w:rsid w:val="0073589B"/>
    <w:rsid w:val="007404AF"/>
    <w:rsid w:val="007423EB"/>
    <w:rsid w:val="00743061"/>
    <w:rsid w:val="00745F37"/>
    <w:rsid w:val="00762223"/>
    <w:rsid w:val="00763A58"/>
    <w:rsid w:val="0076760D"/>
    <w:rsid w:val="007746E3"/>
    <w:rsid w:val="00774FA0"/>
    <w:rsid w:val="00786CA5"/>
    <w:rsid w:val="007A0315"/>
    <w:rsid w:val="007A3B43"/>
    <w:rsid w:val="007A74BC"/>
    <w:rsid w:val="007C1189"/>
    <w:rsid w:val="007D0AB7"/>
    <w:rsid w:val="007D1F79"/>
    <w:rsid w:val="007D510B"/>
    <w:rsid w:val="007E495F"/>
    <w:rsid w:val="007F284C"/>
    <w:rsid w:val="007F6524"/>
    <w:rsid w:val="007F6E2A"/>
    <w:rsid w:val="00800EE9"/>
    <w:rsid w:val="0080484F"/>
    <w:rsid w:val="00812DD9"/>
    <w:rsid w:val="008131FD"/>
    <w:rsid w:val="008225A1"/>
    <w:rsid w:val="00822F5C"/>
    <w:rsid w:val="00823721"/>
    <w:rsid w:val="0083221B"/>
    <w:rsid w:val="00854338"/>
    <w:rsid w:val="00864029"/>
    <w:rsid w:val="00865067"/>
    <w:rsid w:val="00870804"/>
    <w:rsid w:val="00883003"/>
    <w:rsid w:val="0089150F"/>
    <w:rsid w:val="00892DEB"/>
    <w:rsid w:val="008944BE"/>
    <w:rsid w:val="00896E85"/>
    <w:rsid w:val="008A1F45"/>
    <w:rsid w:val="008B00B1"/>
    <w:rsid w:val="008B45A8"/>
    <w:rsid w:val="008D3883"/>
    <w:rsid w:val="008D3926"/>
    <w:rsid w:val="00906DE5"/>
    <w:rsid w:val="00920E82"/>
    <w:rsid w:val="0092592E"/>
    <w:rsid w:val="009329C1"/>
    <w:rsid w:val="00934EDD"/>
    <w:rsid w:val="0094347E"/>
    <w:rsid w:val="009465DA"/>
    <w:rsid w:val="00947DB5"/>
    <w:rsid w:val="00950485"/>
    <w:rsid w:val="00951583"/>
    <w:rsid w:val="00953961"/>
    <w:rsid w:val="00980F98"/>
    <w:rsid w:val="009876FC"/>
    <w:rsid w:val="009A7F4F"/>
    <w:rsid w:val="009B0C07"/>
    <w:rsid w:val="009B33A9"/>
    <w:rsid w:val="009B6EA7"/>
    <w:rsid w:val="009B7E95"/>
    <w:rsid w:val="009C1B7C"/>
    <w:rsid w:val="009C5F20"/>
    <w:rsid w:val="009C62A0"/>
    <w:rsid w:val="009C75ED"/>
    <w:rsid w:val="009D131A"/>
    <w:rsid w:val="009D2096"/>
    <w:rsid w:val="009D33B1"/>
    <w:rsid w:val="009D6BB3"/>
    <w:rsid w:val="009E01D7"/>
    <w:rsid w:val="009E38CD"/>
    <w:rsid w:val="009F0722"/>
    <w:rsid w:val="00A01D4D"/>
    <w:rsid w:val="00A13718"/>
    <w:rsid w:val="00A141E7"/>
    <w:rsid w:val="00A20EDA"/>
    <w:rsid w:val="00A2121F"/>
    <w:rsid w:val="00A23210"/>
    <w:rsid w:val="00A30020"/>
    <w:rsid w:val="00A31D5B"/>
    <w:rsid w:val="00A34DE5"/>
    <w:rsid w:val="00A37C23"/>
    <w:rsid w:val="00A53141"/>
    <w:rsid w:val="00A54878"/>
    <w:rsid w:val="00A56374"/>
    <w:rsid w:val="00A579EC"/>
    <w:rsid w:val="00A60587"/>
    <w:rsid w:val="00A63018"/>
    <w:rsid w:val="00A72832"/>
    <w:rsid w:val="00A75005"/>
    <w:rsid w:val="00A7567A"/>
    <w:rsid w:val="00A87957"/>
    <w:rsid w:val="00A9435F"/>
    <w:rsid w:val="00AA3E09"/>
    <w:rsid w:val="00AA4EBC"/>
    <w:rsid w:val="00AB2766"/>
    <w:rsid w:val="00AB7FCA"/>
    <w:rsid w:val="00AC0AE6"/>
    <w:rsid w:val="00AD127E"/>
    <w:rsid w:val="00AD74FF"/>
    <w:rsid w:val="00AD7C10"/>
    <w:rsid w:val="00AF0D68"/>
    <w:rsid w:val="00AF67A4"/>
    <w:rsid w:val="00AF69DF"/>
    <w:rsid w:val="00B0429E"/>
    <w:rsid w:val="00B12896"/>
    <w:rsid w:val="00B35F4F"/>
    <w:rsid w:val="00B40AFB"/>
    <w:rsid w:val="00B40F0B"/>
    <w:rsid w:val="00B43613"/>
    <w:rsid w:val="00B51D18"/>
    <w:rsid w:val="00B60095"/>
    <w:rsid w:val="00B60A24"/>
    <w:rsid w:val="00B61F2F"/>
    <w:rsid w:val="00B666E5"/>
    <w:rsid w:val="00B74207"/>
    <w:rsid w:val="00B80510"/>
    <w:rsid w:val="00B838C2"/>
    <w:rsid w:val="00B83F62"/>
    <w:rsid w:val="00B866C3"/>
    <w:rsid w:val="00B9276D"/>
    <w:rsid w:val="00B92892"/>
    <w:rsid w:val="00B963F3"/>
    <w:rsid w:val="00BA220E"/>
    <w:rsid w:val="00BA6F49"/>
    <w:rsid w:val="00BB1BFC"/>
    <w:rsid w:val="00BB2552"/>
    <w:rsid w:val="00BB3CD6"/>
    <w:rsid w:val="00BB6C2B"/>
    <w:rsid w:val="00BC0CFC"/>
    <w:rsid w:val="00BC4FB9"/>
    <w:rsid w:val="00BC5D13"/>
    <w:rsid w:val="00BC61D8"/>
    <w:rsid w:val="00BD3BCC"/>
    <w:rsid w:val="00BD4FA4"/>
    <w:rsid w:val="00BE0AD8"/>
    <w:rsid w:val="00BE3DB6"/>
    <w:rsid w:val="00BE58BF"/>
    <w:rsid w:val="00BE603F"/>
    <w:rsid w:val="00BF4AF7"/>
    <w:rsid w:val="00C1227F"/>
    <w:rsid w:val="00C213B2"/>
    <w:rsid w:val="00C27B0D"/>
    <w:rsid w:val="00C5617A"/>
    <w:rsid w:val="00C579AC"/>
    <w:rsid w:val="00C608C9"/>
    <w:rsid w:val="00C660FE"/>
    <w:rsid w:val="00C75C44"/>
    <w:rsid w:val="00C76166"/>
    <w:rsid w:val="00C8483F"/>
    <w:rsid w:val="00C85CD6"/>
    <w:rsid w:val="00C8779B"/>
    <w:rsid w:val="00C932EF"/>
    <w:rsid w:val="00C9391F"/>
    <w:rsid w:val="00CA740B"/>
    <w:rsid w:val="00CA7F07"/>
    <w:rsid w:val="00CB5018"/>
    <w:rsid w:val="00CB6EE7"/>
    <w:rsid w:val="00CD24D5"/>
    <w:rsid w:val="00CD4081"/>
    <w:rsid w:val="00CF0E3A"/>
    <w:rsid w:val="00CF3DBE"/>
    <w:rsid w:val="00CF3E31"/>
    <w:rsid w:val="00CF6076"/>
    <w:rsid w:val="00D018CC"/>
    <w:rsid w:val="00D022EC"/>
    <w:rsid w:val="00D02BFD"/>
    <w:rsid w:val="00D03F61"/>
    <w:rsid w:val="00D065E1"/>
    <w:rsid w:val="00D33C0F"/>
    <w:rsid w:val="00D33FFA"/>
    <w:rsid w:val="00D45242"/>
    <w:rsid w:val="00D65B4D"/>
    <w:rsid w:val="00D67D5B"/>
    <w:rsid w:val="00D7073D"/>
    <w:rsid w:val="00D72E1D"/>
    <w:rsid w:val="00D74273"/>
    <w:rsid w:val="00D74349"/>
    <w:rsid w:val="00D777F2"/>
    <w:rsid w:val="00D77AA3"/>
    <w:rsid w:val="00D8574A"/>
    <w:rsid w:val="00D92FE0"/>
    <w:rsid w:val="00D938EA"/>
    <w:rsid w:val="00DA1739"/>
    <w:rsid w:val="00DA362A"/>
    <w:rsid w:val="00DD13E8"/>
    <w:rsid w:val="00DD57AC"/>
    <w:rsid w:val="00DE0F66"/>
    <w:rsid w:val="00DE200F"/>
    <w:rsid w:val="00DE4236"/>
    <w:rsid w:val="00DE44B9"/>
    <w:rsid w:val="00E002E6"/>
    <w:rsid w:val="00E056F0"/>
    <w:rsid w:val="00E10968"/>
    <w:rsid w:val="00E12677"/>
    <w:rsid w:val="00E13BB5"/>
    <w:rsid w:val="00E3235A"/>
    <w:rsid w:val="00E37F80"/>
    <w:rsid w:val="00E4394D"/>
    <w:rsid w:val="00E470AE"/>
    <w:rsid w:val="00E606B0"/>
    <w:rsid w:val="00E618DA"/>
    <w:rsid w:val="00E620DD"/>
    <w:rsid w:val="00E63299"/>
    <w:rsid w:val="00E632B2"/>
    <w:rsid w:val="00E70AA6"/>
    <w:rsid w:val="00E72963"/>
    <w:rsid w:val="00E73B00"/>
    <w:rsid w:val="00E807BF"/>
    <w:rsid w:val="00E8696A"/>
    <w:rsid w:val="00E943F5"/>
    <w:rsid w:val="00EA0B3A"/>
    <w:rsid w:val="00EA2DF1"/>
    <w:rsid w:val="00EA598E"/>
    <w:rsid w:val="00EB0C09"/>
    <w:rsid w:val="00EB31E4"/>
    <w:rsid w:val="00EB4D57"/>
    <w:rsid w:val="00EB7A7B"/>
    <w:rsid w:val="00EB7DD0"/>
    <w:rsid w:val="00EC0EDD"/>
    <w:rsid w:val="00EC1185"/>
    <w:rsid w:val="00EC31D3"/>
    <w:rsid w:val="00EC72B5"/>
    <w:rsid w:val="00EC7C0E"/>
    <w:rsid w:val="00EE101A"/>
    <w:rsid w:val="00EE5690"/>
    <w:rsid w:val="00EE6488"/>
    <w:rsid w:val="00EE7082"/>
    <w:rsid w:val="00EF0D38"/>
    <w:rsid w:val="00EF239C"/>
    <w:rsid w:val="00EF368D"/>
    <w:rsid w:val="00EF3EAD"/>
    <w:rsid w:val="00EF5C0C"/>
    <w:rsid w:val="00F038DB"/>
    <w:rsid w:val="00F07318"/>
    <w:rsid w:val="00F11144"/>
    <w:rsid w:val="00F150D3"/>
    <w:rsid w:val="00F15786"/>
    <w:rsid w:val="00F37375"/>
    <w:rsid w:val="00F40309"/>
    <w:rsid w:val="00F52A23"/>
    <w:rsid w:val="00F5703C"/>
    <w:rsid w:val="00F57C41"/>
    <w:rsid w:val="00F630BB"/>
    <w:rsid w:val="00F6365E"/>
    <w:rsid w:val="00F80BCA"/>
    <w:rsid w:val="00F82285"/>
    <w:rsid w:val="00F858E3"/>
    <w:rsid w:val="00F863A8"/>
    <w:rsid w:val="00F92F24"/>
    <w:rsid w:val="00F95D7B"/>
    <w:rsid w:val="00FA2F5D"/>
    <w:rsid w:val="00FB65F8"/>
    <w:rsid w:val="00FC1329"/>
    <w:rsid w:val="00FC2A12"/>
    <w:rsid w:val="00FC4499"/>
    <w:rsid w:val="00FD1878"/>
    <w:rsid w:val="00FD1F10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0B6D0FC"/>
  <w15:chartTrackingRefBased/>
  <w15:docId w15:val="{C59CCB81-CE81-46D7-BD72-A729DFCC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D4E0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1267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171E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9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6E576-1DD2-42C1-925A-A6D93291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1</Pages>
  <Words>252</Words>
  <Characters>1437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1686</CharactersWithSpaces>
  <SharedDoc>false</SharedDoc>
  <HLinks>
    <vt:vector size="12" baseType="variant">
      <vt:variant>
        <vt:i4>7274529</vt:i4>
      </vt:variant>
      <vt:variant>
        <vt:i4>3</vt:i4>
      </vt:variant>
      <vt:variant>
        <vt:i4>0</vt:i4>
      </vt:variant>
      <vt:variant>
        <vt:i4>5</vt:i4>
      </vt:variant>
      <vt:variant>
        <vt:lpwstr>https://myclassmate.ai/parentRegisterReferral?code=BvM1gDzvbVHYE3FS</vt:lpwstr>
      </vt:variant>
      <vt:variant>
        <vt:lpwstr/>
      </vt:variant>
      <vt:variant>
        <vt:i4>1638431</vt:i4>
      </vt:variant>
      <vt:variant>
        <vt:i4>0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2021-09-06T10:28:00Z</cp:lastPrinted>
  <dcterms:created xsi:type="dcterms:W3CDTF">2026-11-03T11:35:00Z</dcterms:created>
  <dcterms:modified xsi:type="dcterms:W3CDTF">2026-11-03T11:35:00Z</dcterms:modified>
</cp:coreProperties>
</file>